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8411C" w14:textId="0109B894" w:rsidR="009A202B" w:rsidRPr="00763803" w:rsidRDefault="00C5423C" w:rsidP="00763803">
      <w:pPr>
        <w:pStyle w:val="Heading1"/>
        <w:rPr>
          <w:rFonts w:cs="Arial"/>
        </w:rPr>
      </w:pPr>
      <w:r>
        <w:rPr>
          <w:rFonts w:cs="Arial"/>
        </w:rPr>
        <w:t xml:space="preserve">Funding Documentation Review </w:t>
      </w:r>
    </w:p>
    <w:tbl>
      <w:tblPr>
        <w:tblStyle w:val="TableGrid"/>
        <w:tblW w:w="944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60"/>
        <w:gridCol w:w="7285"/>
      </w:tblGrid>
      <w:tr w:rsidR="004A61C8" w:rsidRPr="004A61C8" w14:paraId="6255E65C" w14:textId="77777777" w:rsidTr="00521BEF">
        <w:tc>
          <w:tcPr>
            <w:tcW w:w="2160" w:type="dxa"/>
            <w:shd w:val="clear" w:color="auto" w:fill="FFCCCC" w:themeFill="accent1" w:themeFillTint="33"/>
          </w:tcPr>
          <w:p w14:paraId="7AB6D511" w14:textId="77777777" w:rsidR="004A61C8" w:rsidRPr="004A61C8" w:rsidRDefault="004A61C8" w:rsidP="00521BEF">
            <w:r w:rsidRPr="004A61C8">
              <w:t>Source</w:t>
            </w:r>
          </w:p>
        </w:tc>
        <w:tc>
          <w:tcPr>
            <w:tcW w:w="7285" w:type="dxa"/>
          </w:tcPr>
          <w:p w14:paraId="62D361A5" w14:textId="40D160A0" w:rsidR="004A61C8" w:rsidRPr="004A61C8" w:rsidRDefault="00772C58" w:rsidP="00763803">
            <w:r>
              <w:t xml:space="preserve">Indicated throughout workpaper. </w:t>
            </w:r>
          </w:p>
        </w:tc>
      </w:tr>
      <w:tr w:rsidR="004A61C8" w:rsidRPr="004A61C8" w14:paraId="21568441" w14:textId="77777777" w:rsidTr="00521BEF">
        <w:tc>
          <w:tcPr>
            <w:tcW w:w="2160" w:type="dxa"/>
            <w:shd w:val="clear" w:color="auto" w:fill="FFCCCC" w:themeFill="accent1" w:themeFillTint="33"/>
          </w:tcPr>
          <w:p w14:paraId="14733516" w14:textId="77777777" w:rsidR="004A61C8" w:rsidRPr="004A61C8" w:rsidRDefault="004A61C8" w:rsidP="00521BEF">
            <w:r w:rsidRPr="004A61C8">
              <w:t>Purpose</w:t>
            </w:r>
          </w:p>
        </w:tc>
        <w:tc>
          <w:tcPr>
            <w:tcW w:w="7285" w:type="dxa"/>
          </w:tcPr>
          <w:p w14:paraId="77A8C9E6" w14:textId="614949E7" w:rsidR="00471EBD" w:rsidRPr="004A61C8" w:rsidRDefault="00D60797" w:rsidP="00471EBD">
            <w:pPr>
              <w:spacing w:line="259" w:lineRule="auto"/>
            </w:pPr>
            <w:r>
              <w:t>Verify cost controls</w:t>
            </w:r>
            <w:r w:rsidR="00A203F9">
              <w:t xml:space="preserve"> per fieldwork </w:t>
            </w:r>
            <w:hyperlink r:id="rId11" w:anchor="objective2task4" w:history="1">
              <w:r w:rsidR="00C5423C">
                <w:rPr>
                  <w:rStyle w:val="Hyperlink"/>
                </w:rPr>
                <w:t>objective 2, Task 4</w:t>
              </w:r>
            </w:hyperlink>
            <w:r w:rsidR="00A203F9">
              <w:t xml:space="preserve">. </w:t>
            </w:r>
          </w:p>
        </w:tc>
      </w:tr>
      <w:tr w:rsidR="004A61C8" w:rsidRPr="004A61C8" w14:paraId="1A7AE69F" w14:textId="77777777" w:rsidTr="00521BEF">
        <w:tc>
          <w:tcPr>
            <w:tcW w:w="2160" w:type="dxa"/>
            <w:shd w:val="clear" w:color="auto" w:fill="FFCCCC" w:themeFill="accent1" w:themeFillTint="33"/>
          </w:tcPr>
          <w:p w14:paraId="0F1C634B" w14:textId="77777777" w:rsidR="004A61C8" w:rsidRPr="004A61C8" w:rsidRDefault="004A61C8" w:rsidP="00521BEF">
            <w:r w:rsidRPr="004A61C8">
              <w:t>Methodology</w:t>
            </w:r>
          </w:p>
        </w:tc>
        <w:tc>
          <w:tcPr>
            <w:tcW w:w="7285" w:type="dxa"/>
          </w:tcPr>
          <w:p w14:paraId="6782A82E" w14:textId="6AF28D23" w:rsidR="004E230E" w:rsidRPr="004A61C8" w:rsidRDefault="004E230E" w:rsidP="001D5564">
            <w:r>
              <w:t xml:space="preserve">See full </w:t>
            </w:r>
            <w:hyperlink w:anchor="_Methodology_1" w:history="1">
              <w:r w:rsidRPr="00772C58">
                <w:rPr>
                  <w:rStyle w:val="Hyperlink"/>
                </w:rPr>
                <w:t>methodology</w:t>
              </w:r>
            </w:hyperlink>
            <w:r w:rsidRPr="004E230E">
              <w:t>.</w:t>
            </w:r>
            <w:r>
              <w:t xml:space="preserve"> </w:t>
            </w:r>
          </w:p>
        </w:tc>
      </w:tr>
      <w:tr w:rsidR="004A61C8" w:rsidRPr="004A61C8" w14:paraId="097E149E" w14:textId="77777777" w:rsidTr="00521BEF">
        <w:tc>
          <w:tcPr>
            <w:tcW w:w="2160" w:type="dxa"/>
            <w:shd w:val="clear" w:color="auto" w:fill="FFCCCC" w:themeFill="accent1" w:themeFillTint="33"/>
          </w:tcPr>
          <w:p w14:paraId="77EE298A" w14:textId="77777777" w:rsidR="004A61C8" w:rsidRPr="004A61C8" w:rsidRDefault="004A61C8" w:rsidP="00521BEF">
            <w:r w:rsidRPr="004A61C8">
              <w:t>Conclusion</w:t>
            </w:r>
          </w:p>
        </w:tc>
        <w:tc>
          <w:tcPr>
            <w:tcW w:w="7285" w:type="dxa"/>
          </w:tcPr>
          <w:p w14:paraId="1D8907E2" w14:textId="1A3611C1" w:rsidR="001D5564" w:rsidRPr="001D5564" w:rsidRDefault="001D5564" w:rsidP="001D5564">
            <w:pPr>
              <w:pStyle w:val="ListParagraph"/>
              <w:numPr>
                <w:ilvl w:val="0"/>
                <w:numId w:val="10"/>
              </w:numPr>
            </w:pPr>
            <w:r w:rsidRPr="001D5564">
              <w:t xml:space="preserve">I determined that five of the eight projects </w:t>
            </w:r>
            <w:r>
              <w:t>had estimations for O&amp;M, MM, and lifecycle replacement costs at time the asset was planned in the CIP or requested through the Requested Budget. [</w:t>
            </w:r>
            <w:hyperlink w:anchor="_Criteria_1:_Estimates" w:history="1">
              <w:r w:rsidRPr="001D5564">
                <w:rPr>
                  <w:rStyle w:val="Hyperlink"/>
                </w:rPr>
                <w:t>here</w:t>
              </w:r>
            </w:hyperlink>
            <w:r>
              <w:t>]</w:t>
            </w:r>
          </w:p>
          <w:p w14:paraId="7F5AB5C2" w14:textId="0FAEFF29" w:rsidR="001D5564" w:rsidRPr="001D5564" w:rsidRDefault="001D5564" w:rsidP="001D5564">
            <w:pPr>
              <w:pStyle w:val="ListParagraph"/>
              <w:numPr>
                <w:ilvl w:val="0"/>
                <w:numId w:val="10"/>
              </w:numPr>
            </w:pPr>
            <w:r w:rsidRPr="001D5564">
              <w:t xml:space="preserve">I determined that none of the eight projects </w:t>
            </w:r>
            <w:r>
              <w:t xml:space="preserve">had funding plans for MM, and lifecycle replacement costs. Which meant plans were not included in the Adopted budget. </w:t>
            </w:r>
            <w:bookmarkStart w:id="0" w:name="_Hlk202170630"/>
            <w:r>
              <w:t>[</w:t>
            </w:r>
            <w:hyperlink w:anchor="_Criteria_2:_Funding" w:history="1">
              <w:r w:rsidRPr="001D5564">
                <w:rPr>
                  <w:rStyle w:val="Hyperlink"/>
                </w:rPr>
                <w:t>here</w:t>
              </w:r>
            </w:hyperlink>
            <w:r>
              <w:t>]</w:t>
            </w:r>
            <w:bookmarkEnd w:id="0"/>
          </w:p>
          <w:p w14:paraId="0B7E5B37" w14:textId="77FAC8B4" w:rsidR="00DE5F5C" w:rsidRPr="00E80B0E" w:rsidRDefault="001D5564" w:rsidP="001D5564">
            <w:pPr>
              <w:pStyle w:val="ListParagraph"/>
              <w:numPr>
                <w:ilvl w:val="0"/>
                <w:numId w:val="10"/>
              </w:numPr>
            </w:pPr>
            <w:r w:rsidRPr="001D5564">
              <w:t xml:space="preserve">I determined that none of the eight projects </w:t>
            </w:r>
            <w:r>
              <w:t>had been recommended with the resources to operate, maintain and replace the resulting assets over the assets projected lifecycle. [</w:t>
            </w:r>
            <w:hyperlink w:anchor="_Criteria_3:_Recommendation" w:history="1">
              <w:r w:rsidRPr="001D5564">
                <w:rPr>
                  <w:rStyle w:val="Hyperlink"/>
                </w:rPr>
                <w:t>here</w:t>
              </w:r>
            </w:hyperlink>
            <w:r>
              <w:t xml:space="preserve">]. </w:t>
            </w:r>
          </w:p>
        </w:tc>
      </w:tr>
      <w:tr w:rsidR="004A61C8" w:rsidRPr="004A61C8" w14:paraId="47529B27" w14:textId="77777777" w:rsidTr="00521BEF">
        <w:tc>
          <w:tcPr>
            <w:tcW w:w="2160" w:type="dxa"/>
            <w:shd w:val="clear" w:color="auto" w:fill="FFCCCC" w:themeFill="accent1" w:themeFillTint="33"/>
          </w:tcPr>
          <w:p w14:paraId="44E99763" w14:textId="77777777" w:rsidR="004A61C8" w:rsidRPr="004A61C8" w:rsidRDefault="004A61C8" w:rsidP="00521BEF">
            <w:r w:rsidRPr="004A61C8">
              <w:t>Preparer Name</w:t>
            </w:r>
          </w:p>
          <w:p w14:paraId="50618E53" w14:textId="77777777" w:rsidR="004A61C8" w:rsidRPr="004A61C8" w:rsidRDefault="004A61C8" w:rsidP="00521BEF">
            <w:r w:rsidRPr="004A61C8">
              <w:t>Date</w:t>
            </w:r>
          </w:p>
        </w:tc>
        <w:tc>
          <w:tcPr>
            <w:tcW w:w="7285" w:type="dxa"/>
          </w:tcPr>
          <w:p w14:paraId="5A9F6F08" w14:textId="77777777" w:rsidR="00856D05" w:rsidRDefault="006E7996" w:rsidP="00521BEF">
            <w:pPr>
              <w:spacing w:after="160"/>
            </w:pPr>
            <w:r w:rsidRPr="00856D05">
              <w:t>Mason Atkin</w:t>
            </w:r>
          </w:p>
          <w:p w14:paraId="4A840F7A" w14:textId="761D5958" w:rsidR="00A6056E" w:rsidRPr="00471EBD" w:rsidRDefault="001D5564" w:rsidP="00521BEF">
            <w:pPr>
              <w:spacing w:after="160"/>
            </w:pPr>
            <w:r>
              <w:t>5/14/2025</w:t>
            </w:r>
          </w:p>
        </w:tc>
      </w:tr>
      <w:tr w:rsidR="004A61C8" w:rsidRPr="004A61C8" w14:paraId="38A6E1B1" w14:textId="77777777" w:rsidTr="00521BEF">
        <w:tc>
          <w:tcPr>
            <w:tcW w:w="2160" w:type="dxa"/>
            <w:shd w:val="clear" w:color="auto" w:fill="FFCCCC" w:themeFill="accent1" w:themeFillTint="33"/>
          </w:tcPr>
          <w:p w14:paraId="47170D38" w14:textId="77777777" w:rsidR="004A61C8" w:rsidRPr="004A61C8" w:rsidRDefault="004A61C8" w:rsidP="00521BEF">
            <w:r w:rsidRPr="004A61C8">
              <w:t xml:space="preserve">Reviewer </w:t>
            </w:r>
          </w:p>
          <w:p w14:paraId="5A630651" w14:textId="77777777" w:rsidR="004A61C8" w:rsidRPr="004A61C8" w:rsidRDefault="004A61C8" w:rsidP="00521BEF">
            <w:r w:rsidRPr="004A61C8">
              <w:t>Date [optional]</w:t>
            </w:r>
          </w:p>
        </w:tc>
        <w:tc>
          <w:tcPr>
            <w:tcW w:w="7285" w:type="dxa"/>
          </w:tcPr>
          <w:p w14:paraId="0AA0A376" w14:textId="77777777" w:rsidR="004A61C8" w:rsidRDefault="001A1AC9" w:rsidP="00521BEF">
            <w:r>
              <w:t>KC Jones</w:t>
            </w:r>
          </w:p>
          <w:p w14:paraId="23F63DA0" w14:textId="0951E30D" w:rsidR="001A1AC9" w:rsidRPr="004A61C8" w:rsidRDefault="001A1AC9" w:rsidP="00521BEF">
            <w:r>
              <w:t>9/12/25</w:t>
            </w:r>
          </w:p>
        </w:tc>
      </w:tr>
    </w:tbl>
    <w:p w14:paraId="3E17E764" w14:textId="77777777" w:rsidR="005C7ADA" w:rsidRDefault="005C7ADA" w:rsidP="005C7ADA">
      <w:bookmarkStart w:id="1" w:name="_13_Amenities_listed"/>
      <w:bookmarkStart w:id="2" w:name="_Methodology"/>
      <w:bookmarkStart w:id="3" w:name="_Summary"/>
      <w:bookmarkEnd w:id="1"/>
      <w:bookmarkEnd w:id="2"/>
      <w:bookmarkEnd w:id="3"/>
    </w:p>
    <w:p w14:paraId="0DA2390E" w14:textId="3112F1ED" w:rsidR="00131EE0" w:rsidRPr="00DE5F5C" w:rsidRDefault="00131EE0" w:rsidP="009527B4">
      <w:pPr>
        <w:pStyle w:val="ListParagraph"/>
        <w:numPr>
          <w:ilvl w:val="0"/>
          <w:numId w:val="5"/>
        </w:numPr>
        <w:sectPr w:rsidR="00131EE0" w:rsidRPr="00DE5F5C" w:rsidSect="002B19B1">
          <w:headerReference w:type="default" r:id="rId12"/>
          <w:footerReference w:type="default" r:id="rId13"/>
          <w:headerReference w:type="first" r:id="rId14"/>
          <w:pgSz w:w="15840" w:h="12240" w:orient="landscape"/>
          <w:pgMar w:top="1440" w:right="135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page" w:horzAnchor="margin" w:tblpY="2413"/>
        <w:tblW w:w="4829" w:type="pct"/>
        <w:tblLook w:val="04A0" w:firstRow="1" w:lastRow="0" w:firstColumn="1" w:lastColumn="0" w:noHBand="0" w:noVBand="1"/>
      </w:tblPr>
      <w:tblGrid>
        <w:gridCol w:w="4225"/>
        <w:gridCol w:w="2520"/>
        <w:gridCol w:w="1081"/>
        <w:gridCol w:w="4768"/>
      </w:tblGrid>
      <w:tr w:rsidR="00BD2E60" w:rsidRPr="009C2D9E" w14:paraId="48345A8E" w14:textId="77777777" w:rsidTr="008C07E2">
        <w:tc>
          <w:tcPr>
            <w:tcW w:w="1677" w:type="pct"/>
          </w:tcPr>
          <w:p w14:paraId="6AC0BB58" w14:textId="77777777" w:rsidR="00BD2E60" w:rsidRPr="000B7255" w:rsidRDefault="00BD2E60" w:rsidP="008C07E2">
            <w:pPr>
              <w:rPr>
                <w:rFonts w:cs="Calibri"/>
                <w:sz w:val="22"/>
                <w:szCs w:val="22"/>
              </w:rPr>
            </w:pPr>
            <w:bookmarkStart w:id="4" w:name="_Document_Review"/>
            <w:bookmarkEnd w:id="4"/>
            <w:r w:rsidRPr="000B7255">
              <w:rPr>
                <w:rFonts w:cs="Calibri"/>
                <w:sz w:val="22"/>
                <w:szCs w:val="22"/>
              </w:rPr>
              <w:lastRenderedPageBreak/>
              <w:t xml:space="preserve">Cost Control </w:t>
            </w:r>
            <w:r>
              <w:rPr>
                <w:rFonts w:cs="Calibri"/>
                <w:sz w:val="22"/>
                <w:szCs w:val="22"/>
              </w:rPr>
              <w:t xml:space="preserve">– FW Plan </w:t>
            </w:r>
          </w:p>
        </w:tc>
        <w:tc>
          <w:tcPr>
            <w:tcW w:w="1000" w:type="pct"/>
          </w:tcPr>
          <w:p w14:paraId="7EE002C5" w14:textId="77777777" w:rsidR="00BD2E60" w:rsidRPr="000B7255" w:rsidRDefault="00BD2E60" w:rsidP="008C07E2">
            <w:pPr>
              <w:rPr>
                <w:rFonts w:cs="Calibri"/>
                <w:sz w:val="22"/>
                <w:szCs w:val="22"/>
              </w:rPr>
            </w:pPr>
            <w:r w:rsidRPr="000B7255">
              <w:rPr>
                <w:rFonts w:cs="Calibri"/>
                <w:sz w:val="22"/>
                <w:szCs w:val="22"/>
              </w:rPr>
              <w:t>Criteria</w:t>
            </w:r>
          </w:p>
        </w:tc>
        <w:tc>
          <w:tcPr>
            <w:tcW w:w="429" w:type="pct"/>
          </w:tcPr>
          <w:p w14:paraId="72D73DAB" w14:textId="77777777" w:rsidR="00BD2E60" w:rsidRPr="000B7255" w:rsidRDefault="00BD2E60" w:rsidP="008C07E2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Label</w:t>
            </w:r>
          </w:p>
        </w:tc>
        <w:tc>
          <w:tcPr>
            <w:tcW w:w="1893" w:type="pct"/>
          </w:tcPr>
          <w:p w14:paraId="4665BDEF" w14:textId="77777777" w:rsidR="00BD2E60" w:rsidRPr="000B7255" w:rsidRDefault="00BD2E60" w:rsidP="008C07E2">
            <w:pPr>
              <w:rPr>
                <w:rFonts w:cs="Calibri"/>
                <w:sz w:val="22"/>
                <w:szCs w:val="22"/>
              </w:rPr>
            </w:pPr>
            <w:r w:rsidRPr="000B7255">
              <w:rPr>
                <w:rFonts w:cs="Calibri"/>
                <w:sz w:val="22"/>
                <w:szCs w:val="22"/>
              </w:rPr>
              <w:t xml:space="preserve">Required Evidence </w:t>
            </w:r>
          </w:p>
        </w:tc>
      </w:tr>
      <w:tr w:rsidR="00BD2E60" w:rsidRPr="009C2D9E" w14:paraId="74AEA546" w14:textId="77777777" w:rsidTr="008C07E2">
        <w:trPr>
          <w:trHeight w:val="335"/>
        </w:trPr>
        <w:tc>
          <w:tcPr>
            <w:tcW w:w="1677" w:type="pct"/>
            <w:vMerge w:val="restart"/>
          </w:tcPr>
          <w:p w14:paraId="1B82E689" w14:textId="77777777" w:rsidR="00BD2E60" w:rsidRPr="000B7255" w:rsidRDefault="00BD2E60" w:rsidP="008C07E2">
            <w:pPr>
              <w:rPr>
                <w:rFonts w:cs="Calibri"/>
                <w:sz w:val="22"/>
                <w:szCs w:val="22"/>
              </w:rPr>
            </w:pPr>
            <w:r w:rsidRPr="000B7255">
              <w:rPr>
                <w:rFonts w:cs="Calibri"/>
                <w:sz w:val="22"/>
                <w:szCs w:val="22"/>
              </w:rPr>
              <w:t xml:space="preserve">Determine if the Bureau estimated full O&amp;M major maintenance and lifecycle costs at the time a new capital asset was planned in the CIP or requested through the Requested Budget. </w:t>
            </w:r>
            <w:r w:rsidRPr="000B7255">
              <w:rPr>
                <w:sz w:val="22"/>
                <w:szCs w:val="22"/>
              </w:rPr>
              <w:t xml:space="preserve">Per fieldwork objective 2, Task 4, </w:t>
            </w:r>
            <w:hyperlink r:id="rId15" w:anchor="o2t4sb" w:history="1">
              <w:r w:rsidRPr="000B7255">
                <w:rPr>
                  <w:rStyle w:val="Hyperlink"/>
                  <w:sz w:val="22"/>
                  <w:szCs w:val="22"/>
                </w:rPr>
                <w:t>Step b</w:t>
              </w:r>
            </w:hyperlink>
            <w:r w:rsidRPr="000B7255">
              <w:rPr>
                <w:rStyle w:val="Hyperlink"/>
                <w:sz w:val="22"/>
                <w:szCs w:val="22"/>
              </w:rPr>
              <w:t>.</w:t>
            </w:r>
          </w:p>
        </w:tc>
        <w:tc>
          <w:tcPr>
            <w:tcW w:w="1000" w:type="pct"/>
            <w:vMerge w:val="restart"/>
          </w:tcPr>
          <w:p w14:paraId="07D2CD4C" w14:textId="77777777" w:rsidR="00BD2E60" w:rsidRDefault="00BD2E60" w:rsidP="008C07E2">
            <w:r>
              <w:t xml:space="preserve">Criteria 1: Estimates </w:t>
            </w:r>
          </w:p>
          <w:p w14:paraId="3D1A8093" w14:textId="77777777" w:rsidR="00BD2E60" w:rsidRDefault="00BD2E60" w:rsidP="008C07E2"/>
          <w:p w14:paraId="3CC3686F" w14:textId="77777777" w:rsidR="00BD2E60" w:rsidRPr="000B7255" w:rsidRDefault="00BD2E60" w:rsidP="008C07E2">
            <w:pPr>
              <w:rPr>
                <w:rFonts w:cs="Calibri"/>
                <w:sz w:val="22"/>
                <w:szCs w:val="22"/>
              </w:rPr>
            </w:pPr>
            <w:hyperlink r:id="rId16" w:history="1">
              <w:r w:rsidRPr="000B7255">
                <w:rPr>
                  <w:rStyle w:val="Hyperlink"/>
                  <w:rFonts w:cs="Calibri"/>
                  <w:sz w:val="22"/>
                  <w:szCs w:val="22"/>
                </w:rPr>
                <w:t>FIN 2.03 Financial Planning</w:t>
              </w:r>
            </w:hyperlink>
            <w:r w:rsidRPr="000B7255">
              <w:rPr>
                <w:rStyle w:val="Hyperlink"/>
                <w:rFonts w:cs="Calibri"/>
                <w:sz w:val="22"/>
                <w:szCs w:val="22"/>
              </w:rPr>
              <w:t xml:space="preserve"> </w:t>
            </w:r>
            <w:r w:rsidRPr="000B7255">
              <w:rPr>
                <w:rFonts w:cs="Calibri"/>
                <w:sz w:val="22"/>
                <w:szCs w:val="22"/>
              </w:rPr>
              <w:t>PDF4 A1</w:t>
            </w:r>
          </w:p>
        </w:tc>
        <w:tc>
          <w:tcPr>
            <w:tcW w:w="429" w:type="pct"/>
          </w:tcPr>
          <w:p w14:paraId="2F8A4CC8" w14:textId="77777777" w:rsidR="00BD2E60" w:rsidRPr="00464997" w:rsidRDefault="00BD2E60" w:rsidP="008C07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1a</w:t>
            </w:r>
          </w:p>
        </w:tc>
        <w:tc>
          <w:tcPr>
            <w:tcW w:w="1893" w:type="pct"/>
          </w:tcPr>
          <w:p w14:paraId="67B0620E" w14:textId="77777777" w:rsidR="00BD2E60" w:rsidRPr="00464997" w:rsidRDefault="00BD2E60" w:rsidP="008C07E2">
            <w:pPr>
              <w:rPr>
                <w:sz w:val="22"/>
                <w:szCs w:val="22"/>
              </w:rPr>
            </w:pPr>
            <w:commentRangeStart w:id="5"/>
            <w:r w:rsidRPr="00464997">
              <w:rPr>
                <w:color w:val="000000"/>
                <w:sz w:val="22"/>
                <w:szCs w:val="22"/>
              </w:rPr>
              <w:t xml:space="preserve">Cost estimates for full O&amp;M. Needs to include the date for when cost estimates were complete. </w:t>
            </w:r>
            <w:commentRangeEnd w:id="5"/>
            <w:r w:rsidRPr="00464997">
              <w:rPr>
                <w:rStyle w:val="CommentReference"/>
                <w:sz w:val="22"/>
                <w:szCs w:val="22"/>
              </w:rPr>
              <w:commentReference w:id="5"/>
            </w:r>
          </w:p>
        </w:tc>
      </w:tr>
      <w:tr w:rsidR="00BD2E60" w:rsidRPr="009C2D9E" w14:paraId="63EE2340" w14:textId="77777777" w:rsidTr="008C07E2">
        <w:trPr>
          <w:trHeight w:val="335"/>
        </w:trPr>
        <w:tc>
          <w:tcPr>
            <w:tcW w:w="1677" w:type="pct"/>
            <w:vMerge/>
          </w:tcPr>
          <w:p w14:paraId="6B0767BC" w14:textId="77777777" w:rsidR="00BD2E60" w:rsidRPr="000B7255" w:rsidRDefault="00BD2E60" w:rsidP="008C07E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000" w:type="pct"/>
            <w:vMerge/>
          </w:tcPr>
          <w:p w14:paraId="16239A80" w14:textId="77777777" w:rsidR="00BD2E60" w:rsidRDefault="00BD2E60" w:rsidP="008C07E2"/>
        </w:tc>
        <w:tc>
          <w:tcPr>
            <w:tcW w:w="429" w:type="pct"/>
          </w:tcPr>
          <w:p w14:paraId="6EEAD612" w14:textId="77777777" w:rsidR="00BD2E60" w:rsidRPr="00464997" w:rsidRDefault="00BD2E60" w:rsidP="008C07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1b</w:t>
            </w:r>
          </w:p>
        </w:tc>
        <w:tc>
          <w:tcPr>
            <w:tcW w:w="1893" w:type="pct"/>
          </w:tcPr>
          <w:p w14:paraId="42236BDF" w14:textId="77777777" w:rsidR="00BD2E60" w:rsidRPr="00464997" w:rsidRDefault="00BD2E60" w:rsidP="008C07E2">
            <w:pPr>
              <w:rPr>
                <w:sz w:val="22"/>
                <w:szCs w:val="22"/>
              </w:rPr>
            </w:pPr>
            <w:r w:rsidRPr="00464997">
              <w:rPr>
                <w:color w:val="000000"/>
                <w:sz w:val="22"/>
                <w:szCs w:val="22"/>
              </w:rPr>
              <w:t>Cost estimates for major maintenance, and lifecycle costs. Needs to include the date for when cost estimates were complete.</w:t>
            </w:r>
          </w:p>
        </w:tc>
      </w:tr>
      <w:tr w:rsidR="00BD2E60" w:rsidRPr="009C2D9E" w14:paraId="38212693" w14:textId="77777777" w:rsidTr="008C07E2">
        <w:trPr>
          <w:trHeight w:val="335"/>
        </w:trPr>
        <w:tc>
          <w:tcPr>
            <w:tcW w:w="1677" w:type="pct"/>
            <w:vMerge/>
          </w:tcPr>
          <w:p w14:paraId="41CB34E7" w14:textId="77777777" w:rsidR="00BD2E60" w:rsidRPr="000B7255" w:rsidRDefault="00BD2E60" w:rsidP="008C07E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000" w:type="pct"/>
            <w:vMerge/>
          </w:tcPr>
          <w:p w14:paraId="2BB955EA" w14:textId="77777777" w:rsidR="00BD2E60" w:rsidRDefault="00BD2E60" w:rsidP="008C07E2"/>
        </w:tc>
        <w:tc>
          <w:tcPr>
            <w:tcW w:w="429" w:type="pct"/>
          </w:tcPr>
          <w:p w14:paraId="0021BD3D" w14:textId="77777777" w:rsidR="00BD2E60" w:rsidRPr="00464997" w:rsidRDefault="00BD2E60" w:rsidP="008C07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1c</w:t>
            </w:r>
          </w:p>
        </w:tc>
        <w:tc>
          <w:tcPr>
            <w:tcW w:w="1893" w:type="pct"/>
          </w:tcPr>
          <w:p w14:paraId="29658EB9" w14:textId="77777777" w:rsidR="00BD2E60" w:rsidRPr="00464997" w:rsidRDefault="00BD2E60" w:rsidP="008C07E2">
            <w:pPr>
              <w:rPr>
                <w:sz w:val="22"/>
                <w:szCs w:val="22"/>
              </w:rPr>
            </w:pPr>
            <w:r w:rsidRPr="00464997">
              <w:rPr>
                <w:color w:val="000000"/>
                <w:sz w:val="22"/>
                <w:szCs w:val="22"/>
              </w:rPr>
              <w:t>Cost estimates for Capital Replacement. Needs to include date for when cost estimates were complete.</w:t>
            </w:r>
          </w:p>
        </w:tc>
      </w:tr>
      <w:tr w:rsidR="00BD2E60" w:rsidRPr="009C2D9E" w14:paraId="43CEAC0C" w14:textId="77777777" w:rsidTr="008C07E2">
        <w:trPr>
          <w:trHeight w:val="890"/>
        </w:trPr>
        <w:tc>
          <w:tcPr>
            <w:tcW w:w="1677" w:type="pct"/>
            <w:vMerge/>
          </w:tcPr>
          <w:p w14:paraId="6AD1B5AF" w14:textId="77777777" w:rsidR="00BD2E60" w:rsidRPr="000B7255" w:rsidRDefault="00BD2E60" w:rsidP="008C07E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000" w:type="pct"/>
            <w:vMerge/>
          </w:tcPr>
          <w:p w14:paraId="0A33E414" w14:textId="77777777" w:rsidR="00BD2E60" w:rsidRPr="000B7255" w:rsidRDefault="00BD2E60" w:rsidP="008C07E2">
            <w:pPr>
              <w:rPr>
                <w:sz w:val="22"/>
                <w:szCs w:val="22"/>
              </w:rPr>
            </w:pPr>
          </w:p>
        </w:tc>
        <w:tc>
          <w:tcPr>
            <w:tcW w:w="429" w:type="pct"/>
          </w:tcPr>
          <w:p w14:paraId="03C17D28" w14:textId="77777777" w:rsidR="00BD2E60" w:rsidRPr="00464997" w:rsidRDefault="00BD2E60" w:rsidP="008C07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93" w:type="pct"/>
          </w:tcPr>
          <w:p w14:paraId="30EB0940" w14:textId="77777777" w:rsidR="00BD2E60" w:rsidRPr="00464997" w:rsidRDefault="00BD2E60" w:rsidP="008C07E2">
            <w:pPr>
              <w:rPr>
                <w:sz w:val="22"/>
                <w:szCs w:val="22"/>
              </w:rPr>
            </w:pPr>
            <w:r w:rsidRPr="00464997">
              <w:rPr>
                <w:sz w:val="22"/>
                <w:szCs w:val="22"/>
              </w:rPr>
              <w:t xml:space="preserve">Evidence of when project was planned in CIP or evidence of when project was requested in requested budget: </w:t>
            </w:r>
          </w:p>
        </w:tc>
      </w:tr>
      <w:tr w:rsidR="00BD2E60" w:rsidRPr="009C2D9E" w14:paraId="2461B299" w14:textId="77777777" w:rsidTr="008C07E2">
        <w:trPr>
          <w:trHeight w:val="260"/>
        </w:trPr>
        <w:tc>
          <w:tcPr>
            <w:tcW w:w="1677" w:type="pct"/>
            <w:vMerge w:val="restart"/>
          </w:tcPr>
          <w:p w14:paraId="6AAB335B" w14:textId="77777777" w:rsidR="00BD2E60" w:rsidRPr="000B7255" w:rsidRDefault="00BD2E60" w:rsidP="008C07E2">
            <w:pPr>
              <w:rPr>
                <w:rFonts w:cs="Calibri"/>
                <w:sz w:val="22"/>
                <w:szCs w:val="22"/>
              </w:rPr>
            </w:pPr>
            <w:bookmarkStart w:id="6" w:name="fundingplancrit" w:colFirst="0" w:colLast="1"/>
            <w:r w:rsidRPr="000B7255">
              <w:rPr>
                <w:rFonts w:cs="Calibri"/>
                <w:sz w:val="22"/>
                <w:szCs w:val="22"/>
              </w:rPr>
              <w:t xml:space="preserve">Verify existence of funding plans for the new capital asset’s costs and their inclusion in the adopted budgets. </w:t>
            </w:r>
            <w:r w:rsidRPr="000B7255">
              <w:rPr>
                <w:sz w:val="22"/>
                <w:szCs w:val="22"/>
              </w:rPr>
              <w:t xml:space="preserve">Per fieldwork objective 2, Task 4, </w:t>
            </w:r>
            <w:hyperlink r:id="rId21" w:anchor="o2t4sc" w:history="1">
              <w:r w:rsidRPr="000B7255">
                <w:rPr>
                  <w:rStyle w:val="Hyperlink"/>
                  <w:sz w:val="22"/>
                  <w:szCs w:val="22"/>
                </w:rPr>
                <w:t>Step c</w:t>
              </w:r>
            </w:hyperlink>
            <w:r w:rsidRPr="000B7255">
              <w:rPr>
                <w:rStyle w:val="Hyperlink"/>
                <w:sz w:val="22"/>
                <w:szCs w:val="22"/>
              </w:rPr>
              <w:t>.</w:t>
            </w:r>
          </w:p>
        </w:tc>
        <w:tc>
          <w:tcPr>
            <w:tcW w:w="1000" w:type="pct"/>
            <w:vMerge w:val="restart"/>
          </w:tcPr>
          <w:p w14:paraId="44DE1295" w14:textId="77777777" w:rsidR="00BD2E60" w:rsidRDefault="00BD2E60" w:rsidP="008C07E2">
            <w:r>
              <w:t xml:space="preserve">Criteria 2: Funding Plans </w:t>
            </w:r>
          </w:p>
          <w:p w14:paraId="167BC6E2" w14:textId="77777777" w:rsidR="00BD2E60" w:rsidRDefault="00BD2E60" w:rsidP="008C07E2"/>
          <w:p w14:paraId="25897D08" w14:textId="77777777" w:rsidR="00BD2E60" w:rsidRPr="000B7255" w:rsidRDefault="00BD2E60" w:rsidP="008C07E2">
            <w:pPr>
              <w:rPr>
                <w:rFonts w:cs="Calibri"/>
                <w:sz w:val="22"/>
                <w:szCs w:val="22"/>
              </w:rPr>
            </w:pPr>
            <w:hyperlink r:id="rId22" w:history="1">
              <w:r w:rsidRPr="000B7255">
                <w:rPr>
                  <w:rStyle w:val="Hyperlink"/>
                  <w:rFonts w:cs="Calibri"/>
                  <w:sz w:val="22"/>
                  <w:szCs w:val="22"/>
                </w:rPr>
                <w:t>FIN 2.03 Financial Planning</w:t>
              </w:r>
            </w:hyperlink>
            <w:r w:rsidRPr="000B7255">
              <w:rPr>
                <w:rStyle w:val="Hyperlink"/>
                <w:rFonts w:cs="Calibri"/>
                <w:sz w:val="22"/>
                <w:szCs w:val="22"/>
              </w:rPr>
              <w:t xml:space="preserve"> </w:t>
            </w:r>
            <w:r w:rsidRPr="000B7255">
              <w:rPr>
                <w:rFonts w:cs="Calibri"/>
                <w:sz w:val="22"/>
                <w:szCs w:val="22"/>
              </w:rPr>
              <w:t>PDF4 A2</w:t>
            </w:r>
          </w:p>
        </w:tc>
        <w:tc>
          <w:tcPr>
            <w:tcW w:w="429" w:type="pct"/>
          </w:tcPr>
          <w:p w14:paraId="268E66D6" w14:textId="77777777" w:rsidR="00BD2E60" w:rsidRDefault="00BD2E60" w:rsidP="008C07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93" w:type="pct"/>
          </w:tcPr>
          <w:p w14:paraId="400BEBCB" w14:textId="77777777" w:rsidR="00BD2E60" w:rsidRPr="000B7255" w:rsidRDefault="00BD2E60" w:rsidP="008C07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Funding plans for project (capital asset) costs</w:t>
            </w:r>
            <w:r w:rsidRPr="000B725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BD2E60" w:rsidRPr="009C2D9E" w14:paraId="17465B87" w14:textId="77777777" w:rsidTr="008C07E2">
        <w:trPr>
          <w:trHeight w:val="503"/>
        </w:trPr>
        <w:tc>
          <w:tcPr>
            <w:tcW w:w="1677" w:type="pct"/>
            <w:vMerge/>
          </w:tcPr>
          <w:p w14:paraId="530D67FB" w14:textId="77777777" w:rsidR="00BD2E60" w:rsidRPr="000B7255" w:rsidRDefault="00BD2E60" w:rsidP="008C07E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000" w:type="pct"/>
            <w:vMerge/>
          </w:tcPr>
          <w:p w14:paraId="445ADE34" w14:textId="77777777" w:rsidR="00BD2E60" w:rsidRPr="000B7255" w:rsidRDefault="00BD2E60" w:rsidP="008C07E2">
            <w:pPr>
              <w:rPr>
                <w:sz w:val="22"/>
                <w:szCs w:val="22"/>
              </w:rPr>
            </w:pPr>
          </w:p>
        </w:tc>
        <w:tc>
          <w:tcPr>
            <w:tcW w:w="429" w:type="pct"/>
          </w:tcPr>
          <w:p w14:paraId="6D0B3872" w14:textId="77777777" w:rsidR="00BD2E60" w:rsidRPr="000B7255" w:rsidRDefault="00BD2E60" w:rsidP="008C07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93" w:type="pct"/>
          </w:tcPr>
          <w:p w14:paraId="62815929" w14:textId="77777777" w:rsidR="00BD2E60" w:rsidRPr="000B7255" w:rsidRDefault="00BD2E60" w:rsidP="008C07E2">
            <w:pPr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Evidence of funding plan inclusion in adopted budget</w:t>
            </w:r>
            <w:r>
              <w:rPr>
                <w:sz w:val="22"/>
                <w:szCs w:val="22"/>
              </w:rPr>
              <w:t xml:space="preserve">: </w:t>
            </w:r>
          </w:p>
        </w:tc>
      </w:tr>
      <w:tr w:rsidR="00BD2E60" w:rsidRPr="009C2D9E" w14:paraId="2AC6F776" w14:textId="77777777" w:rsidTr="008C07E2">
        <w:trPr>
          <w:trHeight w:val="422"/>
        </w:trPr>
        <w:tc>
          <w:tcPr>
            <w:tcW w:w="1677" w:type="pct"/>
            <w:vMerge w:val="restart"/>
          </w:tcPr>
          <w:p w14:paraId="01321786" w14:textId="77777777" w:rsidR="00BD2E60" w:rsidRPr="000B7255" w:rsidRDefault="00BD2E60" w:rsidP="008C07E2">
            <w:pPr>
              <w:rPr>
                <w:sz w:val="22"/>
                <w:szCs w:val="22"/>
              </w:rPr>
            </w:pPr>
            <w:r w:rsidRPr="000B7255">
              <w:rPr>
                <w:rFonts w:cs="Calibri"/>
                <w:sz w:val="22"/>
                <w:szCs w:val="22"/>
              </w:rPr>
              <w:t>Determine if each capital project was recommended with the resources to operate and maintain the asset over its projected lifecycle. P</w:t>
            </w:r>
            <w:r w:rsidRPr="000B7255">
              <w:rPr>
                <w:sz w:val="22"/>
                <w:szCs w:val="22"/>
              </w:rPr>
              <w:t xml:space="preserve">er fieldwork objective 2, Task 4, </w:t>
            </w:r>
            <w:hyperlink r:id="rId23" w:anchor="o2t4sd" w:history="1">
              <w:r w:rsidRPr="000B7255">
                <w:rPr>
                  <w:rStyle w:val="Hyperlink"/>
                  <w:sz w:val="22"/>
                  <w:szCs w:val="22"/>
                </w:rPr>
                <w:t>Step d</w:t>
              </w:r>
            </w:hyperlink>
            <w:r w:rsidRPr="000B7255">
              <w:rPr>
                <w:rStyle w:val="Hyperlink"/>
                <w:sz w:val="22"/>
                <w:szCs w:val="22"/>
              </w:rPr>
              <w:t xml:space="preserve">. </w:t>
            </w:r>
          </w:p>
        </w:tc>
        <w:tc>
          <w:tcPr>
            <w:tcW w:w="1000" w:type="pct"/>
            <w:vMerge w:val="restart"/>
          </w:tcPr>
          <w:p w14:paraId="79BD1C1C" w14:textId="77777777" w:rsidR="00BD2E60" w:rsidRDefault="00BD2E60" w:rsidP="008C07E2">
            <w:r>
              <w:t>Criteria 3:</w:t>
            </w:r>
          </w:p>
          <w:p w14:paraId="66EC535C" w14:textId="77777777" w:rsidR="00BD2E60" w:rsidRDefault="00BD2E60" w:rsidP="008C07E2">
            <w:r>
              <w:t xml:space="preserve">Recommendation </w:t>
            </w:r>
          </w:p>
          <w:p w14:paraId="1346D91A" w14:textId="77777777" w:rsidR="00BD2E60" w:rsidRDefault="00BD2E60" w:rsidP="008C07E2"/>
          <w:p w14:paraId="20036468" w14:textId="77777777" w:rsidR="00BD2E60" w:rsidRPr="000B7255" w:rsidRDefault="00BD2E60" w:rsidP="008C07E2">
            <w:pPr>
              <w:rPr>
                <w:rFonts w:cs="Calibri"/>
                <w:color w:val="4573F7" w:themeColor="text2"/>
                <w:sz w:val="22"/>
                <w:szCs w:val="22"/>
                <w:u w:val="single"/>
              </w:rPr>
            </w:pPr>
            <w:hyperlink r:id="rId24" w:history="1">
              <w:r w:rsidRPr="000B7255">
                <w:rPr>
                  <w:rStyle w:val="Hyperlink"/>
                  <w:rFonts w:cs="Calibri"/>
                  <w:sz w:val="22"/>
                  <w:szCs w:val="22"/>
                </w:rPr>
                <w:t>FIN 2.19 Asset Management</w:t>
              </w:r>
            </w:hyperlink>
            <w:r w:rsidRPr="000B7255">
              <w:rPr>
                <w:rStyle w:val="Hyperlink"/>
                <w:rFonts w:cs="Calibri"/>
                <w:sz w:val="22"/>
                <w:szCs w:val="22"/>
              </w:rPr>
              <w:t xml:space="preserve"> </w:t>
            </w:r>
            <w:r w:rsidRPr="000B7255">
              <w:rPr>
                <w:sz w:val="22"/>
                <w:szCs w:val="22"/>
              </w:rPr>
              <w:t>PDF2 A</w:t>
            </w:r>
          </w:p>
        </w:tc>
        <w:tc>
          <w:tcPr>
            <w:tcW w:w="429" w:type="pct"/>
          </w:tcPr>
          <w:p w14:paraId="3D2FB8D5" w14:textId="77777777" w:rsidR="00BD2E60" w:rsidRDefault="00BD2E60" w:rsidP="008C07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r w:rsidRPr="00464997">
              <w:rPr>
                <w:sz w:val="18"/>
                <w:szCs w:val="18"/>
              </w:rPr>
              <w:t>(repeat)</w:t>
            </w:r>
          </w:p>
        </w:tc>
        <w:tc>
          <w:tcPr>
            <w:tcW w:w="1893" w:type="pct"/>
          </w:tcPr>
          <w:p w14:paraId="6AD28F0E" w14:textId="77777777" w:rsidR="00BD2E60" w:rsidRPr="000B7255" w:rsidRDefault="00BD2E60" w:rsidP="008C07E2">
            <w:pPr>
              <w:rPr>
                <w:rFonts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Funding plans for project (capital asset) costs</w:t>
            </w:r>
            <w:r w:rsidRPr="000B725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BD2E60" w:rsidRPr="009C2D9E" w14:paraId="3088DCE4" w14:textId="77777777" w:rsidTr="008C07E2">
        <w:trPr>
          <w:trHeight w:val="575"/>
        </w:trPr>
        <w:tc>
          <w:tcPr>
            <w:tcW w:w="1677" w:type="pct"/>
            <w:vMerge/>
          </w:tcPr>
          <w:p w14:paraId="2E102895" w14:textId="77777777" w:rsidR="00BD2E60" w:rsidRPr="000B7255" w:rsidRDefault="00BD2E60" w:rsidP="008C07E2">
            <w:pPr>
              <w:rPr>
                <w:rFonts w:cs="Calibri"/>
                <w:sz w:val="22"/>
                <w:szCs w:val="22"/>
              </w:rPr>
            </w:pPr>
            <w:bookmarkStart w:id="7" w:name="reccriteria" w:colFirst="2" w:colLast="3"/>
            <w:bookmarkEnd w:id="6"/>
          </w:p>
        </w:tc>
        <w:tc>
          <w:tcPr>
            <w:tcW w:w="1000" w:type="pct"/>
            <w:vMerge/>
          </w:tcPr>
          <w:p w14:paraId="3CF1B73E" w14:textId="77777777" w:rsidR="00BD2E60" w:rsidRPr="000B7255" w:rsidRDefault="00BD2E60" w:rsidP="008C07E2">
            <w:pPr>
              <w:rPr>
                <w:sz w:val="22"/>
                <w:szCs w:val="22"/>
              </w:rPr>
            </w:pPr>
          </w:p>
        </w:tc>
        <w:tc>
          <w:tcPr>
            <w:tcW w:w="429" w:type="pct"/>
          </w:tcPr>
          <w:p w14:paraId="200F9A92" w14:textId="77777777" w:rsidR="00BD2E60" w:rsidRPr="00D538B0" w:rsidRDefault="00BD2E60" w:rsidP="008C07E2">
            <w:pPr>
              <w:rPr>
                <w:sz w:val="22"/>
                <w:szCs w:val="22"/>
                <w:highlight w:val="cyan"/>
              </w:rPr>
            </w:pPr>
            <w:r w:rsidRPr="00D538B0">
              <w:rPr>
                <w:sz w:val="22"/>
                <w:szCs w:val="22"/>
                <w:highlight w:val="cyan"/>
              </w:rPr>
              <w:t>5</w:t>
            </w:r>
          </w:p>
        </w:tc>
        <w:tc>
          <w:tcPr>
            <w:tcW w:w="1893" w:type="pct"/>
          </w:tcPr>
          <w:p w14:paraId="11A98CBD" w14:textId="77777777" w:rsidR="00BD2E60" w:rsidRPr="00D538B0" w:rsidRDefault="00BD2E60" w:rsidP="008C07E2">
            <w:pPr>
              <w:rPr>
                <w:sz w:val="22"/>
                <w:szCs w:val="22"/>
                <w:highlight w:val="cyan"/>
              </w:rPr>
            </w:pPr>
            <w:r w:rsidRPr="00D538B0">
              <w:rPr>
                <w:sz w:val="22"/>
                <w:szCs w:val="22"/>
                <w:highlight w:val="cyan"/>
              </w:rPr>
              <w:t xml:space="preserve">Director Signed recommended project list that includes the project: </w:t>
            </w:r>
          </w:p>
        </w:tc>
      </w:tr>
    </w:tbl>
    <w:bookmarkStart w:id="8" w:name="_Required_Evidence,_Criteria,"/>
    <w:bookmarkEnd w:id="7"/>
    <w:bookmarkEnd w:id="8"/>
    <w:p w14:paraId="0D8EF371" w14:textId="4516681D" w:rsidR="00BD2E60" w:rsidRDefault="00923F64" w:rsidP="00BD2E60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A4FBCD" wp14:editId="2ED8A6C3">
                <wp:simplePos x="0" y="0"/>
                <wp:positionH relativeFrom="column">
                  <wp:posOffset>8239125</wp:posOffset>
                </wp:positionH>
                <wp:positionV relativeFrom="paragraph">
                  <wp:posOffset>4238625</wp:posOffset>
                </wp:positionV>
                <wp:extent cx="447675" cy="466725"/>
                <wp:effectExtent l="0" t="0" r="28575" b="28575"/>
                <wp:wrapNone/>
                <wp:docPr id="147299964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CB1353" w14:textId="488248B4" w:rsidR="00923F64" w:rsidRPr="00923F64" w:rsidRDefault="00923F64">
                            <w:pPr>
                              <w:rPr>
                                <w:color w:val="FF0000"/>
                              </w:rPr>
                            </w:pPr>
                            <w:r w:rsidRPr="00923F64">
                              <w:rPr>
                                <w:color w:val="FF000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A4FBC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48.75pt;margin-top:333.75pt;width:35.25pt;height:36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" fillcolor="white [3201]" strokeweight=".5pt">
                <v:textbox>
                  <w:txbxContent>
                    <w:p w14:paraId="7BCB1353" w14:textId="488248B4" w:rsidR="00923F64" w:rsidRPr="00923F64" w:rsidRDefault="00923F64">
                      <w:pPr>
                        <w:rPr>
                          <w:color w:val="FF0000"/>
                        </w:rPr>
                      </w:pPr>
                      <w:r w:rsidRPr="00923F64">
                        <w:rPr>
                          <w:color w:val="FF000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BD2E60">
        <w:t xml:space="preserve">Required Evidence, Criteria, and the FW plan </w:t>
      </w:r>
    </w:p>
    <w:p w14:paraId="53D9EF5E" w14:textId="77777777" w:rsidR="00BD2E60" w:rsidRDefault="00BD2E60">
      <w:pPr>
        <w:spacing w:line="259" w:lineRule="auto"/>
        <w:rPr>
          <w:rFonts w:eastAsiaTheme="majorEastAsia" w:cstheme="majorBidi"/>
          <w:sz w:val="48"/>
          <w:szCs w:val="48"/>
        </w:rPr>
      </w:pPr>
      <w:r>
        <w:br w:type="page"/>
      </w:r>
    </w:p>
    <w:p w14:paraId="047D7E8D" w14:textId="0EA7BBBD" w:rsidR="004E230E" w:rsidRDefault="00D60797" w:rsidP="00DE5F5C">
      <w:pPr>
        <w:pStyle w:val="Heading1"/>
      </w:pPr>
      <w:r>
        <w:lastRenderedPageBreak/>
        <w:t>Identifying Funding Controls</w:t>
      </w:r>
    </w:p>
    <w:p w14:paraId="43A63D3D" w14:textId="3F8CB640" w:rsidR="00875D34" w:rsidRDefault="00875D34" w:rsidP="00875D34">
      <w:pPr>
        <w:pStyle w:val="Heading2"/>
      </w:pPr>
      <w:r>
        <w:t>Summary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835"/>
        <w:gridCol w:w="1405"/>
        <w:gridCol w:w="1890"/>
        <w:gridCol w:w="2430"/>
        <w:gridCol w:w="1800"/>
      </w:tblGrid>
      <w:tr w:rsidR="00875D34" w14:paraId="0BA503C1" w14:textId="77777777" w:rsidTr="00875D34">
        <w:tc>
          <w:tcPr>
            <w:tcW w:w="1835" w:type="dxa"/>
            <w:tcBorders>
              <w:top w:val="single" w:sz="8" w:space="0" w:color="auto"/>
            </w:tcBorders>
          </w:tcPr>
          <w:p w14:paraId="127E200C" w14:textId="77777777" w:rsidR="00875D34" w:rsidRDefault="00875D34" w:rsidP="008C07E2">
            <w:r>
              <w:t>Project</w:t>
            </w:r>
          </w:p>
        </w:tc>
        <w:tc>
          <w:tcPr>
            <w:tcW w:w="1405" w:type="dxa"/>
          </w:tcPr>
          <w:p w14:paraId="0BA039C4" w14:textId="412FE092" w:rsidR="00875D34" w:rsidRDefault="00875D34" w:rsidP="008C07E2">
            <w:r>
              <w:t>Criteria 1: Estimates</w:t>
            </w:r>
          </w:p>
        </w:tc>
        <w:tc>
          <w:tcPr>
            <w:tcW w:w="1890" w:type="dxa"/>
          </w:tcPr>
          <w:p w14:paraId="1CD4B9AB" w14:textId="0146AAB3" w:rsidR="00875D34" w:rsidRDefault="00875D34" w:rsidP="008C07E2">
            <w:r>
              <w:t>Criteria 2: Funding Plans</w:t>
            </w:r>
          </w:p>
        </w:tc>
        <w:tc>
          <w:tcPr>
            <w:tcW w:w="2430" w:type="dxa"/>
          </w:tcPr>
          <w:p w14:paraId="27E3A812" w14:textId="34A4C0AD" w:rsidR="00875D34" w:rsidRDefault="00875D34" w:rsidP="008C07E2">
            <w:r>
              <w:t>Criteria 3: Recommendations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24" w:space="0" w:color="auto"/>
            </w:tcBorders>
          </w:tcPr>
          <w:p w14:paraId="76007C14" w14:textId="5BD49775" w:rsidR="00875D34" w:rsidRDefault="00875D34" w:rsidP="008C07E2">
            <w:r>
              <w:t xml:space="preserve">Total Criteria Followed </w:t>
            </w:r>
          </w:p>
        </w:tc>
      </w:tr>
      <w:tr w:rsidR="00875D34" w14:paraId="7DB59351" w14:textId="77777777" w:rsidTr="00875D34">
        <w:tc>
          <w:tcPr>
            <w:tcW w:w="1835" w:type="dxa"/>
          </w:tcPr>
          <w:p w14:paraId="548DB996" w14:textId="77777777" w:rsidR="00875D34" w:rsidRDefault="00875D34" w:rsidP="00875D34">
            <w:r>
              <w:t>Creston Skatepark</w:t>
            </w:r>
          </w:p>
        </w:tc>
        <w:tc>
          <w:tcPr>
            <w:tcW w:w="1405" w:type="dxa"/>
          </w:tcPr>
          <w:p w14:paraId="5C158B5A" w14:textId="6499488D" w:rsidR="00875D34" w:rsidRDefault="00875D34" w:rsidP="00875D34">
            <w:hyperlink w:anchor="creston1" w:history="1">
              <w:r w:rsidRPr="00334CC7">
                <w:rPr>
                  <w:rStyle w:val="Hyperlink"/>
                </w:rPr>
                <w:t>No</w:t>
              </w:r>
            </w:hyperlink>
          </w:p>
        </w:tc>
        <w:tc>
          <w:tcPr>
            <w:tcW w:w="1890" w:type="dxa"/>
          </w:tcPr>
          <w:p w14:paraId="418FF00F" w14:textId="20EACAD5" w:rsidR="00875D34" w:rsidRDefault="00875D34" w:rsidP="00875D34">
            <w:hyperlink w:anchor="creston2" w:history="1">
              <w:r w:rsidRPr="00CB46AA">
                <w:rPr>
                  <w:rStyle w:val="Hyperlink"/>
                </w:rPr>
                <w:t>No</w:t>
              </w:r>
            </w:hyperlink>
          </w:p>
        </w:tc>
        <w:tc>
          <w:tcPr>
            <w:tcW w:w="2430" w:type="dxa"/>
          </w:tcPr>
          <w:p w14:paraId="49F94CA9" w14:textId="25E315A3" w:rsidR="00875D34" w:rsidRDefault="00875D34" w:rsidP="00875D34">
            <w:hyperlink w:anchor="creston3" w:history="1">
              <w:r w:rsidRPr="00CB46AA">
                <w:rPr>
                  <w:rStyle w:val="Hyperlink"/>
                </w:rPr>
                <w:t>No</w:t>
              </w:r>
            </w:hyperlink>
          </w:p>
        </w:tc>
        <w:tc>
          <w:tcPr>
            <w:tcW w:w="1800" w:type="dxa"/>
            <w:tcBorders>
              <w:left w:val="single" w:sz="24" w:space="0" w:color="auto"/>
            </w:tcBorders>
          </w:tcPr>
          <w:p w14:paraId="7841570D" w14:textId="3534845F" w:rsidR="00875D34" w:rsidRDefault="00875D34" w:rsidP="00875D34">
            <w:r>
              <w:t>0/3</w:t>
            </w:r>
          </w:p>
        </w:tc>
      </w:tr>
      <w:tr w:rsidR="00875D34" w14:paraId="7C049A5E" w14:textId="77777777" w:rsidTr="00875D34">
        <w:tc>
          <w:tcPr>
            <w:tcW w:w="1835" w:type="dxa"/>
          </w:tcPr>
          <w:p w14:paraId="39E18589" w14:textId="77777777" w:rsidR="00875D34" w:rsidRDefault="00875D34" w:rsidP="00875D34">
            <w:r>
              <w:t>North Park Block Extension</w:t>
            </w:r>
          </w:p>
        </w:tc>
        <w:tc>
          <w:tcPr>
            <w:tcW w:w="1405" w:type="dxa"/>
          </w:tcPr>
          <w:p w14:paraId="1BCC9D08" w14:textId="085747C9" w:rsidR="00875D34" w:rsidRDefault="00875D34" w:rsidP="00875D34">
            <w:hyperlink w:anchor="np1" w:history="1">
              <w:r w:rsidRPr="00334CC7">
                <w:rPr>
                  <w:rStyle w:val="Hyperlink"/>
                </w:rPr>
                <w:t>No</w:t>
              </w:r>
            </w:hyperlink>
          </w:p>
        </w:tc>
        <w:tc>
          <w:tcPr>
            <w:tcW w:w="1890" w:type="dxa"/>
          </w:tcPr>
          <w:p w14:paraId="13B10198" w14:textId="33EFBB75" w:rsidR="00875D34" w:rsidRDefault="00875D34" w:rsidP="00875D34">
            <w:hyperlink w:anchor="np2" w:history="1">
              <w:r w:rsidRPr="00CB46AA">
                <w:rPr>
                  <w:rStyle w:val="Hyperlink"/>
                </w:rPr>
                <w:t>No</w:t>
              </w:r>
            </w:hyperlink>
          </w:p>
        </w:tc>
        <w:tc>
          <w:tcPr>
            <w:tcW w:w="2430" w:type="dxa"/>
          </w:tcPr>
          <w:p w14:paraId="0896D4DA" w14:textId="38D7B90A" w:rsidR="00875D34" w:rsidRDefault="00875D34" w:rsidP="00875D34">
            <w:hyperlink w:anchor="NP3" w:history="1">
              <w:r w:rsidRPr="00CB46AA">
                <w:rPr>
                  <w:rStyle w:val="Hyperlink"/>
                </w:rPr>
                <w:t>No</w:t>
              </w:r>
            </w:hyperlink>
          </w:p>
        </w:tc>
        <w:tc>
          <w:tcPr>
            <w:tcW w:w="1800" w:type="dxa"/>
            <w:tcBorders>
              <w:left w:val="single" w:sz="24" w:space="0" w:color="auto"/>
            </w:tcBorders>
          </w:tcPr>
          <w:p w14:paraId="7ADC99C8" w14:textId="009C4882" w:rsidR="00875D34" w:rsidRDefault="00875D34" w:rsidP="00875D34">
            <w:r>
              <w:t>0/3</w:t>
            </w:r>
          </w:p>
        </w:tc>
      </w:tr>
      <w:tr w:rsidR="00875D34" w14:paraId="4DE045D3" w14:textId="77777777" w:rsidTr="00334CC7">
        <w:trPr>
          <w:trHeight w:val="593"/>
        </w:trPr>
        <w:tc>
          <w:tcPr>
            <w:tcW w:w="1835" w:type="dxa"/>
          </w:tcPr>
          <w:p w14:paraId="57A30D25" w14:textId="77777777" w:rsidR="00875D34" w:rsidRDefault="00875D34" w:rsidP="00875D34">
            <w:r>
              <w:t>Old Town Skatepark</w:t>
            </w:r>
          </w:p>
        </w:tc>
        <w:tc>
          <w:tcPr>
            <w:tcW w:w="1405" w:type="dxa"/>
          </w:tcPr>
          <w:p w14:paraId="253C2E2B" w14:textId="154A8D04" w:rsidR="00875D34" w:rsidRDefault="00875D34" w:rsidP="00875D34">
            <w:hyperlink w:anchor="ot1" w:history="1">
              <w:r w:rsidRPr="00334CC7">
                <w:rPr>
                  <w:rStyle w:val="Hyperlink"/>
                </w:rPr>
                <w:t>Yes</w:t>
              </w:r>
            </w:hyperlink>
          </w:p>
        </w:tc>
        <w:tc>
          <w:tcPr>
            <w:tcW w:w="1890" w:type="dxa"/>
          </w:tcPr>
          <w:p w14:paraId="10C3E66A" w14:textId="252E25C7" w:rsidR="00875D34" w:rsidRDefault="00875D34" w:rsidP="00875D34">
            <w:hyperlink w:anchor="ot2" w:history="1">
              <w:r w:rsidRPr="00CB46AA">
                <w:rPr>
                  <w:rStyle w:val="Hyperlink"/>
                </w:rPr>
                <w:t>No</w:t>
              </w:r>
            </w:hyperlink>
          </w:p>
        </w:tc>
        <w:tc>
          <w:tcPr>
            <w:tcW w:w="2430" w:type="dxa"/>
          </w:tcPr>
          <w:p w14:paraId="466B2C3A" w14:textId="2AC94151" w:rsidR="00875D34" w:rsidRDefault="00875D34" w:rsidP="00875D34">
            <w:hyperlink w:anchor="ot3" w:history="1">
              <w:r w:rsidRPr="00CB46AA">
                <w:rPr>
                  <w:rStyle w:val="Hyperlink"/>
                </w:rPr>
                <w:t>No</w:t>
              </w:r>
            </w:hyperlink>
          </w:p>
        </w:tc>
        <w:tc>
          <w:tcPr>
            <w:tcW w:w="1800" w:type="dxa"/>
            <w:tcBorders>
              <w:left w:val="single" w:sz="24" w:space="0" w:color="auto"/>
            </w:tcBorders>
          </w:tcPr>
          <w:p w14:paraId="60CA59B4" w14:textId="7AD5ADEB" w:rsidR="00875D34" w:rsidRDefault="00875D34" w:rsidP="00875D34">
            <w:r>
              <w:t>1/3</w:t>
            </w:r>
          </w:p>
        </w:tc>
      </w:tr>
      <w:tr w:rsidR="00875D34" w14:paraId="27FA53A8" w14:textId="77777777" w:rsidTr="00875D34">
        <w:tc>
          <w:tcPr>
            <w:tcW w:w="1835" w:type="dxa"/>
          </w:tcPr>
          <w:p w14:paraId="2FE39E06" w14:textId="77777777" w:rsidR="00875D34" w:rsidRDefault="00875D34" w:rsidP="00875D34">
            <w:r>
              <w:t>University Park</w:t>
            </w:r>
          </w:p>
        </w:tc>
        <w:tc>
          <w:tcPr>
            <w:tcW w:w="1405" w:type="dxa"/>
          </w:tcPr>
          <w:p w14:paraId="4A321502" w14:textId="56874E50" w:rsidR="00875D34" w:rsidRDefault="00875D34" w:rsidP="00875D34">
            <w:hyperlink w:anchor="up1" w:history="1">
              <w:r w:rsidRPr="00334CC7">
                <w:rPr>
                  <w:rStyle w:val="Hyperlink"/>
                </w:rPr>
                <w:t>No</w:t>
              </w:r>
            </w:hyperlink>
          </w:p>
        </w:tc>
        <w:tc>
          <w:tcPr>
            <w:tcW w:w="1890" w:type="dxa"/>
          </w:tcPr>
          <w:p w14:paraId="7E5CDCD7" w14:textId="030FA297" w:rsidR="00875D34" w:rsidRDefault="00875D34" w:rsidP="00875D34">
            <w:hyperlink w:anchor="up2" w:history="1">
              <w:r w:rsidRPr="00CB46AA">
                <w:rPr>
                  <w:rStyle w:val="Hyperlink"/>
                </w:rPr>
                <w:t>No</w:t>
              </w:r>
            </w:hyperlink>
          </w:p>
        </w:tc>
        <w:tc>
          <w:tcPr>
            <w:tcW w:w="2430" w:type="dxa"/>
          </w:tcPr>
          <w:p w14:paraId="4B91329E" w14:textId="55D80B28" w:rsidR="00875D34" w:rsidRDefault="00875D34" w:rsidP="00875D34">
            <w:hyperlink w:anchor="up3" w:history="1">
              <w:r w:rsidRPr="00CB46AA">
                <w:rPr>
                  <w:rStyle w:val="Hyperlink"/>
                </w:rPr>
                <w:t>No</w:t>
              </w:r>
            </w:hyperlink>
          </w:p>
        </w:tc>
        <w:tc>
          <w:tcPr>
            <w:tcW w:w="1800" w:type="dxa"/>
            <w:tcBorders>
              <w:left w:val="single" w:sz="24" w:space="0" w:color="auto"/>
            </w:tcBorders>
          </w:tcPr>
          <w:p w14:paraId="3B1822C3" w14:textId="1766AB23" w:rsidR="00875D34" w:rsidRDefault="00875D34" w:rsidP="00875D34">
            <w:r>
              <w:t>0/3</w:t>
            </w:r>
          </w:p>
        </w:tc>
      </w:tr>
      <w:tr w:rsidR="00875D34" w14:paraId="2F912D5D" w14:textId="77777777" w:rsidTr="00875D34">
        <w:tc>
          <w:tcPr>
            <w:tcW w:w="1835" w:type="dxa"/>
          </w:tcPr>
          <w:p w14:paraId="49680C14" w14:textId="77777777" w:rsidR="00875D34" w:rsidRDefault="00875D34" w:rsidP="00875D34">
            <w:r>
              <w:t>Conway Slabtown</w:t>
            </w:r>
          </w:p>
        </w:tc>
        <w:tc>
          <w:tcPr>
            <w:tcW w:w="1405" w:type="dxa"/>
          </w:tcPr>
          <w:p w14:paraId="37A43003" w14:textId="2C567198" w:rsidR="00875D34" w:rsidRDefault="00875D34" w:rsidP="00875D34">
            <w:hyperlink w:anchor="cs1" w:history="1">
              <w:r w:rsidRPr="00334CC7">
                <w:rPr>
                  <w:rStyle w:val="Hyperlink"/>
                </w:rPr>
                <w:t>Yes</w:t>
              </w:r>
            </w:hyperlink>
            <w:r>
              <w:t xml:space="preserve"> </w:t>
            </w:r>
          </w:p>
        </w:tc>
        <w:tc>
          <w:tcPr>
            <w:tcW w:w="1890" w:type="dxa"/>
          </w:tcPr>
          <w:p w14:paraId="30D2A747" w14:textId="4FFAD9F3" w:rsidR="00875D34" w:rsidRDefault="00875D34" w:rsidP="00875D34">
            <w:hyperlink w:anchor="cs2" w:history="1">
              <w:r w:rsidRPr="00CB46AA">
                <w:rPr>
                  <w:rStyle w:val="Hyperlink"/>
                </w:rPr>
                <w:t>No</w:t>
              </w:r>
            </w:hyperlink>
          </w:p>
        </w:tc>
        <w:tc>
          <w:tcPr>
            <w:tcW w:w="2430" w:type="dxa"/>
          </w:tcPr>
          <w:p w14:paraId="1C680D83" w14:textId="4DA420D6" w:rsidR="00875D34" w:rsidRDefault="00875D34" w:rsidP="00875D34">
            <w:hyperlink w:anchor="cs3" w:history="1">
              <w:r w:rsidRPr="00CB46AA">
                <w:rPr>
                  <w:rStyle w:val="Hyperlink"/>
                </w:rPr>
                <w:t>No</w:t>
              </w:r>
            </w:hyperlink>
          </w:p>
        </w:tc>
        <w:tc>
          <w:tcPr>
            <w:tcW w:w="1800" w:type="dxa"/>
            <w:tcBorders>
              <w:left w:val="single" w:sz="24" w:space="0" w:color="auto"/>
            </w:tcBorders>
          </w:tcPr>
          <w:p w14:paraId="14E851A7" w14:textId="293876F7" w:rsidR="00875D34" w:rsidRDefault="00875D34" w:rsidP="00875D34">
            <w:r>
              <w:t>1/3</w:t>
            </w:r>
          </w:p>
        </w:tc>
      </w:tr>
      <w:tr w:rsidR="00875D34" w14:paraId="6184BF01" w14:textId="77777777" w:rsidTr="00875D34">
        <w:tc>
          <w:tcPr>
            <w:tcW w:w="1835" w:type="dxa"/>
          </w:tcPr>
          <w:p w14:paraId="6F861D60" w14:textId="77777777" w:rsidR="00875D34" w:rsidRDefault="00875D34" w:rsidP="00875D34">
            <w:r>
              <w:t>Mill Park</w:t>
            </w:r>
          </w:p>
        </w:tc>
        <w:tc>
          <w:tcPr>
            <w:tcW w:w="1405" w:type="dxa"/>
          </w:tcPr>
          <w:p w14:paraId="0721EEDA" w14:textId="29CB4F8E" w:rsidR="00875D34" w:rsidRDefault="00875D34" w:rsidP="00875D34">
            <w:hyperlink w:anchor="mp1" w:history="1">
              <w:r w:rsidRPr="00334CC7">
                <w:rPr>
                  <w:rStyle w:val="Hyperlink"/>
                </w:rPr>
                <w:t>Yes</w:t>
              </w:r>
            </w:hyperlink>
          </w:p>
        </w:tc>
        <w:tc>
          <w:tcPr>
            <w:tcW w:w="1890" w:type="dxa"/>
          </w:tcPr>
          <w:p w14:paraId="3BD4E827" w14:textId="1E8D1BD3" w:rsidR="00875D34" w:rsidRDefault="00875D34" w:rsidP="00875D34">
            <w:hyperlink w:anchor="mp2" w:history="1">
              <w:r w:rsidRPr="00CB46AA">
                <w:rPr>
                  <w:rStyle w:val="Hyperlink"/>
                </w:rPr>
                <w:t>No</w:t>
              </w:r>
            </w:hyperlink>
          </w:p>
        </w:tc>
        <w:tc>
          <w:tcPr>
            <w:tcW w:w="2430" w:type="dxa"/>
          </w:tcPr>
          <w:p w14:paraId="71DAFA87" w14:textId="34E77C80" w:rsidR="00875D34" w:rsidRDefault="00875D34" w:rsidP="00875D34">
            <w:hyperlink w:anchor="mp3" w:history="1">
              <w:r w:rsidRPr="00CB46AA">
                <w:rPr>
                  <w:rStyle w:val="Hyperlink"/>
                </w:rPr>
                <w:t>No</w:t>
              </w:r>
            </w:hyperlink>
          </w:p>
        </w:tc>
        <w:tc>
          <w:tcPr>
            <w:tcW w:w="1800" w:type="dxa"/>
            <w:tcBorders>
              <w:left w:val="single" w:sz="24" w:space="0" w:color="auto"/>
            </w:tcBorders>
          </w:tcPr>
          <w:p w14:paraId="7AC137C0" w14:textId="452E23A7" w:rsidR="00875D34" w:rsidRDefault="00875D34" w:rsidP="00875D34">
            <w:r>
              <w:t>1/3</w:t>
            </w:r>
          </w:p>
        </w:tc>
      </w:tr>
      <w:tr w:rsidR="00875D34" w14:paraId="3E2E8D85" w14:textId="77777777" w:rsidTr="00875D34">
        <w:tc>
          <w:tcPr>
            <w:tcW w:w="1835" w:type="dxa"/>
          </w:tcPr>
          <w:p w14:paraId="3CA065C0" w14:textId="77777777" w:rsidR="00875D34" w:rsidRDefault="00875D34" w:rsidP="00875D34">
            <w:r>
              <w:t>Laurelhurst Activation</w:t>
            </w:r>
          </w:p>
        </w:tc>
        <w:tc>
          <w:tcPr>
            <w:tcW w:w="1405" w:type="dxa"/>
          </w:tcPr>
          <w:p w14:paraId="706C4F2A" w14:textId="2942B909" w:rsidR="00875D34" w:rsidRDefault="00875D34" w:rsidP="00875D34">
            <w:hyperlink w:anchor="lp1" w:history="1">
              <w:r w:rsidRPr="00334CC7">
                <w:rPr>
                  <w:rStyle w:val="Hyperlink"/>
                </w:rPr>
                <w:t>Yes</w:t>
              </w:r>
            </w:hyperlink>
          </w:p>
        </w:tc>
        <w:tc>
          <w:tcPr>
            <w:tcW w:w="1890" w:type="dxa"/>
          </w:tcPr>
          <w:p w14:paraId="0625E4FD" w14:textId="6EE91EAA" w:rsidR="00875D34" w:rsidRDefault="00875D34" w:rsidP="00875D34">
            <w:hyperlink w:anchor="lp2" w:history="1">
              <w:r w:rsidRPr="00CB46AA">
                <w:rPr>
                  <w:rStyle w:val="Hyperlink"/>
                </w:rPr>
                <w:t>No</w:t>
              </w:r>
            </w:hyperlink>
          </w:p>
        </w:tc>
        <w:tc>
          <w:tcPr>
            <w:tcW w:w="2430" w:type="dxa"/>
          </w:tcPr>
          <w:p w14:paraId="76CE7295" w14:textId="74827F98" w:rsidR="00875D34" w:rsidRDefault="00875D34" w:rsidP="00875D34">
            <w:hyperlink w:anchor="lp3" w:history="1">
              <w:r w:rsidRPr="00CB46AA">
                <w:rPr>
                  <w:rStyle w:val="Hyperlink"/>
                </w:rPr>
                <w:t>No</w:t>
              </w:r>
            </w:hyperlink>
          </w:p>
        </w:tc>
        <w:tc>
          <w:tcPr>
            <w:tcW w:w="1800" w:type="dxa"/>
            <w:tcBorders>
              <w:left w:val="single" w:sz="24" w:space="0" w:color="auto"/>
            </w:tcBorders>
          </w:tcPr>
          <w:p w14:paraId="73E54900" w14:textId="0CFBC07D" w:rsidR="00875D34" w:rsidRDefault="00875D34" w:rsidP="00875D34">
            <w:r>
              <w:t>1/3</w:t>
            </w:r>
          </w:p>
        </w:tc>
      </w:tr>
      <w:tr w:rsidR="00875D34" w14:paraId="3ED1A172" w14:textId="77777777" w:rsidTr="00875D34">
        <w:tc>
          <w:tcPr>
            <w:tcW w:w="1835" w:type="dxa"/>
          </w:tcPr>
          <w:p w14:paraId="1AF7FF5C" w14:textId="77777777" w:rsidR="00875D34" w:rsidRDefault="00875D34" w:rsidP="00875D34">
            <w:r>
              <w:t xml:space="preserve">Parklane Park </w:t>
            </w:r>
          </w:p>
        </w:tc>
        <w:tc>
          <w:tcPr>
            <w:tcW w:w="1405" w:type="dxa"/>
          </w:tcPr>
          <w:p w14:paraId="370C304F" w14:textId="2745CFB4" w:rsidR="00875D34" w:rsidRDefault="00875D34" w:rsidP="00875D34">
            <w:hyperlink w:anchor="pp1" w:history="1">
              <w:r w:rsidRPr="00334CC7">
                <w:rPr>
                  <w:rStyle w:val="Hyperlink"/>
                </w:rPr>
                <w:t>Yes</w:t>
              </w:r>
            </w:hyperlink>
            <w:r>
              <w:t xml:space="preserve"> </w:t>
            </w:r>
          </w:p>
        </w:tc>
        <w:tc>
          <w:tcPr>
            <w:tcW w:w="1890" w:type="dxa"/>
          </w:tcPr>
          <w:p w14:paraId="69A60FE7" w14:textId="395C6029" w:rsidR="00875D34" w:rsidRDefault="00875D34" w:rsidP="00875D34">
            <w:hyperlink w:anchor="pp2" w:history="1">
              <w:r w:rsidRPr="00CB46AA">
                <w:rPr>
                  <w:rStyle w:val="Hyperlink"/>
                </w:rPr>
                <w:t>No</w:t>
              </w:r>
            </w:hyperlink>
          </w:p>
        </w:tc>
        <w:tc>
          <w:tcPr>
            <w:tcW w:w="2430" w:type="dxa"/>
          </w:tcPr>
          <w:p w14:paraId="22BCFC84" w14:textId="4B636107" w:rsidR="00875D34" w:rsidRDefault="00875D34" w:rsidP="00875D34">
            <w:hyperlink w:anchor="pp3" w:history="1">
              <w:r w:rsidRPr="00CB46AA">
                <w:rPr>
                  <w:rStyle w:val="Hyperlink"/>
                </w:rPr>
                <w:t>No</w:t>
              </w:r>
            </w:hyperlink>
          </w:p>
        </w:tc>
        <w:tc>
          <w:tcPr>
            <w:tcW w:w="1800" w:type="dxa"/>
            <w:tcBorders>
              <w:left w:val="single" w:sz="24" w:space="0" w:color="auto"/>
            </w:tcBorders>
          </w:tcPr>
          <w:p w14:paraId="1D682149" w14:textId="1F9707D9" w:rsidR="00875D34" w:rsidRDefault="00875D34" w:rsidP="00875D34">
            <w:r>
              <w:t>1/3</w:t>
            </w:r>
          </w:p>
        </w:tc>
      </w:tr>
    </w:tbl>
    <w:p w14:paraId="53FD0EB4" w14:textId="217819B4" w:rsidR="00875D34" w:rsidRDefault="00875D34" w:rsidP="00875D34">
      <w:pPr>
        <w:pStyle w:val="Heading2"/>
      </w:pPr>
      <w:r>
        <w:lastRenderedPageBreak/>
        <w:t xml:space="preserve">By Criteria </w:t>
      </w:r>
    </w:p>
    <w:p w14:paraId="230FC5B8" w14:textId="3201034C" w:rsidR="00875D34" w:rsidRDefault="00875D34" w:rsidP="00875D34">
      <w:pPr>
        <w:pStyle w:val="Heading3"/>
      </w:pPr>
      <w:bookmarkStart w:id="9" w:name="_Criteria_1:_Estimates"/>
      <w:bookmarkEnd w:id="9"/>
      <w:r w:rsidRPr="005E03F0">
        <w:t>Criteria 1</w:t>
      </w:r>
      <w:r>
        <w:t>: Estimates</w:t>
      </w:r>
    </w:p>
    <w:p w14:paraId="3801B819" w14:textId="3E8E233C" w:rsidR="00875D34" w:rsidRDefault="00875D34" w:rsidP="00875D34">
      <w:r>
        <w:t>FIN 2.03 “At the time a new capital asset or equipment is planned in the CIP or requested through the Requested Budget, bureaus shall estimate the full operations and maintenance (O&amp;M), major maintenance, and lifecycle replacements costs for that asset. “</w:t>
      </w:r>
    </w:p>
    <w:p w14:paraId="35007A70" w14:textId="236F7EA4" w:rsidR="00875D34" w:rsidRPr="008A25CF" w:rsidRDefault="00875D34" w:rsidP="00875D34">
      <w:pPr>
        <w:rPr>
          <w:b/>
          <w:bCs/>
        </w:rPr>
      </w:pPr>
      <w:bookmarkStart w:id="10" w:name="estimates"/>
      <w:r w:rsidRPr="00762CAD">
        <w:rPr>
          <w:b/>
          <w:bCs/>
          <w:highlight w:val="green"/>
        </w:rPr>
        <w:t xml:space="preserve">I determined that </w:t>
      </w:r>
      <w:r w:rsidR="0057217F" w:rsidRPr="00762CAD">
        <w:rPr>
          <w:b/>
          <w:bCs/>
          <w:highlight w:val="green"/>
        </w:rPr>
        <w:t>five</w:t>
      </w:r>
      <w:r w:rsidRPr="00762CAD">
        <w:rPr>
          <w:b/>
          <w:bCs/>
          <w:highlight w:val="green"/>
        </w:rPr>
        <w:t xml:space="preserve"> of the eight projects were following Criteria 1.</w:t>
      </w:r>
      <w:r w:rsidRPr="008A25CF">
        <w:rPr>
          <w:b/>
          <w:bCs/>
        </w:rPr>
        <w:t xml:space="preserve"> </w:t>
      </w:r>
    </w:p>
    <w:bookmarkEnd w:id="1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5"/>
        <w:gridCol w:w="1191"/>
        <w:gridCol w:w="1074"/>
        <w:gridCol w:w="1295"/>
        <w:gridCol w:w="2142"/>
        <w:gridCol w:w="1813"/>
      </w:tblGrid>
      <w:tr w:rsidR="00875D34" w14:paraId="58D500C1" w14:textId="77777777" w:rsidTr="008C07E2"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65EEFB" w14:textId="77777777" w:rsidR="00875D34" w:rsidRDefault="00875D34" w:rsidP="008C07E2"/>
        </w:tc>
        <w:tc>
          <w:tcPr>
            <w:tcW w:w="3560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14:paraId="578DFA49" w14:textId="77777777" w:rsidR="00875D34" w:rsidRDefault="00875D34" w:rsidP="008C07E2">
            <w:pPr>
              <w:jc w:val="center"/>
            </w:pPr>
            <w:r>
              <w:t>Dated Cost Estimates</w:t>
            </w:r>
          </w:p>
        </w:tc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14:paraId="7CC799F5" w14:textId="77777777" w:rsidR="00875D34" w:rsidRDefault="00875D34" w:rsidP="008C07E2"/>
        </w:tc>
        <w:tc>
          <w:tcPr>
            <w:tcW w:w="181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06A4B3C" w14:textId="77777777" w:rsidR="00875D34" w:rsidRDefault="00875D34" w:rsidP="008C07E2"/>
        </w:tc>
      </w:tr>
      <w:tr w:rsidR="00875D34" w14:paraId="3AA6EF9A" w14:textId="77777777" w:rsidTr="008C07E2">
        <w:tc>
          <w:tcPr>
            <w:tcW w:w="1835" w:type="dxa"/>
            <w:tcBorders>
              <w:top w:val="single" w:sz="8" w:space="0" w:color="auto"/>
            </w:tcBorders>
          </w:tcPr>
          <w:p w14:paraId="7E8AE2A5" w14:textId="77777777" w:rsidR="00875D34" w:rsidRDefault="00875D34" w:rsidP="008C07E2">
            <w:r>
              <w:t>Project</w:t>
            </w:r>
          </w:p>
        </w:tc>
        <w:tc>
          <w:tcPr>
            <w:tcW w:w="1191" w:type="dxa"/>
          </w:tcPr>
          <w:p w14:paraId="3125E1C8" w14:textId="77777777" w:rsidR="00875D34" w:rsidRDefault="00875D34" w:rsidP="008C07E2">
            <w:r>
              <w:t>O&amp;M</w:t>
            </w:r>
          </w:p>
        </w:tc>
        <w:tc>
          <w:tcPr>
            <w:tcW w:w="1074" w:type="dxa"/>
          </w:tcPr>
          <w:p w14:paraId="155389A7" w14:textId="77777777" w:rsidR="00875D34" w:rsidRDefault="00875D34" w:rsidP="008C07E2">
            <w:r>
              <w:t>MM</w:t>
            </w:r>
          </w:p>
        </w:tc>
        <w:tc>
          <w:tcPr>
            <w:tcW w:w="1295" w:type="dxa"/>
          </w:tcPr>
          <w:p w14:paraId="40D496E5" w14:textId="77777777" w:rsidR="00875D34" w:rsidRDefault="00875D34" w:rsidP="008C07E2">
            <w:r>
              <w:t>Lifecycle</w:t>
            </w:r>
          </w:p>
        </w:tc>
        <w:tc>
          <w:tcPr>
            <w:tcW w:w="2142" w:type="dxa"/>
            <w:tcBorders>
              <w:top w:val="single" w:sz="8" w:space="0" w:color="auto"/>
              <w:right w:val="single" w:sz="24" w:space="0" w:color="auto"/>
            </w:tcBorders>
          </w:tcPr>
          <w:p w14:paraId="36ADB71E" w14:textId="77777777" w:rsidR="00875D34" w:rsidRDefault="00875D34" w:rsidP="008C07E2">
            <w:r>
              <w:t xml:space="preserve">Inclusion in Requested budget or CIP </w:t>
            </w:r>
          </w:p>
        </w:tc>
        <w:tc>
          <w:tcPr>
            <w:tcW w:w="1813" w:type="dxa"/>
            <w:tcBorders>
              <w:top w:val="single" w:sz="8" w:space="0" w:color="auto"/>
              <w:left w:val="single" w:sz="24" w:space="0" w:color="auto"/>
            </w:tcBorders>
          </w:tcPr>
          <w:p w14:paraId="4156D144" w14:textId="77777777" w:rsidR="00875D34" w:rsidRDefault="00875D34" w:rsidP="008C07E2">
            <w:r>
              <w:t xml:space="preserve">Is criteria being followed? </w:t>
            </w:r>
          </w:p>
        </w:tc>
      </w:tr>
      <w:tr w:rsidR="00875D34" w14:paraId="2408C6F6" w14:textId="77777777" w:rsidTr="008C07E2">
        <w:tc>
          <w:tcPr>
            <w:tcW w:w="1835" w:type="dxa"/>
          </w:tcPr>
          <w:p w14:paraId="3142AEE1" w14:textId="01D457AF" w:rsidR="00875D34" w:rsidRDefault="00875D34" w:rsidP="008C07E2">
            <w:hyperlink w:anchor="creston1" w:history="1">
              <w:r w:rsidRPr="00A62DA0">
                <w:rPr>
                  <w:rStyle w:val="Hyperlink"/>
                </w:rPr>
                <w:t>Creston Skatepark</w:t>
              </w:r>
            </w:hyperlink>
          </w:p>
        </w:tc>
        <w:tc>
          <w:tcPr>
            <w:tcW w:w="1191" w:type="dxa"/>
          </w:tcPr>
          <w:p w14:paraId="663BAF99" w14:textId="77777777" w:rsidR="00875D34" w:rsidRDefault="00875D34" w:rsidP="008C07E2">
            <w:r>
              <w:t>Yes</w:t>
            </w:r>
          </w:p>
        </w:tc>
        <w:tc>
          <w:tcPr>
            <w:tcW w:w="1074" w:type="dxa"/>
          </w:tcPr>
          <w:p w14:paraId="1ACC73D3" w14:textId="77777777" w:rsidR="00875D34" w:rsidRDefault="00875D34" w:rsidP="008C07E2">
            <w:r>
              <w:t>No</w:t>
            </w:r>
          </w:p>
        </w:tc>
        <w:tc>
          <w:tcPr>
            <w:tcW w:w="1295" w:type="dxa"/>
          </w:tcPr>
          <w:p w14:paraId="30842711" w14:textId="77777777" w:rsidR="00875D34" w:rsidRDefault="00875D34" w:rsidP="008C07E2">
            <w:r>
              <w:t>No</w:t>
            </w:r>
          </w:p>
        </w:tc>
        <w:tc>
          <w:tcPr>
            <w:tcW w:w="2142" w:type="dxa"/>
            <w:tcBorders>
              <w:right w:val="single" w:sz="24" w:space="0" w:color="auto"/>
            </w:tcBorders>
          </w:tcPr>
          <w:p w14:paraId="58DB809B" w14:textId="77777777" w:rsidR="00875D34" w:rsidRDefault="00875D34" w:rsidP="008C07E2">
            <w:r>
              <w:t>No</w:t>
            </w:r>
          </w:p>
        </w:tc>
        <w:tc>
          <w:tcPr>
            <w:tcW w:w="1813" w:type="dxa"/>
            <w:tcBorders>
              <w:left w:val="single" w:sz="24" w:space="0" w:color="auto"/>
            </w:tcBorders>
          </w:tcPr>
          <w:p w14:paraId="77E19472" w14:textId="77777777" w:rsidR="00875D34" w:rsidRDefault="00875D34" w:rsidP="008C07E2">
            <w:r>
              <w:t>No</w:t>
            </w:r>
          </w:p>
        </w:tc>
      </w:tr>
      <w:tr w:rsidR="00875D34" w14:paraId="27FDDD91" w14:textId="77777777" w:rsidTr="008C07E2">
        <w:tc>
          <w:tcPr>
            <w:tcW w:w="1835" w:type="dxa"/>
          </w:tcPr>
          <w:p w14:paraId="7FC5946B" w14:textId="6B1518C8" w:rsidR="00875D34" w:rsidRDefault="00875D34" w:rsidP="008C07E2">
            <w:hyperlink w:anchor="NP1" w:history="1">
              <w:r w:rsidRPr="00A62DA0">
                <w:rPr>
                  <w:rStyle w:val="Hyperlink"/>
                </w:rPr>
                <w:t>North Park Block Extension</w:t>
              </w:r>
            </w:hyperlink>
          </w:p>
        </w:tc>
        <w:tc>
          <w:tcPr>
            <w:tcW w:w="1191" w:type="dxa"/>
          </w:tcPr>
          <w:p w14:paraId="59DBD0E5" w14:textId="77777777" w:rsidR="00875D34" w:rsidRDefault="00875D34" w:rsidP="008C07E2">
            <w:r>
              <w:t>Yes</w:t>
            </w:r>
          </w:p>
        </w:tc>
        <w:tc>
          <w:tcPr>
            <w:tcW w:w="1074" w:type="dxa"/>
          </w:tcPr>
          <w:p w14:paraId="60E9BD20" w14:textId="77777777" w:rsidR="00875D34" w:rsidRDefault="00875D34" w:rsidP="008C07E2">
            <w:r>
              <w:t>No</w:t>
            </w:r>
          </w:p>
        </w:tc>
        <w:tc>
          <w:tcPr>
            <w:tcW w:w="1295" w:type="dxa"/>
          </w:tcPr>
          <w:p w14:paraId="02096FF6" w14:textId="77777777" w:rsidR="00875D34" w:rsidRDefault="00875D34" w:rsidP="008C07E2">
            <w:r>
              <w:t>No</w:t>
            </w:r>
          </w:p>
        </w:tc>
        <w:tc>
          <w:tcPr>
            <w:tcW w:w="2142" w:type="dxa"/>
            <w:tcBorders>
              <w:right w:val="single" w:sz="24" w:space="0" w:color="auto"/>
            </w:tcBorders>
          </w:tcPr>
          <w:p w14:paraId="3F18E318" w14:textId="77777777" w:rsidR="00875D34" w:rsidRDefault="00875D34" w:rsidP="008C07E2">
            <w:r>
              <w:t>No</w:t>
            </w:r>
          </w:p>
        </w:tc>
        <w:tc>
          <w:tcPr>
            <w:tcW w:w="1813" w:type="dxa"/>
            <w:tcBorders>
              <w:left w:val="single" w:sz="24" w:space="0" w:color="auto"/>
            </w:tcBorders>
          </w:tcPr>
          <w:p w14:paraId="38CCE870" w14:textId="77777777" w:rsidR="00875D34" w:rsidRDefault="00875D34" w:rsidP="008C07E2">
            <w:r>
              <w:t>No</w:t>
            </w:r>
          </w:p>
        </w:tc>
      </w:tr>
      <w:tr w:rsidR="00875D34" w14:paraId="260C37C9" w14:textId="77777777" w:rsidTr="008C07E2">
        <w:tc>
          <w:tcPr>
            <w:tcW w:w="1835" w:type="dxa"/>
          </w:tcPr>
          <w:p w14:paraId="5129C516" w14:textId="059AEA31" w:rsidR="00875D34" w:rsidRDefault="00875D34" w:rsidP="008C07E2">
            <w:hyperlink w:anchor="ot1" w:history="1">
              <w:r w:rsidRPr="00A62DA0">
                <w:rPr>
                  <w:rStyle w:val="Hyperlink"/>
                </w:rPr>
                <w:t>Old Town Skatepark</w:t>
              </w:r>
            </w:hyperlink>
          </w:p>
        </w:tc>
        <w:tc>
          <w:tcPr>
            <w:tcW w:w="1191" w:type="dxa"/>
          </w:tcPr>
          <w:p w14:paraId="4A7ACCC9" w14:textId="77777777" w:rsidR="00875D34" w:rsidRDefault="00875D34" w:rsidP="008C07E2">
            <w:r>
              <w:t>Yes</w:t>
            </w:r>
          </w:p>
        </w:tc>
        <w:tc>
          <w:tcPr>
            <w:tcW w:w="1074" w:type="dxa"/>
          </w:tcPr>
          <w:p w14:paraId="640F1528" w14:textId="77777777" w:rsidR="00875D34" w:rsidRDefault="00875D34" w:rsidP="008C07E2">
            <w:r>
              <w:t>Yes</w:t>
            </w:r>
          </w:p>
        </w:tc>
        <w:tc>
          <w:tcPr>
            <w:tcW w:w="1295" w:type="dxa"/>
          </w:tcPr>
          <w:p w14:paraId="31AB8D14" w14:textId="77777777" w:rsidR="00875D34" w:rsidRDefault="00875D34" w:rsidP="008C07E2">
            <w:r>
              <w:t>Yes</w:t>
            </w:r>
          </w:p>
        </w:tc>
        <w:tc>
          <w:tcPr>
            <w:tcW w:w="2142" w:type="dxa"/>
            <w:tcBorders>
              <w:right w:val="single" w:sz="24" w:space="0" w:color="auto"/>
            </w:tcBorders>
          </w:tcPr>
          <w:p w14:paraId="1D50012C" w14:textId="77777777" w:rsidR="00875D34" w:rsidRDefault="00875D34" w:rsidP="008C07E2">
            <w:r>
              <w:t>Yes</w:t>
            </w:r>
          </w:p>
        </w:tc>
        <w:tc>
          <w:tcPr>
            <w:tcW w:w="1813" w:type="dxa"/>
            <w:tcBorders>
              <w:left w:val="single" w:sz="24" w:space="0" w:color="auto"/>
            </w:tcBorders>
          </w:tcPr>
          <w:p w14:paraId="2149C4B6" w14:textId="77777777" w:rsidR="00875D34" w:rsidRDefault="00875D34" w:rsidP="008C07E2">
            <w:r>
              <w:t>Yes</w:t>
            </w:r>
          </w:p>
        </w:tc>
      </w:tr>
      <w:tr w:rsidR="00875D34" w14:paraId="3F55B06B" w14:textId="77777777" w:rsidTr="008C07E2">
        <w:tc>
          <w:tcPr>
            <w:tcW w:w="1835" w:type="dxa"/>
          </w:tcPr>
          <w:p w14:paraId="3DC4E04D" w14:textId="63C0ACE4" w:rsidR="00875D34" w:rsidRDefault="00875D34" w:rsidP="008C07E2">
            <w:hyperlink w:anchor="up1" w:history="1">
              <w:r w:rsidRPr="00A62DA0">
                <w:rPr>
                  <w:rStyle w:val="Hyperlink"/>
                </w:rPr>
                <w:t>University Park</w:t>
              </w:r>
            </w:hyperlink>
          </w:p>
        </w:tc>
        <w:tc>
          <w:tcPr>
            <w:tcW w:w="1191" w:type="dxa"/>
          </w:tcPr>
          <w:p w14:paraId="44DDD259" w14:textId="77777777" w:rsidR="00875D34" w:rsidRDefault="00875D34" w:rsidP="008C07E2">
            <w:r>
              <w:t>Yes</w:t>
            </w:r>
          </w:p>
        </w:tc>
        <w:tc>
          <w:tcPr>
            <w:tcW w:w="1074" w:type="dxa"/>
          </w:tcPr>
          <w:p w14:paraId="0CDB7B26" w14:textId="77777777" w:rsidR="00875D34" w:rsidRDefault="00875D34" w:rsidP="008C07E2">
            <w:r>
              <w:t>No</w:t>
            </w:r>
          </w:p>
        </w:tc>
        <w:tc>
          <w:tcPr>
            <w:tcW w:w="1295" w:type="dxa"/>
          </w:tcPr>
          <w:p w14:paraId="5B1019F9" w14:textId="77777777" w:rsidR="00875D34" w:rsidRDefault="00875D34" w:rsidP="008C07E2">
            <w:r>
              <w:t>No</w:t>
            </w:r>
          </w:p>
        </w:tc>
        <w:tc>
          <w:tcPr>
            <w:tcW w:w="2142" w:type="dxa"/>
            <w:tcBorders>
              <w:right w:val="single" w:sz="24" w:space="0" w:color="auto"/>
            </w:tcBorders>
          </w:tcPr>
          <w:p w14:paraId="13C15601" w14:textId="77777777" w:rsidR="00875D34" w:rsidRDefault="00875D34" w:rsidP="008C07E2">
            <w:r>
              <w:t>No</w:t>
            </w:r>
          </w:p>
        </w:tc>
        <w:tc>
          <w:tcPr>
            <w:tcW w:w="1813" w:type="dxa"/>
            <w:tcBorders>
              <w:left w:val="single" w:sz="24" w:space="0" w:color="auto"/>
            </w:tcBorders>
          </w:tcPr>
          <w:p w14:paraId="7B0D1118" w14:textId="77777777" w:rsidR="00875D34" w:rsidRDefault="00875D34" w:rsidP="008C07E2">
            <w:r>
              <w:t>No</w:t>
            </w:r>
          </w:p>
        </w:tc>
      </w:tr>
      <w:tr w:rsidR="00875D34" w14:paraId="1F7A60D6" w14:textId="77777777" w:rsidTr="008C07E2">
        <w:tc>
          <w:tcPr>
            <w:tcW w:w="1835" w:type="dxa"/>
          </w:tcPr>
          <w:p w14:paraId="555DC586" w14:textId="12D3CD5F" w:rsidR="00875D34" w:rsidRDefault="00875D34" w:rsidP="008C07E2">
            <w:hyperlink w:anchor="cs1" w:history="1">
              <w:r w:rsidRPr="00A62DA0">
                <w:rPr>
                  <w:rStyle w:val="Hyperlink"/>
                </w:rPr>
                <w:t>Conway Slabtown</w:t>
              </w:r>
            </w:hyperlink>
          </w:p>
        </w:tc>
        <w:tc>
          <w:tcPr>
            <w:tcW w:w="1191" w:type="dxa"/>
          </w:tcPr>
          <w:p w14:paraId="096F788E" w14:textId="77777777" w:rsidR="00875D34" w:rsidRDefault="00875D34" w:rsidP="008C07E2">
            <w:r>
              <w:t>Yes</w:t>
            </w:r>
          </w:p>
        </w:tc>
        <w:tc>
          <w:tcPr>
            <w:tcW w:w="1074" w:type="dxa"/>
          </w:tcPr>
          <w:p w14:paraId="14708F05" w14:textId="77777777" w:rsidR="00875D34" w:rsidRDefault="00875D34" w:rsidP="008C07E2">
            <w:r>
              <w:t>Yes</w:t>
            </w:r>
          </w:p>
        </w:tc>
        <w:tc>
          <w:tcPr>
            <w:tcW w:w="1295" w:type="dxa"/>
          </w:tcPr>
          <w:p w14:paraId="3D2B6578" w14:textId="77777777" w:rsidR="00875D34" w:rsidRDefault="00875D34" w:rsidP="008C07E2">
            <w:r>
              <w:t>Yes</w:t>
            </w:r>
          </w:p>
        </w:tc>
        <w:tc>
          <w:tcPr>
            <w:tcW w:w="2142" w:type="dxa"/>
            <w:tcBorders>
              <w:right w:val="single" w:sz="24" w:space="0" w:color="auto"/>
            </w:tcBorders>
          </w:tcPr>
          <w:p w14:paraId="44E07E57" w14:textId="77777777" w:rsidR="00875D34" w:rsidRDefault="00875D34" w:rsidP="008C07E2">
            <w:r>
              <w:t>Yes</w:t>
            </w:r>
          </w:p>
        </w:tc>
        <w:tc>
          <w:tcPr>
            <w:tcW w:w="1813" w:type="dxa"/>
            <w:tcBorders>
              <w:left w:val="single" w:sz="24" w:space="0" w:color="auto"/>
            </w:tcBorders>
          </w:tcPr>
          <w:p w14:paraId="735BAFF6" w14:textId="77777777" w:rsidR="00875D34" w:rsidRDefault="00875D34" w:rsidP="008C07E2">
            <w:r>
              <w:t xml:space="preserve">Yes </w:t>
            </w:r>
          </w:p>
        </w:tc>
      </w:tr>
      <w:tr w:rsidR="00875D34" w14:paraId="277E3178" w14:textId="77777777" w:rsidTr="008C07E2">
        <w:tc>
          <w:tcPr>
            <w:tcW w:w="1835" w:type="dxa"/>
          </w:tcPr>
          <w:p w14:paraId="34E1BDF2" w14:textId="73FAF7B1" w:rsidR="00875D34" w:rsidRDefault="00875D34" w:rsidP="008C07E2">
            <w:hyperlink w:anchor="mp1" w:history="1">
              <w:r w:rsidRPr="00A62DA0">
                <w:rPr>
                  <w:rStyle w:val="Hyperlink"/>
                </w:rPr>
                <w:t>Mill Park</w:t>
              </w:r>
            </w:hyperlink>
          </w:p>
        </w:tc>
        <w:tc>
          <w:tcPr>
            <w:tcW w:w="1191" w:type="dxa"/>
          </w:tcPr>
          <w:p w14:paraId="5340BC56" w14:textId="77777777" w:rsidR="00875D34" w:rsidRDefault="00875D34" w:rsidP="008C07E2">
            <w:r>
              <w:t>Yes</w:t>
            </w:r>
          </w:p>
        </w:tc>
        <w:tc>
          <w:tcPr>
            <w:tcW w:w="1074" w:type="dxa"/>
          </w:tcPr>
          <w:p w14:paraId="75861DC2" w14:textId="77777777" w:rsidR="00875D34" w:rsidRDefault="00875D34" w:rsidP="008C07E2">
            <w:r>
              <w:t>Yes</w:t>
            </w:r>
          </w:p>
        </w:tc>
        <w:tc>
          <w:tcPr>
            <w:tcW w:w="1295" w:type="dxa"/>
          </w:tcPr>
          <w:p w14:paraId="3530989C" w14:textId="77777777" w:rsidR="00875D34" w:rsidRDefault="00875D34" w:rsidP="008C07E2">
            <w:r>
              <w:t>Yes</w:t>
            </w:r>
          </w:p>
        </w:tc>
        <w:tc>
          <w:tcPr>
            <w:tcW w:w="2142" w:type="dxa"/>
            <w:tcBorders>
              <w:right w:val="single" w:sz="24" w:space="0" w:color="auto"/>
            </w:tcBorders>
          </w:tcPr>
          <w:p w14:paraId="245B5956" w14:textId="77777777" w:rsidR="00875D34" w:rsidRDefault="00875D34" w:rsidP="008C07E2">
            <w:r>
              <w:t>Yes</w:t>
            </w:r>
          </w:p>
        </w:tc>
        <w:tc>
          <w:tcPr>
            <w:tcW w:w="1813" w:type="dxa"/>
            <w:tcBorders>
              <w:left w:val="single" w:sz="24" w:space="0" w:color="auto"/>
            </w:tcBorders>
          </w:tcPr>
          <w:p w14:paraId="5F7F08B7" w14:textId="77777777" w:rsidR="00875D34" w:rsidRDefault="00875D34" w:rsidP="008C07E2">
            <w:r>
              <w:t>Yes</w:t>
            </w:r>
          </w:p>
        </w:tc>
      </w:tr>
      <w:tr w:rsidR="00875D34" w14:paraId="2327A6E8" w14:textId="77777777" w:rsidTr="008C07E2">
        <w:tc>
          <w:tcPr>
            <w:tcW w:w="1835" w:type="dxa"/>
          </w:tcPr>
          <w:p w14:paraId="2F3C8C08" w14:textId="02A8DC02" w:rsidR="00875D34" w:rsidRDefault="00875D34" w:rsidP="008C07E2">
            <w:hyperlink w:anchor="lp1" w:history="1">
              <w:r w:rsidRPr="00A62DA0">
                <w:rPr>
                  <w:rStyle w:val="Hyperlink"/>
                </w:rPr>
                <w:t>Laurelhurst Activation</w:t>
              </w:r>
            </w:hyperlink>
          </w:p>
        </w:tc>
        <w:tc>
          <w:tcPr>
            <w:tcW w:w="1191" w:type="dxa"/>
          </w:tcPr>
          <w:p w14:paraId="40D4D4AA" w14:textId="77777777" w:rsidR="00875D34" w:rsidRDefault="00875D34" w:rsidP="008C07E2">
            <w:r>
              <w:t>Yes</w:t>
            </w:r>
          </w:p>
        </w:tc>
        <w:tc>
          <w:tcPr>
            <w:tcW w:w="1074" w:type="dxa"/>
          </w:tcPr>
          <w:p w14:paraId="3FEF5BB8" w14:textId="77777777" w:rsidR="00875D34" w:rsidRDefault="00875D34" w:rsidP="008C07E2">
            <w:r>
              <w:t>Yes</w:t>
            </w:r>
          </w:p>
        </w:tc>
        <w:tc>
          <w:tcPr>
            <w:tcW w:w="1295" w:type="dxa"/>
          </w:tcPr>
          <w:p w14:paraId="5C9E7324" w14:textId="77777777" w:rsidR="00875D34" w:rsidRDefault="00875D34" w:rsidP="008C07E2">
            <w:r>
              <w:t>Yes</w:t>
            </w:r>
          </w:p>
        </w:tc>
        <w:tc>
          <w:tcPr>
            <w:tcW w:w="2142" w:type="dxa"/>
            <w:tcBorders>
              <w:right w:val="single" w:sz="24" w:space="0" w:color="auto"/>
            </w:tcBorders>
          </w:tcPr>
          <w:p w14:paraId="45B408FD" w14:textId="77777777" w:rsidR="00875D34" w:rsidRDefault="00875D34" w:rsidP="008C07E2">
            <w:r>
              <w:t>Yes</w:t>
            </w:r>
          </w:p>
        </w:tc>
        <w:tc>
          <w:tcPr>
            <w:tcW w:w="1813" w:type="dxa"/>
            <w:tcBorders>
              <w:left w:val="single" w:sz="24" w:space="0" w:color="auto"/>
            </w:tcBorders>
          </w:tcPr>
          <w:p w14:paraId="26C9B4BE" w14:textId="77777777" w:rsidR="00875D34" w:rsidRDefault="00875D34" w:rsidP="008C07E2">
            <w:r>
              <w:t>Yes</w:t>
            </w:r>
          </w:p>
        </w:tc>
      </w:tr>
      <w:tr w:rsidR="00875D34" w14:paraId="5D157FEA" w14:textId="77777777" w:rsidTr="008C07E2">
        <w:tc>
          <w:tcPr>
            <w:tcW w:w="1835" w:type="dxa"/>
          </w:tcPr>
          <w:p w14:paraId="433AC981" w14:textId="719F212B" w:rsidR="00875D34" w:rsidRDefault="00875D34" w:rsidP="008C07E2">
            <w:hyperlink w:anchor="pp1" w:history="1">
              <w:r w:rsidRPr="00A62DA0">
                <w:rPr>
                  <w:rStyle w:val="Hyperlink"/>
                </w:rPr>
                <w:t>Parklane Park</w:t>
              </w:r>
            </w:hyperlink>
            <w:r>
              <w:t xml:space="preserve"> </w:t>
            </w:r>
          </w:p>
        </w:tc>
        <w:tc>
          <w:tcPr>
            <w:tcW w:w="1191" w:type="dxa"/>
          </w:tcPr>
          <w:p w14:paraId="41512EAF" w14:textId="77777777" w:rsidR="00875D34" w:rsidRDefault="00875D34" w:rsidP="008C07E2">
            <w:r>
              <w:t>Yes</w:t>
            </w:r>
          </w:p>
        </w:tc>
        <w:tc>
          <w:tcPr>
            <w:tcW w:w="1074" w:type="dxa"/>
          </w:tcPr>
          <w:p w14:paraId="6278BABA" w14:textId="77777777" w:rsidR="00875D34" w:rsidRDefault="00875D34" w:rsidP="008C07E2">
            <w:r>
              <w:t>Yes</w:t>
            </w:r>
          </w:p>
        </w:tc>
        <w:tc>
          <w:tcPr>
            <w:tcW w:w="1295" w:type="dxa"/>
          </w:tcPr>
          <w:p w14:paraId="4CA05287" w14:textId="77777777" w:rsidR="00875D34" w:rsidRDefault="00875D34" w:rsidP="008C07E2">
            <w:r>
              <w:t>Yes</w:t>
            </w:r>
          </w:p>
        </w:tc>
        <w:tc>
          <w:tcPr>
            <w:tcW w:w="2142" w:type="dxa"/>
            <w:tcBorders>
              <w:right w:val="single" w:sz="24" w:space="0" w:color="auto"/>
            </w:tcBorders>
          </w:tcPr>
          <w:p w14:paraId="3D8AE088" w14:textId="77777777" w:rsidR="00875D34" w:rsidRDefault="00875D34" w:rsidP="008C07E2">
            <w:r>
              <w:t>Yes</w:t>
            </w:r>
          </w:p>
        </w:tc>
        <w:tc>
          <w:tcPr>
            <w:tcW w:w="1813" w:type="dxa"/>
            <w:tcBorders>
              <w:left w:val="single" w:sz="24" w:space="0" w:color="auto"/>
            </w:tcBorders>
          </w:tcPr>
          <w:p w14:paraId="13D492EE" w14:textId="77777777" w:rsidR="00875D34" w:rsidRDefault="00875D34" w:rsidP="008C07E2">
            <w:r>
              <w:t xml:space="preserve">Yes </w:t>
            </w:r>
          </w:p>
        </w:tc>
      </w:tr>
    </w:tbl>
    <w:p w14:paraId="4D73B553" w14:textId="77777777" w:rsidR="00875D34" w:rsidRDefault="00875D34" w:rsidP="00875D34"/>
    <w:p w14:paraId="65579E16" w14:textId="0ABA740E" w:rsidR="00875D34" w:rsidRDefault="00875D34" w:rsidP="00875D34">
      <w:pPr>
        <w:pStyle w:val="Heading3"/>
      </w:pPr>
      <w:bookmarkStart w:id="11" w:name="_Criteria_2:_Funding"/>
      <w:bookmarkEnd w:id="11"/>
      <w:r w:rsidRPr="005E03F0">
        <w:lastRenderedPageBreak/>
        <w:t xml:space="preserve">Criteria </w:t>
      </w:r>
      <w:r>
        <w:t>2: Funding Plans</w:t>
      </w:r>
    </w:p>
    <w:p w14:paraId="6B00042C" w14:textId="6D58A30E" w:rsidR="00875D34" w:rsidRDefault="00875D34" w:rsidP="00875D34">
      <w:bookmarkStart w:id="12" w:name="_Hlk202173568"/>
      <w:r>
        <w:t>FIN 2.03 “A funding plan for the O&amp;M, major maintenance and lifecycle replacement costs shall be included as part of the Adopted budget.”</w:t>
      </w:r>
    </w:p>
    <w:p w14:paraId="7AACEFB6" w14:textId="77777777" w:rsidR="00875D34" w:rsidRPr="008A25CF" w:rsidRDefault="00875D34" w:rsidP="00875D34">
      <w:pPr>
        <w:rPr>
          <w:b/>
          <w:bCs/>
        </w:rPr>
      </w:pPr>
      <w:bookmarkStart w:id="13" w:name="fundingplans"/>
      <w:bookmarkEnd w:id="12"/>
      <w:r w:rsidRPr="00762CAD">
        <w:rPr>
          <w:b/>
          <w:bCs/>
          <w:highlight w:val="green"/>
        </w:rPr>
        <w:t>I determined that none of the eight projects were following Criteria 2.</w:t>
      </w:r>
    </w:p>
    <w:bookmarkEnd w:id="1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5"/>
        <w:gridCol w:w="1191"/>
        <w:gridCol w:w="1074"/>
        <w:gridCol w:w="1295"/>
        <w:gridCol w:w="2142"/>
        <w:gridCol w:w="1813"/>
      </w:tblGrid>
      <w:tr w:rsidR="00875D34" w14:paraId="0F455492" w14:textId="77777777" w:rsidTr="008C07E2"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751054" w14:textId="77777777" w:rsidR="00875D34" w:rsidRDefault="00875D34" w:rsidP="008C07E2"/>
        </w:tc>
        <w:tc>
          <w:tcPr>
            <w:tcW w:w="3560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14:paraId="4100400E" w14:textId="77777777" w:rsidR="00875D34" w:rsidRDefault="00875D34" w:rsidP="008C07E2">
            <w:pPr>
              <w:jc w:val="center"/>
            </w:pPr>
            <w:r>
              <w:t>Funding plans</w:t>
            </w:r>
          </w:p>
        </w:tc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14:paraId="41A6353F" w14:textId="77777777" w:rsidR="00875D34" w:rsidRDefault="00875D34" w:rsidP="008C07E2"/>
        </w:tc>
        <w:tc>
          <w:tcPr>
            <w:tcW w:w="181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0559BC3" w14:textId="77777777" w:rsidR="00875D34" w:rsidRDefault="00875D34" w:rsidP="008C07E2"/>
        </w:tc>
      </w:tr>
      <w:tr w:rsidR="00875D34" w14:paraId="799CAC13" w14:textId="77777777" w:rsidTr="008C07E2">
        <w:tc>
          <w:tcPr>
            <w:tcW w:w="1835" w:type="dxa"/>
            <w:tcBorders>
              <w:top w:val="single" w:sz="8" w:space="0" w:color="auto"/>
            </w:tcBorders>
          </w:tcPr>
          <w:p w14:paraId="71CA1883" w14:textId="77777777" w:rsidR="00875D34" w:rsidRDefault="00875D34" w:rsidP="008C07E2">
            <w:r>
              <w:t>Project</w:t>
            </w:r>
          </w:p>
        </w:tc>
        <w:tc>
          <w:tcPr>
            <w:tcW w:w="1191" w:type="dxa"/>
          </w:tcPr>
          <w:p w14:paraId="711B519F" w14:textId="77777777" w:rsidR="00875D34" w:rsidRDefault="00875D34" w:rsidP="008C07E2">
            <w:commentRangeStart w:id="14"/>
            <w:r>
              <w:t>O&amp;M</w:t>
            </w:r>
            <w:commentRangeEnd w:id="14"/>
            <w:r w:rsidR="00E16B58">
              <w:rPr>
                <w:rStyle w:val="CommentReference"/>
                <w:sz w:val="24"/>
                <w:szCs w:val="24"/>
              </w:rPr>
              <w:commentReference w:id="14"/>
            </w:r>
          </w:p>
        </w:tc>
        <w:tc>
          <w:tcPr>
            <w:tcW w:w="1074" w:type="dxa"/>
          </w:tcPr>
          <w:p w14:paraId="401740AA" w14:textId="77777777" w:rsidR="00875D34" w:rsidRDefault="00875D34" w:rsidP="008C07E2">
            <w:r>
              <w:t>MM</w:t>
            </w:r>
          </w:p>
        </w:tc>
        <w:tc>
          <w:tcPr>
            <w:tcW w:w="1295" w:type="dxa"/>
          </w:tcPr>
          <w:p w14:paraId="571895FE" w14:textId="77777777" w:rsidR="00875D34" w:rsidRDefault="00875D34" w:rsidP="008C07E2">
            <w:r>
              <w:t>Lifecycle</w:t>
            </w:r>
          </w:p>
        </w:tc>
        <w:tc>
          <w:tcPr>
            <w:tcW w:w="2142" w:type="dxa"/>
            <w:tcBorders>
              <w:top w:val="single" w:sz="8" w:space="0" w:color="auto"/>
              <w:right w:val="single" w:sz="24" w:space="0" w:color="auto"/>
            </w:tcBorders>
          </w:tcPr>
          <w:p w14:paraId="653F221D" w14:textId="77777777" w:rsidR="00875D34" w:rsidRDefault="00875D34" w:rsidP="008C07E2">
            <w:r>
              <w:t>Inclusion in Adopted budget</w:t>
            </w:r>
          </w:p>
        </w:tc>
        <w:tc>
          <w:tcPr>
            <w:tcW w:w="1813" w:type="dxa"/>
            <w:tcBorders>
              <w:top w:val="single" w:sz="8" w:space="0" w:color="auto"/>
              <w:left w:val="single" w:sz="24" w:space="0" w:color="auto"/>
            </w:tcBorders>
          </w:tcPr>
          <w:p w14:paraId="420CA181" w14:textId="77777777" w:rsidR="00875D34" w:rsidRDefault="00875D34" w:rsidP="008C07E2">
            <w:r>
              <w:t xml:space="preserve">Is criteria being followed? </w:t>
            </w:r>
          </w:p>
        </w:tc>
      </w:tr>
      <w:tr w:rsidR="00875D34" w14:paraId="1A7B72B2" w14:textId="77777777" w:rsidTr="008C07E2">
        <w:tc>
          <w:tcPr>
            <w:tcW w:w="1835" w:type="dxa"/>
          </w:tcPr>
          <w:p w14:paraId="0A82496B" w14:textId="3FEA671B" w:rsidR="00875D34" w:rsidRDefault="00875D34" w:rsidP="008C07E2">
            <w:hyperlink w:anchor="creston2" w:history="1">
              <w:r w:rsidRPr="00A62DA0">
                <w:rPr>
                  <w:rStyle w:val="Hyperlink"/>
                </w:rPr>
                <w:t>Creston Skatepark</w:t>
              </w:r>
            </w:hyperlink>
          </w:p>
        </w:tc>
        <w:tc>
          <w:tcPr>
            <w:tcW w:w="1191" w:type="dxa"/>
          </w:tcPr>
          <w:p w14:paraId="434752BB" w14:textId="77777777" w:rsidR="00875D34" w:rsidRDefault="00875D34" w:rsidP="008C07E2">
            <w:r>
              <w:t>No</w:t>
            </w:r>
          </w:p>
        </w:tc>
        <w:tc>
          <w:tcPr>
            <w:tcW w:w="1074" w:type="dxa"/>
          </w:tcPr>
          <w:p w14:paraId="223DA701" w14:textId="77777777" w:rsidR="00875D34" w:rsidRDefault="00875D34" w:rsidP="008C07E2">
            <w:r>
              <w:t>No</w:t>
            </w:r>
          </w:p>
        </w:tc>
        <w:tc>
          <w:tcPr>
            <w:tcW w:w="1295" w:type="dxa"/>
          </w:tcPr>
          <w:p w14:paraId="323C8763" w14:textId="77777777" w:rsidR="00875D34" w:rsidRDefault="00875D34" w:rsidP="008C07E2">
            <w:r>
              <w:t>No</w:t>
            </w:r>
          </w:p>
        </w:tc>
        <w:tc>
          <w:tcPr>
            <w:tcW w:w="2142" w:type="dxa"/>
            <w:tcBorders>
              <w:right w:val="single" w:sz="24" w:space="0" w:color="auto"/>
            </w:tcBorders>
          </w:tcPr>
          <w:p w14:paraId="5722B961" w14:textId="77777777" w:rsidR="00875D34" w:rsidRDefault="00875D34" w:rsidP="008C07E2">
            <w:r>
              <w:t>No</w:t>
            </w:r>
          </w:p>
        </w:tc>
        <w:tc>
          <w:tcPr>
            <w:tcW w:w="1813" w:type="dxa"/>
            <w:tcBorders>
              <w:left w:val="single" w:sz="24" w:space="0" w:color="auto"/>
            </w:tcBorders>
          </w:tcPr>
          <w:p w14:paraId="6A2EA4F6" w14:textId="77777777" w:rsidR="00875D34" w:rsidRDefault="00875D34" w:rsidP="008C07E2">
            <w:r>
              <w:t>No</w:t>
            </w:r>
          </w:p>
        </w:tc>
      </w:tr>
      <w:tr w:rsidR="00875D34" w14:paraId="0B9761E2" w14:textId="77777777" w:rsidTr="008C07E2">
        <w:tc>
          <w:tcPr>
            <w:tcW w:w="1835" w:type="dxa"/>
          </w:tcPr>
          <w:p w14:paraId="0CEBDDC6" w14:textId="5FEAAF29" w:rsidR="00875D34" w:rsidRDefault="00875D34" w:rsidP="008C07E2">
            <w:hyperlink w:anchor="NP2" w:history="1">
              <w:r w:rsidRPr="00A62DA0">
                <w:rPr>
                  <w:rStyle w:val="Hyperlink"/>
                </w:rPr>
                <w:t>North Park Block Extension</w:t>
              </w:r>
            </w:hyperlink>
          </w:p>
        </w:tc>
        <w:tc>
          <w:tcPr>
            <w:tcW w:w="1191" w:type="dxa"/>
          </w:tcPr>
          <w:p w14:paraId="4FA7B6DE" w14:textId="77777777" w:rsidR="00875D34" w:rsidRDefault="00875D34" w:rsidP="008C07E2">
            <w:r w:rsidRPr="002F3A42">
              <w:t>No</w:t>
            </w:r>
          </w:p>
        </w:tc>
        <w:tc>
          <w:tcPr>
            <w:tcW w:w="1074" w:type="dxa"/>
          </w:tcPr>
          <w:p w14:paraId="701F367E" w14:textId="77777777" w:rsidR="00875D34" w:rsidRDefault="00875D34" w:rsidP="008C07E2">
            <w:r w:rsidRPr="002F3A42">
              <w:t>No</w:t>
            </w:r>
          </w:p>
        </w:tc>
        <w:tc>
          <w:tcPr>
            <w:tcW w:w="1295" w:type="dxa"/>
          </w:tcPr>
          <w:p w14:paraId="787A636D" w14:textId="77777777" w:rsidR="00875D34" w:rsidRDefault="00875D34" w:rsidP="008C07E2">
            <w:r w:rsidRPr="002F3A42">
              <w:t>No</w:t>
            </w:r>
          </w:p>
        </w:tc>
        <w:tc>
          <w:tcPr>
            <w:tcW w:w="2142" w:type="dxa"/>
            <w:tcBorders>
              <w:right w:val="single" w:sz="24" w:space="0" w:color="auto"/>
            </w:tcBorders>
          </w:tcPr>
          <w:p w14:paraId="0A453CEB" w14:textId="77777777" w:rsidR="00875D34" w:rsidRDefault="00875D34" w:rsidP="008C07E2">
            <w:r w:rsidRPr="002F3A42">
              <w:t>No</w:t>
            </w:r>
          </w:p>
        </w:tc>
        <w:tc>
          <w:tcPr>
            <w:tcW w:w="1813" w:type="dxa"/>
            <w:tcBorders>
              <w:left w:val="single" w:sz="24" w:space="0" w:color="auto"/>
            </w:tcBorders>
          </w:tcPr>
          <w:p w14:paraId="1D3EC1A4" w14:textId="77777777" w:rsidR="00875D34" w:rsidRDefault="00875D34" w:rsidP="008C07E2">
            <w:r>
              <w:t>No</w:t>
            </w:r>
          </w:p>
        </w:tc>
      </w:tr>
      <w:tr w:rsidR="00875D34" w14:paraId="49751DC9" w14:textId="77777777" w:rsidTr="008C07E2">
        <w:tc>
          <w:tcPr>
            <w:tcW w:w="1835" w:type="dxa"/>
          </w:tcPr>
          <w:p w14:paraId="4992E282" w14:textId="7D796BE0" w:rsidR="00875D34" w:rsidRDefault="00875D34" w:rsidP="008C07E2">
            <w:hyperlink w:anchor="ot2" w:history="1">
              <w:r w:rsidRPr="00A62DA0">
                <w:rPr>
                  <w:rStyle w:val="Hyperlink"/>
                </w:rPr>
                <w:t>Old Town Skatepark</w:t>
              </w:r>
            </w:hyperlink>
          </w:p>
        </w:tc>
        <w:tc>
          <w:tcPr>
            <w:tcW w:w="1191" w:type="dxa"/>
          </w:tcPr>
          <w:p w14:paraId="2308730A" w14:textId="77777777" w:rsidR="00875D34" w:rsidRDefault="00875D34" w:rsidP="008C07E2">
            <w:r w:rsidRPr="002F3A42">
              <w:t>No</w:t>
            </w:r>
          </w:p>
        </w:tc>
        <w:tc>
          <w:tcPr>
            <w:tcW w:w="1074" w:type="dxa"/>
          </w:tcPr>
          <w:p w14:paraId="163209FF" w14:textId="77777777" w:rsidR="00875D34" w:rsidRDefault="00875D34" w:rsidP="008C07E2">
            <w:r w:rsidRPr="002F3A42">
              <w:t>No</w:t>
            </w:r>
          </w:p>
        </w:tc>
        <w:tc>
          <w:tcPr>
            <w:tcW w:w="1295" w:type="dxa"/>
          </w:tcPr>
          <w:p w14:paraId="18B63A6E" w14:textId="77777777" w:rsidR="00875D34" w:rsidRDefault="00875D34" w:rsidP="008C07E2">
            <w:r w:rsidRPr="002F3A42">
              <w:t>No</w:t>
            </w:r>
          </w:p>
        </w:tc>
        <w:tc>
          <w:tcPr>
            <w:tcW w:w="2142" w:type="dxa"/>
            <w:tcBorders>
              <w:right w:val="single" w:sz="24" w:space="0" w:color="auto"/>
            </w:tcBorders>
          </w:tcPr>
          <w:p w14:paraId="21EC49AE" w14:textId="77777777" w:rsidR="00875D34" w:rsidRDefault="00875D34" w:rsidP="008C07E2">
            <w:r w:rsidRPr="002F3A42">
              <w:t>No</w:t>
            </w:r>
          </w:p>
        </w:tc>
        <w:tc>
          <w:tcPr>
            <w:tcW w:w="1813" w:type="dxa"/>
            <w:tcBorders>
              <w:left w:val="single" w:sz="24" w:space="0" w:color="auto"/>
            </w:tcBorders>
          </w:tcPr>
          <w:p w14:paraId="00D36923" w14:textId="77777777" w:rsidR="00875D34" w:rsidRDefault="00875D34" w:rsidP="008C07E2">
            <w:r w:rsidRPr="00304E48">
              <w:t>No</w:t>
            </w:r>
          </w:p>
        </w:tc>
      </w:tr>
      <w:tr w:rsidR="00875D34" w14:paraId="06B7814B" w14:textId="77777777" w:rsidTr="008C07E2">
        <w:tc>
          <w:tcPr>
            <w:tcW w:w="1835" w:type="dxa"/>
          </w:tcPr>
          <w:p w14:paraId="2D047918" w14:textId="63D9B06B" w:rsidR="00875D34" w:rsidRDefault="00875D34" w:rsidP="008C07E2">
            <w:hyperlink w:anchor="up2" w:history="1">
              <w:r w:rsidRPr="00A62DA0">
                <w:rPr>
                  <w:rStyle w:val="Hyperlink"/>
                </w:rPr>
                <w:t>University Park</w:t>
              </w:r>
            </w:hyperlink>
          </w:p>
        </w:tc>
        <w:tc>
          <w:tcPr>
            <w:tcW w:w="1191" w:type="dxa"/>
          </w:tcPr>
          <w:p w14:paraId="1FA66131" w14:textId="77777777" w:rsidR="00875D34" w:rsidRDefault="00875D34" w:rsidP="008C07E2">
            <w:r w:rsidRPr="002F3A42">
              <w:t>No</w:t>
            </w:r>
          </w:p>
        </w:tc>
        <w:tc>
          <w:tcPr>
            <w:tcW w:w="1074" w:type="dxa"/>
          </w:tcPr>
          <w:p w14:paraId="4CEB559D" w14:textId="77777777" w:rsidR="00875D34" w:rsidRDefault="00875D34" w:rsidP="008C07E2">
            <w:r w:rsidRPr="002F3A42">
              <w:t>No</w:t>
            </w:r>
          </w:p>
        </w:tc>
        <w:tc>
          <w:tcPr>
            <w:tcW w:w="1295" w:type="dxa"/>
          </w:tcPr>
          <w:p w14:paraId="7B404671" w14:textId="77777777" w:rsidR="00875D34" w:rsidRDefault="00875D34" w:rsidP="008C07E2">
            <w:r w:rsidRPr="002F3A42">
              <w:t>No</w:t>
            </w:r>
          </w:p>
        </w:tc>
        <w:tc>
          <w:tcPr>
            <w:tcW w:w="2142" w:type="dxa"/>
            <w:tcBorders>
              <w:right w:val="single" w:sz="24" w:space="0" w:color="auto"/>
            </w:tcBorders>
          </w:tcPr>
          <w:p w14:paraId="6BDB5828" w14:textId="77777777" w:rsidR="00875D34" w:rsidRDefault="00875D34" w:rsidP="008C07E2">
            <w:r w:rsidRPr="002F3A42">
              <w:t>No</w:t>
            </w:r>
          </w:p>
        </w:tc>
        <w:tc>
          <w:tcPr>
            <w:tcW w:w="1813" w:type="dxa"/>
            <w:tcBorders>
              <w:left w:val="single" w:sz="24" w:space="0" w:color="auto"/>
            </w:tcBorders>
          </w:tcPr>
          <w:p w14:paraId="58D1E127" w14:textId="77777777" w:rsidR="00875D34" w:rsidRDefault="00875D34" w:rsidP="008C07E2">
            <w:r w:rsidRPr="00304E48">
              <w:t>No</w:t>
            </w:r>
          </w:p>
        </w:tc>
      </w:tr>
      <w:tr w:rsidR="00875D34" w14:paraId="7BF62DA9" w14:textId="77777777" w:rsidTr="008C07E2">
        <w:tc>
          <w:tcPr>
            <w:tcW w:w="1835" w:type="dxa"/>
          </w:tcPr>
          <w:p w14:paraId="48E7D1D8" w14:textId="3ACFAC9E" w:rsidR="00875D34" w:rsidRDefault="00875D34" w:rsidP="008C07E2">
            <w:hyperlink w:anchor="cs2" w:history="1">
              <w:r w:rsidRPr="00A62DA0">
                <w:rPr>
                  <w:rStyle w:val="Hyperlink"/>
                </w:rPr>
                <w:t>Conway Slabtown</w:t>
              </w:r>
            </w:hyperlink>
          </w:p>
        </w:tc>
        <w:tc>
          <w:tcPr>
            <w:tcW w:w="1191" w:type="dxa"/>
          </w:tcPr>
          <w:p w14:paraId="006A1CC5" w14:textId="77777777" w:rsidR="00875D34" w:rsidRDefault="00875D34" w:rsidP="008C07E2">
            <w:r w:rsidRPr="002F3A42">
              <w:t>No</w:t>
            </w:r>
          </w:p>
        </w:tc>
        <w:tc>
          <w:tcPr>
            <w:tcW w:w="1074" w:type="dxa"/>
          </w:tcPr>
          <w:p w14:paraId="01DE681E" w14:textId="77777777" w:rsidR="00875D34" w:rsidRDefault="00875D34" w:rsidP="008C07E2">
            <w:r w:rsidRPr="002F3A42">
              <w:t>No</w:t>
            </w:r>
          </w:p>
        </w:tc>
        <w:tc>
          <w:tcPr>
            <w:tcW w:w="1295" w:type="dxa"/>
          </w:tcPr>
          <w:p w14:paraId="4C4D035E" w14:textId="77777777" w:rsidR="00875D34" w:rsidRDefault="00875D34" w:rsidP="008C07E2">
            <w:r w:rsidRPr="002F3A42">
              <w:t>No</w:t>
            </w:r>
          </w:p>
        </w:tc>
        <w:tc>
          <w:tcPr>
            <w:tcW w:w="2142" w:type="dxa"/>
            <w:tcBorders>
              <w:right w:val="single" w:sz="24" w:space="0" w:color="auto"/>
            </w:tcBorders>
          </w:tcPr>
          <w:p w14:paraId="41870287" w14:textId="77777777" w:rsidR="00875D34" w:rsidRDefault="00875D34" w:rsidP="008C07E2">
            <w:r w:rsidRPr="002F3A42">
              <w:t>No</w:t>
            </w:r>
          </w:p>
        </w:tc>
        <w:tc>
          <w:tcPr>
            <w:tcW w:w="1813" w:type="dxa"/>
            <w:tcBorders>
              <w:left w:val="single" w:sz="24" w:space="0" w:color="auto"/>
            </w:tcBorders>
          </w:tcPr>
          <w:p w14:paraId="7378CA4F" w14:textId="77777777" w:rsidR="00875D34" w:rsidRDefault="00875D34" w:rsidP="008C07E2">
            <w:r w:rsidRPr="00304E48">
              <w:t>No</w:t>
            </w:r>
          </w:p>
        </w:tc>
      </w:tr>
      <w:tr w:rsidR="00875D34" w14:paraId="3B7DD1F3" w14:textId="77777777" w:rsidTr="008C07E2">
        <w:tc>
          <w:tcPr>
            <w:tcW w:w="1835" w:type="dxa"/>
          </w:tcPr>
          <w:p w14:paraId="2E429B11" w14:textId="45A03201" w:rsidR="00875D34" w:rsidRDefault="00875D34" w:rsidP="008C07E2">
            <w:hyperlink w:anchor="mp2" w:history="1">
              <w:r w:rsidRPr="00A62DA0">
                <w:rPr>
                  <w:rStyle w:val="Hyperlink"/>
                </w:rPr>
                <w:t>Mill Park</w:t>
              </w:r>
            </w:hyperlink>
          </w:p>
        </w:tc>
        <w:tc>
          <w:tcPr>
            <w:tcW w:w="1191" w:type="dxa"/>
          </w:tcPr>
          <w:p w14:paraId="4C439997" w14:textId="77777777" w:rsidR="00875D34" w:rsidRDefault="00875D34" w:rsidP="008C07E2">
            <w:r w:rsidRPr="002F3A42">
              <w:t>No</w:t>
            </w:r>
          </w:p>
        </w:tc>
        <w:tc>
          <w:tcPr>
            <w:tcW w:w="1074" w:type="dxa"/>
          </w:tcPr>
          <w:p w14:paraId="58681B75" w14:textId="77777777" w:rsidR="00875D34" w:rsidRDefault="00875D34" w:rsidP="008C07E2">
            <w:r w:rsidRPr="002F3A42">
              <w:t>No</w:t>
            </w:r>
          </w:p>
        </w:tc>
        <w:tc>
          <w:tcPr>
            <w:tcW w:w="1295" w:type="dxa"/>
          </w:tcPr>
          <w:p w14:paraId="2CF23D09" w14:textId="77777777" w:rsidR="00875D34" w:rsidRDefault="00875D34" w:rsidP="008C07E2">
            <w:r w:rsidRPr="002F3A42">
              <w:t>No</w:t>
            </w:r>
          </w:p>
        </w:tc>
        <w:tc>
          <w:tcPr>
            <w:tcW w:w="2142" w:type="dxa"/>
            <w:tcBorders>
              <w:right w:val="single" w:sz="24" w:space="0" w:color="auto"/>
            </w:tcBorders>
          </w:tcPr>
          <w:p w14:paraId="641C3A77" w14:textId="77777777" w:rsidR="00875D34" w:rsidRDefault="00875D34" w:rsidP="008C07E2">
            <w:r w:rsidRPr="002F3A42">
              <w:t>No</w:t>
            </w:r>
          </w:p>
        </w:tc>
        <w:tc>
          <w:tcPr>
            <w:tcW w:w="1813" w:type="dxa"/>
            <w:tcBorders>
              <w:left w:val="single" w:sz="24" w:space="0" w:color="auto"/>
            </w:tcBorders>
          </w:tcPr>
          <w:p w14:paraId="29FBC9EA" w14:textId="77777777" w:rsidR="00875D34" w:rsidRDefault="00875D34" w:rsidP="008C07E2">
            <w:r w:rsidRPr="00304E48">
              <w:t>No</w:t>
            </w:r>
          </w:p>
        </w:tc>
      </w:tr>
      <w:tr w:rsidR="00875D34" w14:paraId="485A4CE3" w14:textId="77777777" w:rsidTr="008C07E2">
        <w:tc>
          <w:tcPr>
            <w:tcW w:w="1835" w:type="dxa"/>
          </w:tcPr>
          <w:p w14:paraId="64EC3D1A" w14:textId="5E9D4BDF" w:rsidR="00875D34" w:rsidRDefault="00875D34" w:rsidP="008C07E2">
            <w:hyperlink w:anchor="lp2" w:history="1">
              <w:r w:rsidRPr="00A62DA0">
                <w:rPr>
                  <w:rStyle w:val="Hyperlink"/>
                </w:rPr>
                <w:t>Laurelhurst Activation</w:t>
              </w:r>
            </w:hyperlink>
          </w:p>
        </w:tc>
        <w:tc>
          <w:tcPr>
            <w:tcW w:w="1191" w:type="dxa"/>
          </w:tcPr>
          <w:p w14:paraId="55F108E1" w14:textId="77777777" w:rsidR="00875D34" w:rsidRDefault="00875D34" w:rsidP="008C07E2">
            <w:r w:rsidRPr="002F3A42">
              <w:t>No</w:t>
            </w:r>
          </w:p>
        </w:tc>
        <w:tc>
          <w:tcPr>
            <w:tcW w:w="1074" w:type="dxa"/>
          </w:tcPr>
          <w:p w14:paraId="1AEE71F0" w14:textId="77777777" w:rsidR="00875D34" w:rsidRDefault="00875D34" w:rsidP="008C07E2">
            <w:r w:rsidRPr="002F3A42">
              <w:t>No</w:t>
            </w:r>
          </w:p>
        </w:tc>
        <w:tc>
          <w:tcPr>
            <w:tcW w:w="1295" w:type="dxa"/>
          </w:tcPr>
          <w:p w14:paraId="4895C1A1" w14:textId="77777777" w:rsidR="00875D34" w:rsidRDefault="00875D34" w:rsidP="008C07E2">
            <w:r w:rsidRPr="002F3A42">
              <w:t>No</w:t>
            </w:r>
          </w:p>
        </w:tc>
        <w:tc>
          <w:tcPr>
            <w:tcW w:w="2142" w:type="dxa"/>
            <w:tcBorders>
              <w:right w:val="single" w:sz="24" w:space="0" w:color="auto"/>
            </w:tcBorders>
          </w:tcPr>
          <w:p w14:paraId="3432153B" w14:textId="77777777" w:rsidR="00875D34" w:rsidRDefault="00875D34" w:rsidP="008C07E2">
            <w:r w:rsidRPr="002F3A42">
              <w:t>No</w:t>
            </w:r>
          </w:p>
        </w:tc>
        <w:tc>
          <w:tcPr>
            <w:tcW w:w="1813" w:type="dxa"/>
            <w:tcBorders>
              <w:left w:val="single" w:sz="24" w:space="0" w:color="auto"/>
            </w:tcBorders>
          </w:tcPr>
          <w:p w14:paraId="006546D0" w14:textId="77777777" w:rsidR="00875D34" w:rsidRDefault="00875D34" w:rsidP="008C07E2">
            <w:r w:rsidRPr="00304E48">
              <w:t>No</w:t>
            </w:r>
          </w:p>
        </w:tc>
      </w:tr>
      <w:tr w:rsidR="00875D34" w14:paraId="7CB1697D" w14:textId="77777777" w:rsidTr="008C07E2">
        <w:tc>
          <w:tcPr>
            <w:tcW w:w="1835" w:type="dxa"/>
          </w:tcPr>
          <w:p w14:paraId="4B448A90" w14:textId="09F1C1DF" w:rsidR="00875D34" w:rsidRDefault="00875D34" w:rsidP="008C07E2">
            <w:hyperlink w:anchor="pp2" w:history="1">
              <w:r w:rsidRPr="00A62DA0">
                <w:rPr>
                  <w:rStyle w:val="Hyperlink"/>
                </w:rPr>
                <w:t>Parklane Park</w:t>
              </w:r>
            </w:hyperlink>
            <w:r>
              <w:t xml:space="preserve"> </w:t>
            </w:r>
          </w:p>
        </w:tc>
        <w:tc>
          <w:tcPr>
            <w:tcW w:w="1191" w:type="dxa"/>
          </w:tcPr>
          <w:p w14:paraId="1F84A655" w14:textId="77777777" w:rsidR="00875D34" w:rsidRDefault="00875D34" w:rsidP="008C07E2">
            <w:r w:rsidRPr="002F3A42">
              <w:t>No</w:t>
            </w:r>
          </w:p>
        </w:tc>
        <w:tc>
          <w:tcPr>
            <w:tcW w:w="1074" w:type="dxa"/>
          </w:tcPr>
          <w:p w14:paraId="3EEDD38F" w14:textId="77777777" w:rsidR="00875D34" w:rsidRDefault="00875D34" w:rsidP="008C07E2">
            <w:r w:rsidRPr="002F3A42">
              <w:t>No</w:t>
            </w:r>
          </w:p>
        </w:tc>
        <w:tc>
          <w:tcPr>
            <w:tcW w:w="1295" w:type="dxa"/>
          </w:tcPr>
          <w:p w14:paraId="44D9F622" w14:textId="77777777" w:rsidR="00875D34" w:rsidRDefault="00875D34" w:rsidP="008C07E2">
            <w:r w:rsidRPr="002F3A42">
              <w:t>No</w:t>
            </w:r>
          </w:p>
        </w:tc>
        <w:tc>
          <w:tcPr>
            <w:tcW w:w="2142" w:type="dxa"/>
            <w:tcBorders>
              <w:right w:val="single" w:sz="24" w:space="0" w:color="auto"/>
            </w:tcBorders>
          </w:tcPr>
          <w:p w14:paraId="78C44061" w14:textId="77777777" w:rsidR="00875D34" w:rsidRDefault="00875D34" w:rsidP="008C07E2">
            <w:r w:rsidRPr="002F3A42">
              <w:t>No</w:t>
            </w:r>
          </w:p>
        </w:tc>
        <w:tc>
          <w:tcPr>
            <w:tcW w:w="1813" w:type="dxa"/>
            <w:tcBorders>
              <w:left w:val="single" w:sz="24" w:space="0" w:color="auto"/>
            </w:tcBorders>
          </w:tcPr>
          <w:p w14:paraId="1BE6B4C3" w14:textId="77777777" w:rsidR="00875D34" w:rsidRDefault="00875D34" w:rsidP="008C07E2">
            <w:r w:rsidRPr="00304E48">
              <w:t>No</w:t>
            </w:r>
          </w:p>
        </w:tc>
      </w:tr>
    </w:tbl>
    <w:p w14:paraId="3D28D9A5" w14:textId="77777777" w:rsidR="00875D34" w:rsidRDefault="00875D34" w:rsidP="00875D34"/>
    <w:p w14:paraId="15C5D238" w14:textId="2645CD1E" w:rsidR="00875D34" w:rsidRDefault="00875D34" w:rsidP="00875D34">
      <w:pPr>
        <w:pStyle w:val="Heading3"/>
      </w:pPr>
      <w:bookmarkStart w:id="15" w:name="_Criteria_3:_Recommendation"/>
      <w:bookmarkEnd w:id="15"/>
      <w:r w:rsidRPr="005E03F0">
        <w:lastRenderedPageBreak/>
        <w:t xml:space="preserve">Criteria </w:t>
      </w:r>
      <w:r>
        <w:t xml:space="preserve">3: Recommendation </w:t>
      </w:r>
    </w:p>
    <w:p w14:paraId="633264E2" w14:textId="7C7453F5" w:rsidR="00875D34" w:rsidRDefault="00875D34" w:rsidP="00875D34">
      <w:r>
        <w:t xml:space="preserve">FIN 2.19 </w:t>
      </w:r>
      <w:r w:rsidRPr="008A25CF">
        <w:t>“</w:t>
      </w:r>
      <w:r>
        <w:t>Each City bureau that manages capital assets shall o</w:t>
      </w:r>
      <w:r w:rsidRPr="008A25CF">
        <w:t>nly recommend capital projects with the resources to operate, maintain and replace the resulting assets over the assets projected life-cycle.”</w:t>
      </w:r>
      <w:r w:rsidRPr="008A25CF">
        <w:rPr>
          <w:b/>
          <w:bCs/>
        </w:rPr>
        <w:t xml:space="preserve"> </w:t>
      </w:r>
    </w:p>
    <w:p w14:paraId="1F55190E" w14:textId="77777777" w:rsidR="00875D34" w:rsidRPr="008A25CF" w:rsidRDefault="00875D34" w:rsidP="00875D34">
      <w:pPr>
        <w:rPr>
          <w:b/>
          <w:bCs/>
        </w:rPr>
      </w:pPr>
      <w:r w:rsidRPr="008A25CF">
        <w:rPr>
          <w:b/>
          <w:bCs/>
        </w:rPr>
        <w:t xml:space="preserve">I determined that </w:t>
      </w:r>
      <w:r>
        <w:rPr>
          <w:b/>
          <w:bCs/>
        </w:rPr>
        <w:t>none</w:t>
      </w:r>
      <w:r w:rsidRPr="008A25CF">
        <w:rPr>
          <w:b/>
          <w:bCs/>
        </w:rPr>
        <w:t xml:space="preserve"> of the eight projects were following Criteria </w:t>
      </w:r>
      <w:r>
        <w:rPr>
          <w:b/>
          <w:bCs/>
        </w:rPr>
        <w:t>3.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5"/>
        <w:gridCol w:w="1191"/>
        <w:gridCol w:w="1074"/>
        <w:gridCol w:w="1295"/>
        <w:gridCol w:w="2142"/>
        <w:gridCol w:w="1813"/>
      </w:tblGrid>
      <w:tr w:rsidR="00875D34" w14:paraId="2092BBBF" w14:textId="77777777" w:rsidTr="008C07E2"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AEF798" w14:textId="77777777" w:rsidR="00875D34" w:rsidRDefault="00875D34" w:rsidP="008C07E2"/>
        </w:tc>
        <w:tc>
          <w:tcPr>
            <w:tcW w:w="3560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14:paraId="395D3CF7" w14:textId="77777777" w:rsidR="00875D34" w:rsidRDefault="00875D34" w:rsidP="008C07E2">
            <w:pPr>
              <w:jc w:val="center"/>
            </w:pPr>
            <w:r>
              <w:t>Funding plans</w:t>
            </w:r>
          </w:p>
        </w:tc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14:paraId="48F892CB" w14:textId="77777777" w:rsidR="00875D34" w:rsidRDefault="00875D34" w:rsidP="008C07E2"/>
        </w:tc>
        <w:tc>
          <w:tcPr>
            <w:tcW w:w="181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3243F08" w14:textId="77777777" w:rsidR="00875D34" w:rsidRDefault="00875D34" w:rsidP="008C07E2"/>
        </w:tc>
      </w:tr>
      <w:tr w:rsidR="00875D34" w14:paraId="2A9D3CB8" w14:textId="77777777" w:rsidTr="008C07E2">
        <w:tc>
          <w:tcPr>
            <w:tcW w:w="1835" w:type="dxa"/>
            <w:tcBorders>
              <w:top w:val="single" w:sz="8" w:space="0" w:color="auto"/>
            </w:tcBorders>
          </w:tcPr>
          <w:p w14:paraId="38395DD0" w14:textId="77777777" w:rsidR="00875D34" w:rsidRDefault="00875D34" w:rsidP="008C07E2">
            <w:r>
              <w:t>Project</w:t>
            </w:r>
          </w:p>
        </w:tc>
        <w:tc>
          <w:tcPr>
            <w:tcW w:w="1191" w:type="dxa"/>
          </w:tcPr>
          <w:p w14:paraId="0BD0D3BA" w14:textId="77777777" w:rsidR="00875D34" w:rsidRDefault="00875D34" w:rsidP="008C07E2">
            <w:commentRangeStart w:id="16"/>
            <w:r>
              <w:t>O&amp;M</w:t>
            </w:r>
            <w:commentRangeEnd w:id="16"/>
            <w:r w:rsidR="00C42A5F">
              <w:rPr>
                <w:rStyle w:val="CommentReference"/>
                <w:sz w:val="24"/>
                <w:szCs w:val="24"/>
              </w:rPr>
              <w:commentReference w:id="16"/>
            </w:r>
          </w:p>
        </w:tc>
        <w:tc>
          <w:tcPr>
            <w:tcW w:w="1074" w:type="dxa"/>
          </w:tcPr>
          <w:p w14:paraId="65572DE8" w14:textId="77777777" w:rsidR="00875D34" w:rsidRDefault="00875D34" w:rsidP="008C07E2">
            <w:r>
              <w:t>MM</w:t>
            </w:r>
          </w:p>
        </w:tc>
        <w:tc>
          <w:tcPr>
            <w:tcW w:w="1295" w:type="dxa"/>
          </w:tcPr>
          <w:p w14:paraId="5C8904FB" w14:textId="77777777" w:rsidR="00875D34" w:rsidRDefault="00875D34" w:rsidP="008C07E2">
            <w:r>
              <w:t>Lifecycle</w:t>
            </w:r>
          </w:p>
        </w:tc>
        <w:tc>
          <w:tcPr>
            <w:tcW w:w="2142" w:type="dxa"/>
            <w:tcBorders>
              <w:top w:val="single" w:sz="8" w:space="0" w:color="auto"/>
              <w:right w:val="single" w:sz="24" w:space="0" w:color="auto"/>
            </w:tcBorders>
          </w:tcPr>
          <w:p w14:paraId="0F90FA03" w14:textId="77777777" w:rsidR="00875D34" w:rsidRDefault="00875D34" w:rsidP="008C07E2">
            <w:r>
              <w:t xml:space="preserve">Bureau Director recommendation </w:t>
            </w:r>
          </w:p>
        </w:tc>
        <w:tc>
          <w:tcPr>
            <w:tcW w:w="1813" w:type="dxa"/>
            <w:tcBorders>
              <w:top w:val="single" w:sz="8" w:space="0" w:color="auto"/>
              <w:left w:val="single" w:sz="24" w:space="0" w:color="auto"/>
            </w:tcBorders>
          </w:tcPr>
          <w:p w14:paraId="47D3FCFC" w14:textId="77777777" w:rsidR="00875D34" w:rsidRDefault="00875D34" w:rsidP="008C07E2">
            <w:r>
              <w:t xml:space="preserve">Is criteria being followed? </w:t>
            </w:r>
          </w:p>
        </w:tc>
      </w:tr>
      <w:tr w:rsidR="00875D34" w14:paraId="118A1CEE" w14:textId="77777777" w:rsidTr="008C07E2">
        <w:tc>
          <w:tcPr>
            <w:tcW w:w="1835" w:type="dxa"/>
          </w:tcPr>
          <w:p w14:paraId="6D2F2B45" w14:textId="3D9A66F5" w:rsidR="00875D34" w:rsidRDefault="00875D34" w:rsidP="008C07E2">
            <w:hyperlink w:anchor="creston3again" w:history="1">
              <w:r w:rsidRPr="00A62DA0">
                <w:rPr>
                  <w:rStyle w:val="Hyperlink"/>
                </w:rPr>
                <w:t>Creston Skatepark</w:t>
              </w:r>
            </w:hyperlink>
          </w:p>
        </w:tc>
        <w:tc>
          <w:tcPr>
            <w:tcW w:w="1191" w:type="dxa"/>
          </w:tcPr>
          <w:p w14:paraId="459BDA65" w14:textId="77777777" w:rsidR="00875D34" w:rsidRDefault="00875D34" w:rsidP="008C07E2">
            <w:r>
              <w:t>No</w:t>
            </w:r>
          </w:p>
        </w:tc>
        <w:tc>
          <w:tcPr>
            <w:tcW w:w="1074" w:type="dxa"/>
          </w:tcPr>
          <w:p w14:paraId="071636ED" w14:textId="77777777" w:rsidR="00875D34" w:rsidRDefault="00875D34" w:rsidP="008C07E2">
            <w:r>
              <w:t>No</w:t>
            </w:r>
          </w:p>
        </w:tc>
        <w:tc>
          <w:tcPr>
            <w:tcW w:w="1295" w:type="dxa"/>
          </w:tcPr>
          <w:p w14:paraId="7A45DA97" w14:textId="77777777" w:rsidR="00875D34" w:rsidRDefault="00875D34" w:rsidP="008C07E2">
            <w:r>
              <w:t>No</w:t>
            </w:r>
          </w:p>
        </w:tc>
        <w:tc>
          <w:tcPr>
            <w:tcW w:w="2142" w:type="dxa"/>
            <w:tcBorders>
              <w:right w:val="single" w:sz="24" w:space="0" w:color="auto"/>
            </w:tcBorders>
          </w:tcPr>
          <w:p w14:paraId="64DFD168" w14:textId="77777777" w:rsidR="00875D34" w:rsidRDefault="00875D34" w:rsidP="008C07E2">
            <w:r>
              <w:t>Yes</w:t>
            </w:r>
          </w:p>
        </w:tc>
        <w:tc>
          <w:tcPr>
            <w:tcW w:w="1813" w:type="dxa"/>
            <w:tcBorders>
              <w:left w:val="single" w:sz="24" w:space="0" w:color="auto"/>
            </w:tcBorders>
          </w:tcPr>
          <w:p w14:paraId="79717B0A" w14:textId="77777777" w:rsidR="00875D34" w:rsidRDefault="00875D34" w:rsidP="008C07E2">
            <w:r>
              <w:t>No</w:t>
            </w:r>
          </w:p>
        </w:tc>
      </w:tr>
      <w:tr w:rsidR="00875D34" w14:paraId="19594D14" w14:textId="77777777" w:rsidTr="008C07E2">
        <w:tc>
          <w:tcPr>
            <w:tcW w:w="1835" w:type="dxa"/>
          </w:tcPr>
          <w:p w14:paraId="7A849852" w14:textId="12A64D0F" w:rsidR="00875D34" w:rsidRDefault="00875D34" w:rsidP="008C07E2">
            <w:hyperlink w:anchor="NP3" w:history="1">
              <w:r w:rsidRPr="00A62DA0">
                <w:rPr>
                  <w:rStyle w:val="Hyperlink"/>
                </w:rPr>
                <w:t>North Park Block Extension</w:t>
              </w:r>
            </w:hyperlink>
          </w:p>
        </w:tc>
        <w:tc>
          <w:tcPr>
            <w:tcW w:w="1191" w:type="dxa"/>
          </w:tcPr>
          <w:p w14:paraId="4BD47507" w14:textId="77777777" w:rsidR="00875D34" w:rsidRDefault="00875D34" w:rsidP="008C07E2">
            <w:r w:rsidRPr="002F3A42">
              <w:t>No</w:t>
            </w:r>
          </w:p>
        </w:tc>
        <w:tc>
          <w:tcPr>
            <w:tcW w:w="1074" w:type="dxa"/>
          </w:tcPr>
          <w:p w14:paraId="309A7578" w14:textId="77777777" w:rsidR="00875D34" w:rsidRDefault="00875D34" w:rsidP="008C07E2">
            <w:r w:rsidRPr="002F3A42">
              <w:t>No</w:t>
            </w:r>
          </w:p>
        </w:tc>
        <w:tc>
          <w:tcPr>
            <w:tcW w:w="1295" w:type="dxa"/>
          </w:tcPr>
          <w:p w14:paraId="309953F6" w14:textId="77777777" w:rsidR="00875D34" w:rsidRDefault="00875D34" w:rsidP="008C07E2">
            <w:r w:rsidRPr="002F3A42">
              <w:t>No</w:t>
            </w:r>
          </w:p>
        </w:tc>
        <w:tc>
          <w:tcPr>
            <w:tcW w:w="2142" w:type="dxa"/>
            <w:tcBorders>
              <w:right w:val="single" w:sz="24" w:space="0" w:color="auto"/>
            </w:tcBorders>
          </w:tcPr>
          <w:p w14:paraId="0536D645" w14:textId="77777777" w:rsidR="00875D34" w:rsidRDefault="00875D34" w:rsidP="008C07E2">
            <w:r>
              <w:t>Yes</w:t>
            </w:r>
          </w:p>
        </w:tc>
        <w:tc>
          <w:tcPr>
            <w:tcW w:w="1813" w:type="dxa"/>
            <w:tcBorders>
              <w:left w:val="single" w:sz="24" w:space="0" w:color="auto"/>
            </w:tcBorders>
          </w:tcPr>
          <w:p w14:paraId="23C6B6A3" w14:textId="77777777" w:rsidR="00875D34" w:rsidRDefault="00875D34" w:rsidP="008C07E2">
            <w:r>
              <w:t>No</w:t>
            </w:r>
          </w:p>
        </w:tc>
      </w:tr>
      <w:tr w:rsidR="00875D34" w14:paraId="6425EBEC" w14:textId="77777777" w:rsidTr="008C07E2">
        <w:tc>
          <w:tcPr>
            <w:tcW w:w="1835" w:type="dxa"/>
          </w:tcPr>
          <w:p w14:paraId="11EEC525" w14:textId="639052E0" w:rsidR="00875D34" w:rsidRDefault="00875D34" w:rsidP="008C07E2">
            <w:hyperlink w:anchor="ot3" w:history="1">
              <w:r w:rsidRPr="00A62DA0">
                <w:rPr>
                  <w:rStyle w:val="Hyperlink"/>
                </w:rPr>
                <w:t>Old Town Skatepark</w:t>
              </w:r>
            </w:hyperlink>
          </w:p>
        </w:tc>
        <w:tc>
          <w:tcPr>
            <w:tcW w:w="1191" w:type="dxa"/>
          </w:tcPr>
          <w:p w14:paraId="100DDDDB" w14:textId="77777777" w:rsidR="00875D34" w:rsidRDefault="00875D34" w:rsidP="008C07E2">
            <w:r w:rsidRPr="002F3A42">
              <w:t>No</w:t>
            </w:r>
          </w:p>
        </w:tc>
        <w:tc>
          <w:tcPr>
            <w:tcW w:w="1074" w:type="dxa"/>
          </w:tcPr>
          <w:p w14:paraId="7F04E3FC" w14:textId="77777777" w:rsidR="00875D34" w:rsidRDefault="00875D34" w:rsidP="008C07E2">
            <w:r w:rsidRPr="002F3A42">
              <w:t>No</w:t>
            </w:r>
          </w:p>
        </w:tc>
        <w:tc>
          <w:tcPr>
            <w:tcW w:w="1295" w:type="dxa"/>
          </w:tcPr>
          <w:p w14:paraId="79AB3B0C" w14:textId="77777777" w:rsidR="00875D34" w:rsidRDefault="00875D34" w:rsidP="008C07E2">
            <w:r w:rsidRPr="002F3A42">
              <w:t>No</w:t>
            </w:r>
          </w:p>
        </w:tc>
        <w:tc>
          <w:tcPr>
            <w:tcW w:w="2142" w:type="dxa"/>
            <w:tcBorders>
              <w:right w:val="single" w:sz="24" w:space="0" w:color="auto"/>
            </w:tcBorders>
          </w:tcPr>
          <w:p w14:paraId="390528FB" w14:textId="77777777" w:rsidR="00875D34" w:rsidRDefault="00875D34" w:rsidP="008C07E2">
            <w:r>
              <w:t>Yes</w:t>
            </w:r>
          </w:p>
        </w:tc>
        <w:tc>
          <w:tcPr>
            <w:tcW w:w="1813" w:type="dxa"/>
            <w:tcBorders>
              <w:left w:val="single" w:sz="24" w:space="0" w:color="auto"/>
            </w:tcBorders>
          </w:tcPr>
          <w:p w14:paraId="1601F523" w14:textId="77777777" w:rsidR="00875D34" w:rsidRDefault="00875D34" w:rsidP="008C07E2">
            <w:r w:rsidRPr="00304E48">
              <w:t>No</w:t>
            </w:r>
          </w:p>
        </w:tc>
      </w:tr>
      <w:tr w:rsidR="00875D34" w14:paraId="24358DAB" w14:textId="77777777" w:rsidTr="008C07E2">
        <w:tc>
          <w:tcPr>
            <w:tcW w:w="1835" w:type="dxa"/>
          </w:tcPr>
          <w:p w14:paraId="1DD89D05" w14:textId="70E00F7E" w:rsidR="00875D34" w:rsidRDefault="00875D34" w:rsidP="008C07E2">
            <w:hyperlink w:anchor="up3" w:history="1">
              <w:r w:rsidRPr="00A62DA0">
                <w:rPr>
                  <w:rStyle w:val="Hyperlink"/>
                </w:rPr>
                <w:t>University Park</w:t>
              </w:r>
            </w:hyperlink>
          </w:p>
        </w:tc>
        <w:tc>
          <w:tcPr>
            <w:tcW w:w="1191" w:type="dxa"/>
          </w:tcPr>
          <w:p w14:paraId="1A0C8BF4" w14:textId="77777777" w:rsidR="00875D34" w:rsidRDefault="00875D34" w:rsidP="008C07E2">
            <w:r w:rsidRPr="002F3A42">
              <w:t>No</w:t>
            </w:r>
          </w:p>
        </w:tc>
        <w:tc>
          <w:tcPr>
            <w:tcW w:w="1074" w:type="dxa"/>
          </w:tcPr>
          <w:p w14:paraId="6E61DFE3" w14:textId="77777777" w:rsidR="00875D34" w:rsidRDefault="00875D34" w:rsidP="008C07E2">
            <w:r w:rsidRPr="002F3A42">
              <w:t>No</w:t>
            </w:r>
          </w:p>
        </w:tc>
        <w:tc>
          <w:tcPr>
            <w:tcW w:w="1295" w:type="dxa"/>
          </w:tcPr>
          <w:p w14:paraId="3BD6F5E9" w14:textId="77777777" w:rsidR="00875D34" w:rsidRDefault="00875D34" w:rsidP="008C07E2">
            <w:r w:rsidRPr="002F3A42">
              <w:t>No</w:t>
            </w:r>
          </w:p>
        </w:tc>
        <w:tc>
          <w:tcPr>
            <w:tcW w:w="2142" w:type="dxa"/>
            <w:tcBorders>
              <w:right w:val="single" w:sz="24" w:space="0" w:color="auto"/>
            </w:tcBorders>
          </w:tcPr>
          <w:p w14:paraId="40A4BB98" w14:textId="77777777" w:rsidR="00875D34" w:rsidRDefault="00875D34" w:rsidP="008C07E2">
            <w:r w:rsidRPr="002F3A42">
              <w:t>No</w:t>
            </w:r>
          </w:p>
        </w:tc>
        <w:tc>
          <w:tcPr>
            <w:tcW w:w="1813" w:type="dxa"/>
            <w:tcBorders>
              <w:left w:val="single" w:sz="24" w:space="0" w:color="auto"/>
            </w:tcBorders>
          </w:tcPr>
          <w:p w14:paraId="0ABD88CB" w14:textId="77777777" w:rsidR="00875D34" w:rsidRDefault="00875D34" w:rsidP="008C07E2">
            <w:r w:rsidRPr="00304E48">
              <w:t>No</w:t>
            </w:r>
          </w:p>
        </w:tc>
      </w:tr>
      <w:tr w:rsidR="00875D34" w14:paraId="4BD2F378" w14:textId="77777777" w:rsidTr="008C07E2">
        <w:tc>
          <w:tcPr>
            <w:tcW w:w="1835" w:type="dxa"/>
          </w:tcPr>
          <w:p w14:paraId="35889C42" w14:textId="0FEBA575" w:rsidR="00875D34" w:rsidRDefault="00875D34" w:rsidP="008C07E2">
            <w:hyperlink w:anchor="cs3" w:history="1">
              <w:r w:rsidRPr="00A62DA0">
                <w:rPr>
                  <w:rStyle w:val="Hyperlink"/>
                </w:rPr>
                <w:t>Conway Slabtown</w:t>
              </w:r>
            </w:hyperlink>
          </w:p>
        </w:tc>
        <w:tc>
          <w:tcPr>
            <w:tcW w:w="1191" w:type="dxa"/>
          </w:tcPr>
          <w:p w14:paraId="54DF6039" w14:textId="77777777" w:rsidR="00875D34" w:rsidRDefault="00875D34" w:rsidP="008C07E2">
            <w:r w:rsidRPr="002F3A42">
              <w:t>No</w:t>
            </w:r>
          </w:p>
        </w:tc>
        <w:tc>
          <w:tcPr>
            <w:tcW w:w="1074" w:type="dxa"/>
          </w:tcPr>
          <w:p w14:paraId="187B5927" w14:textId="77777777" w:rsidR="00875D34" w:rsidRDefault="00875D34" w:rsidP="008C07E2">
            <w:r w:rsidRPr="002F3A42">
              <w:t>No</w:t>
            </w:r>
          </w:p>
        </w:tc>
        <w:tc>
          <w:tcPr>
            <w:tcW w:w="1295" w:type="dxa"/>
          </w:tcPr>
          <w:p w14:paraId="4F17FCF7" w14:textId="77777777" w:rsidR="00875D34" w:rsidRDefault="00875D34" w:rsidP="008C07E2">
            <w:r w:rsidRPr="002F3A42">
              <w:t>No</w:t>
            </w:r>
          </w:p>
        </w:tc>
        <w:tc>
          <w:tcPr>
            <w:tcW w:w="2142" w:type="dxa"/>
            <w:tcBorders>
              <w:right w:val="single" w:sz="24" w:space="0" w:color="auto"/>
            </w:tcBorders>
          </w:tcPr>
          <w:p w14:paraId="66507ABA" w14:textId="77777777" w:rsidR="00875D34" w:rsidRDefault="00875D34" w:rsidP="008C07E2">
            <w:r w:rsidRPr="002F3A42">
              <w:t>No</w:t>
            </w:r>
          </w:p>
        </w:tc>
        <w:tc>
          <w:tcPr>
            <w:tcW w:w="1813" w:type="dxa"/>
            <w:tcBorders>
              <w:left w:val="single" w:sz="24" w:space="0" w:color="auto"/>
            </w:tcBorders>
          </w:tcPr>
          <w:p w14:paraId="38811A19" w14:textId="77777777" w:rsidR="00875D34" w:rsidRDefault="00875D34" w:rsidP="008C07E2">
            <w:r w:rsidRPr="00304E48">
              <w:t>No</w:t>
            </w:r>
          </w:p>
        </w:tc>
      </w:tr>
      <w:tr w:rsidR="00875D34" w14:paraId="2E7479D6" w14:textId="77777777" w:rsidTr="008C07E2">
        <w:tc>
          <w:tcPr>
            <w:tcW w:w="1835" w:type="dxa"/>
          </w:tcPr>
          <w:p w14:paraId="76D319E2" w14:textId="518A93D3" w:rsidR="00875D34" w:rsidRDefault="00875D34" w:rsidP="008C07E2">
            <w:hyperlink w:anchor="mp3" w:history="1">
              <w:r w:rsidRPr="00A62DA0">
                <w:rPr>
                  <w:rStyle w:val="Hyperlink"/>
                </w:rPr>
                <w:t>Mill Park</w:t>
              </w:r>
            </w:hyperlink>
          </w:p>
        </w:tc>
        <w:tc>
          <w:tcPr>
            <w:tcW w:w="1191" w:type="dxa"/>
          </w:tcPr>
          <w:p w14:paraId="1B94E465" w14:textId="77777777" w:rsidR="00875D34" w:rsidRDefault="00875D34" w:rsidP="008C07E2">
            <w:r w:rsidRPr="002F3A42">
              <w:t>No</w:t>
            </w:r>
          </w:p>
        </w:tc>
        <w:tc>
          <w:tcPr>
            <w:tcW w:w="1074" w:type="dxa"/>
          </w:tcPr>
          <w:p w14:paraId="3A0AC2BF" w14:textId="77777777" w:rsidR="00875D34" w:rsidRDefault="00875D34" w:rsidP="008C07E2">
            <w:r w:rsidRPr="002F3A42">
              <w:t>No</w:t>
            </w:r>
          </w:p>
        </w:tc>
        <w:tc>
          <w:tcPr>
            <w:tcW w:w="1295" w:type="dxa"/>
          </w:tcPr>
          <w:p w14:paraId="49DDDAE0" w14:textId="77777777" w:rsidR="00875D34" w:rsidRDefault="00875D34" w:rsidP="008C07E2">
            <w:r w:rsidRPr="002F3A42">
              <w:t>No</w:t>
            </w:r>
          </w:p>
        </w:tc>
        <w:tc>
          <w:tcPr>
            <w:tcW w:w="2142" w:type="dxa"/>
            <w:tcBorders>
              <w:right w:val="single" w:sz="24" w:space="0" w:color="auto"/>
            </w:tcBorders>
          </w:tcPr>
          <w:p w14:paraId="5F2293C5" w14:textId="77777777" w:rsidR="00875D34" w:rsidRDefault="00875D34" w:rsidP="008C07E2">
            <w:r>
              <w:t>Yes</w:t>
            </w:r>
          </w:p>
        </w:tc>
        <w:tc>
          <w:tcPr>
            <w:tcW w:w="1813" w:type="dxa"/>
            <w:tcBorders>
              <w:left w:val="single" w:sz="24" w:space="0" w:color="auto"/>
            </w:tcBorders>
          </w:tcPr>
          <w:p w14:paraId="4C8BE8F2" w14:textId="77777777" w:rsidR="00875D34" w:rsidRDefault="00875D34" w:rsidP="008C07E2">
            <w:r w:rsidRPr="00304E48">
              <w:t>No</w:t>
            </w:r>
          </w:p>
        </w:tc>
      </w:tr>
      <w:tr w:rsidR="00875D34" w14:paraId="72CC33A1" w14:textId="77777777" w:rsidTr="008C07E2">
        <w:tc>
          <w:tcPr>
            <w:tcW w:w="1835" w:type="dxa"/>
          </w:tcPr>
          <w:p w14:paraId="4572CC20" w14:textId="04CC45BB" w:rsidR="00875D34" w:rsidRDefault="00875D34" w:rsidP="008C07E2">
            <w:hyperlink w:anchor="lp3" w:history="1">
              <w:r w:rsidRPr="00A62DA0">
                <w:rPr>
                  <w:rStyle w:val="Hyperlink"/>
                </w:rPr>
                <w:t>Laurelhurst Activation</w:t>
              </w:r>
            </w:hyperlink>
          </w:p>
        </w:tc>
        <w:tc>
          <w:tcPr>
            <w:tcW w:w="1191" w:type="dxa"/>
          </w:tcPr>
          <w:p w14:paraId="600DC91B" w14:textId="77777777" w:rsidR="00875D34" w:rsidRDefault="00875D34" w:rsidP="008C07E2">
            <w:r w:rsidRPr="002F3A42">
              <w:t>No</w:t>
            </w:r>
          </w:p>
        </w:tc>
        <w:tc>
          <w:tcPr>
            <w:tcW w:w="1074" w:type="dxa"/>
          </w:tcPr>
          <w:p w14:paraId="0BE8F6B7" w14:textId="77777777" w:rsidR="00875D34" w:rsidRDefault="00875D34" w:rsidP="008C07E2">
            <w:r w:rsidRPr="002F3A42">
              <w:t>No</w:t>
            </w:r>
          </w:p>
        </w:tc>
        <w:tc>
          <w:tcPr>
            <w:tcW w:w="1295" w:type="dxa"/>
          </w:tcPr>
          <w:p w14:paraId="034D7F29" w14:textId="77777777" w:rsidR="00875D34" w:rsidRDefault="00875D34" w:rsidP="008C07E2">
            <w:r w:rsidRPr="002F3A42">
              <w:t>No</w:t>
            </w:r>
          </w:p>
        </w:tc>
        <w:tc>
          <w:tcPr>
            <w:tcW w:w="2142" w:type="dxa"/>
            <w:tcBorders>
              <w:right w:val="single" w:sz="24" w:space="0" w:color="auto"/>
            </w:tcBorders>
          </w:tcPr>
          <w:p w14:paraId="4F13EF9B" w14:textId="77777777" w:rsidR="00875D34" w:rsidRDefault="00875D34" w:rsidP="008C07E2">
            <w:r w:rsidRPr="002F3A42">
              <w:t>No</w:t>
            </w:r>
          </w:p>
        </w:tc>
        <w:tc>
          <w:tcPr>
            <w:tcW w:w="1813" w:type="dxa"/>
            <w:tcBorders>
              <w:left w:val="single" w:sz="24" w:space="0" w:color="auto"/>
            </w:tcBorders>
          </w:tcPr>
          <w:p w14:paraId="4ADBF17D" w14:textId="77777777" w:rsidR="00875D34" w:rsidRDefault="00875D34" w:rsidP="008C07E2">
            <w:r w:rsidRPr="00304E48">
              <w:t>No</w:t>
            </w:r>
          </w:p>
        </w:tc>
      </w:tr>
      <w:tr w:rsidR="00875D34" w14:paraId="40DA9909" w14:textId="77777777" w:rsidTr="008C07E2">
        <w:tc>
          <w:tcPr>
            <w:tcW w:w="1835" w:type="dxa"/>
          </w:tcPr>
          <w:p w14:paraId="1EE5A4EC" w14:textId="038D7859" w:rsidR="00875D34" w:rsidRDefault="00875D34" w:rsidP="008C07E2">
            <w:hyperlink w:anchor="pp3" w:history="1">
              <w:r w:rsidRPr="00A62DA0">
                <w:rPr>
                  <w:rStyle w:val="Hyperlink"/>
                </w:rPr>
                <w:t>Parklane Park</w:t>
              </w:r>
            </w:hyperlink>
            <w:r>
              <w:t xml:space="preserve"> </w:t>
            </w:r>
          </w:p>
        </w:tc>
        <w:tc>
          <w:tcPr>
            <w:tcW w:w="1191" w:type="dxa"/>
          </w:tcPr>
          <w:p w14:paraId="6AF4A7E8" w14:textId="77777777" w:rsidR="00875D34" w:rsidRDefault="00875D34" w:rsidP="008C07E2">
            <w:r w:rsidRPr="002F3A42">
              <w:t>No</w:t>
            </w:r>
          </w:p>
        </w:tc>
        <w:tc>
          <w:tcPr>
            <w:tcW w:w="1074" w:type="dxa"/>
          </w:tcPr>
          <w:p w14:paraId="46DA55A2" w14:textId="77777777" w:rsidR="00875D34" w:rsidRDefault="00875D34" w:rsidP="008C07E2">
            <w:r w:rsidRPr="002F3A42">
              <w:t>No</w:t>
            </w:r>
          </w:p>
        </w:tc>
        <w:tc>
          <w:tcPr>
            <w:tcW w:w="1295" w:type="dxa"/>
          </w:tcPr>
          <w:p w14:paraId="4114067C" w14:textId="77777777" w:rsidR="00875D34" w:rsidRDefault="00875D34" w:rsidP="008C07E2">
            <w:r w:rsidRPr="002F3A42">
              <w:t>No</w:t>
            </w:r>
          </w:p>
        </w:tc>
        <w:tc>
          <w:tcPr>
            <w:tcW w:w="2142" w:type="dxa"/>
            <w:tcBorders>
              <w:right w:val="single" w:sz="24" w:space="0" w:color="auto"/>
            </w:tcBorders>
          </w:tcPr>
          <w:p w14:paraId="3849ACB2" w14:textId="77777777" w:rsidR="00875D34" w:rsidRDefault="00875D34" w:rsidP="008C07E2">
            <w:r w:rsidRPr="002F3A42">
              <w:t>No</w:t>
            </w:r>
            <w:r>
              <w:t>*</w:t>
            </w:r>
          </w:p>
        </w:tc>
        <w:tc>
          <w:tcPr>
            <w:tcW w:w="1813" w:type="dxa"/>
            <w:tcBorders>
              <w:left w:val="single" w:sz="24" w:space="0" w:color="auto"/>
            </w:tcBorders>
          </w:tcPr>
          <w:p w14:paraId="7D7306D8" w14:textId="77777777" w:rsidR="00875D34" w:rsidRDefault="00875D34" w:rsidP="008C07E2">
            <w:r w:rsidRPr="00304E48">
              <w:t>No</w:t>
            </w:r>
          </w:p>
        </w:tc>
      </w:tr>
    </w:tbl>
    <w:p w14:paraId="1D2DBED2" w14:textId="77777777" w:rsidR="00875D34" w:rsidRDefault="00875D34" w:rsidP="00875D34"/>
    <w:p w14:paraId="7EFE3BE0" w14:textId="77777777" w:rsidR="00875D34" w:rsidRDefault="00875D34" w:rsidP="00875D34">
      <w:r>
        <w:t xml:space="preserve">*Parklane evidence included a Director signed recommendation project list for additional funding; but not the original. </w:t>
      </w:r>
    </w:p>
    <w:p w14:paraId="3906B5DC" w14:textId="6093D7DB" w:rsidR="00875D34" w:rsidRDefault="00875D34">
      <w:pPr>
        <w:spacing w:line="259" w:lineRule="auto"/>
        <w:rPr>
          <w:rFonts w:eastAsiaTheme="majorEastAsia" w:cstheme="majorBidi"/>
          <w:sz w:val="48"/>
          <w:szCs w:val="48"/>
        </w:rPr>
      </w:pPr>
      <w:bookmarkStart w:id="17" w:name="_Creston_Skatepark"/>
      <w:bookmarkStart w:id="18" w:name="cresthead"/>
      <w:bookmarkEnd w:id="17"/>
    </w:p>
    <w:p w14:paraId="2014A30B" w14:textId="74B75A0E" w:rsidR="00875D34" w:rsidRDefault="00875D34" w:rsidP="00875D34">
      <w:pPr>
        <w:pStyle w:val="Heading1"/>
      </w:pPr>
      <w:r>
        <w:lastRenderedPageBreak/>
        <w:t>Project Analysis</w:t>
      </w:r>
    </w:p>
    <w:p w14:paraId="183AA1C5" w14:textId="7315A2D4" w:rsidR="00464997" w:rsidRPr="00464997" w:rsidRDefault="00017114" w:rsidP="00464997">
      <w:pPr>
        <w:pStyle w:val="Heading2"/>
      </w:pPr>
      <w:r w:rsidRPr="005C7ADA">
        <w:t>Creston Skatepark</w:t>
      </w:r>
    </w:p>
    <w:bookmarkEnd w:id="18"/>
    <w:p w14:paraId="64135C07" w14:textId="6495B080" w:rsidR="00464997" w:rsidRDefault="00464997" w:rsidP="00D72AFE">
      <w:pPr>
        <w:pStyle w:val="Heading3"/>
      </w:pPr>
      <w:r>
        <w:t>Verification of cost controls:</w:t>
      </w:r>
    </w:p>
    <w:tbl>
      <w:tblPr>
        <w:tblStyle w:val="TableGrid"/>
        <w:tblpPr w:leftFromText="180" w:rightFromText="180" w:vertAnchor="page" w:horzAnchor="margin" w:tblpY="2956"/>
        <w:tblW w:w="5000" w:type="pct"/>
        <w:tblLook w:val="04A0" w:firstRow="1" w:lastRow="0" w:firstColumn="1" w:lastColumn="0" w:noHBand="0" w:noVBand="1"/>
      </w:tblPr>
      <w:tblGrid>
        <w:gridCol w:w="1501"/>
        <w:gridCol w:w="847"/>
        <w:gridCol w:w="5602"/>
        <w:gridCol w:w="3944"/>
        <w:gridCol w:w="1146"/>
      </w:tblGrid>
      <w:tr w:rsidR="00464997" w:rsidRPr="000B7255" w14:paraId="2637B949" w14:textId="77777777" w:rsidTr="00464997">
        <w:tc>
          <w:tcPr>
            <w:tcW w:w="576" w:type="pct"/>
          </w:tcPr>
          <w:p w14:paraId="199FFEF2" w14:textId="77777777" w:rsidR="00464997" w:rsidRPr="000B7255" w:rsidRDefault="00464997" w:rsidP="00464997">
            <w:pPr>
              <w:rPr>
                <w:rFonts w:cs="Calibri"/>
                <w:sz w:val="22"/>
                <w:szCs w:val="22"/>
              </w:rPr>
            </w:pPr>
            <w:r w:rsidRPr="000B7255">
              <w:rPr>
                <w:rFonts w:cs="Calibri"/>
                <w:sz w:val="22"/>
                <w:szCs w:val="22"/>
              </w:rPr>
              <w:t>Criteria</w:t>
            </w:r>
          </w:p>
        </w:tc>
        <w:tc>
          <w:tcPr>
            <w:tcW w:w="325" w:type="pct"/>
          </w:tcPr>
          <w:p w14:paraId="2A044569" w14:textId="77777777" w:rsidR="00464997" w:rsidRPr="000B7255" w:rsidRDefault="00464997" w:rsidP="0046499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Label</w:t>
            </w:r>
          </w:p>
        </w:tc>
        <w:tc>
          <w:tcPr>
            <w:tcW w:w="2168" w:type="pct"/>
          </w:tcPr>
          <w:p w14:paraId="00E7892B" w14:textId="77777777" w:rsidR="00464997" w:rsidRPr="000B7255" w:rsidRDefault="00464997" w:rsidP="00464997">
            <w:pPr>
              <w:rPr>
                <w:rFonts w:cs="Calibri"/>
                <w:sz w:val="22"/>
                <w:szCs w:val="22"/>
              </w:rPr>
            </w:pPr>
            <w:r w:rsidRPr="000B7255">
              <w:rPr>
                <w:rFonts w:cs="Calibri"/>
                <w:sz w:val="22"/>
                <w:szCs w:val="22"/>
              </w:rPr>
              <w:t xml:space="preserve">Required Evidence </w:t>
            </w:r>
          </w:p>
        </w:tc>
        <w:tc>
          <w:tcPr>
            <w:tcW w:w="1519" w:type="pct"/>
          </w:tcPr>
          <w:p w14:paraId="4D85D6B1" w14:textId="77777777" w:rsidR="00464997" w:rsidRPr="000B7255" w:rsidRDefault="00464997" w:rsidP="0046499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Source</w:t>
            </w:r>
          </w:p>
        </w:tc>
        <w:tc>
          <w:tcPr>
            <w:tcW w:w="412" w:type="pct"/>
          </w:tcPr>
          <w:p w14:paraId="228A1441" w14:textId="22EB165E" w:rsidR="00464997" w:rsidRPr="000B7255" w:rsidRDefault="005933F3" w:rsidP="0046499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Is criteria being followed?</w:t>
            </w:r>
          </w:p>
        </w:tc>
      </w:tr>
      <w:tr w:rsidR="00464997" w:rsidRPr="00464997" w14:paraId="7FE37023" w14:textId="77777777" w:rsidTr="006E4EE0">
        <w:trPr>
          <w:trHeight w:val="335"/>
        </w:trPr>
        <w:tc>
          <w:tcPr>
            <w:tcW w:w="576" w:type="pct"/>
            <w:vMerge w:val="restart"/>
          </w:tcPr>
          <w:p w14:paraId="42CBFDC9" w14:textId="77777777" w:rsidR="00464997" w:rsidRPr="000B7255" w:rsidRDefault="00464997" w:rsidP="00464997">
            <w:pPr>
              <w:rPr>
                <w:rFonts w:cs="Calibri"/>
                <w:sz w:val="22"/>
                <w:szCs w:val="22"/>
              </w:rPr>
            </w:pPr>
            <w:hyperlink r:id="rId25" w:history="1">
              <w:r w:rsidRPr="000B7255">
                <w:rPr>
                  <w:rStyle w:val="Hyperlink"/>
                  <w:rFonts w:cs="Calibri"/>
                  <w:sz w:val="22"/>
                  <w:szCs w:val="22"/>
                </w:rPr>
                <w:t>FIN 2.03 Financial Planning</w:t>
              </w:r>
            </w:hyperlink>
            <w:r w:rsidRPr="000B7255">
              <w:rPr>
                <w:rStyle w:val="Hyperlink"/>
                <w:rFonts w:cs="Calibri"/>
                <w:sz w:val="22"/>
                <w:szCs w:val="22"/>
              </w:rPr>
              <w:t xml:space="preserve"> </w:t>
            </w:r>
            <w:r w:rsidRPr="000B7255">
              <w:rPr>
                <w:rFonts w:cs="Calibri"/>
                <w:sz w:val="22"/>
                <w:szCs w:val="22"/>
              </w:rPr>
              <w:t>PDF4 A1</w:t>
            </w:r>
          </w:p>
        </w:tc>
        <w:tc>
          <w:tcPr>
            <w:tcW w:w="325" w:type="pct"/>
          </w:tcPr>
          <w:p w14:paraId="26D3E0D0" w14:textId="77777777" w:rsidR="00464997" w:rsidRPr="00464997" w:rsidRDefault="00464997" w:rsidP="004649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1a</w:t>
            </w:r>
          </w:p>
        </w:tc>
        <w:tc>
          <w:tcPr>
            <w:tcW w:w="2168" w:type="pct"/>
          </w:tcPr>
          <w:p w14:paraId="29644868" w14:textId="77777777" w:rsidR="00464997" w:rsidRPr="00464997" w:rsidRDefault="00464997" w:rsidP="00464997">
            <w:pPr>
              <w:rPr>
                <w:sz w:val="22"/>
                <w:szCs w:val="22"/>
              </w:rPr>
            </w:pPr>
            <w:r w:rsidRPr="00464997">
              <w:rPr>
                <w:color w:val="000000"/>
                <w:sz w:val="22"/>
                <w:szCs w:val="22"/>
              </w:rPr>
              <w:t xml:space="preserve">Cost estimates for full O&amp;M. Needs to include the date for when cost estimates were complete. </w:t>
            </w:r>
          </w:p>
        </w:tc>
        <w:tc>
          <w:tcPr>
            <w:tcW w:w="1519" w:type="pct"/>
          </w:tcPr>
          <w:p w14:paraId="26275EF3" w14:textId="77777777" w:rsidR="00464997" w:rsidRDefault="00464997" w:rsidP="004649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$96,400 [</w:t>
            </w:r>
            <w:hyperlink r:id="rId26" w:anchor="crestom" w:history="1">
              <w:r w:rsidRPr="00464997">
                <w:rPr>
                  <w:rStyle w:val="Hyperlink"/>
                  <w:sz w:val="22"/>
                  <w:szCs w:val="22"/>
                </w:rPr>
                <w:t>D-02-01-00</w:t>
              </w:r>
            </w:hyperlink>
            <w:r>
              <w:rPr>
                <w:color w:val="000000"/>
                <w:sz w:val="22"/>
                <w:szCs w:val="22"/>
              </w:rPr>
              <w:t>]</w:t>
            </w:r>
          </w:p>
          <w:p w14:paraId="073A8425" w14:textId="53A80143" w:rsidR="00464997" w:rsidRPr="00464997" w:rsidRDefault="0003653B" w:rsidP="004649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Feb 2025</w:t>
            </w:r>
            <w:r w:rsidR="00B478EC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12" w:type="pct"/>
            <w:vMerge w:val="restart"/>
            <w:shd w:val="clear" w:color="auto" w:fill="F4DEE6" w:themeFill="accent5" w:themeFillTint="33"/>
            <w:vAlign w:val="center"/>
          </w:tcPr>
          <w:p w14:paraId="6AEC220E" w14:textId="56EE1C87" w:rsidR="00464997" w:rsidRPr="00464997" w:rsidRDefault="006E4EE0" w:rsidP="00464997">
            <w:pPr>
              <w:rPr>
                <w:color w:val="000000"/>
                <w:sz w:val="22"/>
                <w:szCs w:val="22"/>
              </w:rPr>
            </w:pPr>
            <w:bookmarkStart w:id="19" w:name="creston1"/>
            <w:r>
              <w:rPr>
                <w:color w:val="000000"/>
                <w:sz w:val="22"/>
                <w:szCs w:val="22"/>
              </w:rPr>
              <w:t>No</w:t>
            </w:r>
            <w:bookmarkEnd w:id="19"/>
          </w:p>
        </w:tc>
      </w:tr>
      <w:tr w:rsidR="00464997" w:rsidRPr="00464997" w14:paraId="71C6FE42" w14:textId="77777777" w:rsidTr="006E4EE0">
        <w:trPr>
          <w:trHeight w:val="335"/>
        </w:trPr>
        <w:tc>
          <w:tcPr>
            <w:tcW w:w="576" w:type="pct"/>
            <w:vMerge/>
          </w:tcPr>
          <w:p w14:paraId="5351F50F" w14:textId="77777777" w:rsidR="00464997" w:rsidRDefault="00464997" w:rsidP="00464997"/>
        </w:tc>
        <w:tc>
          <w:tcPr>
            <w:tcW w:w="325" w:type="pct"/>
          </w:tcPr>
          <w:p w14:paraId="0A333484" w14:textId="77777777" w:rsidR="00464997" w:rsidRPr="00464997" w:rsidRDefault="00464997" w:rsidP="004649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1b</w:t>
            </w:r>
          </w:p>
        </w:tc>
        <w:tc>
          <w:tcPr>
            <w:tcW w:w="2168" w:type="pct"/>
          </w:tcPr>
          <w:p w14:paraId="69726D4A" w14:textId="77777777" w:rsidR="00464997" w:rsidRPr="00464997" w:rsidRDefault="00464997" w:rsidP="00464997">
            <w:pPr>
              <w:rPr>
                <w:sz w:val="22"/>
                <w:szCs w:val="22"/>
              </w:rPr>
            </w:pPr>
            <w:r w:rsidRPr="00464997">
              <w:rPr>
                <w:color w:val="000000"/>
                <w:sz w:val="22"/>
                <w:szCs w:val="22"/>
              </w:rPr>
              <w:t>Cost estimates for major maintenance, and lifecycle costs. Needs to include the date for when cost estimates were complete.</w:t>
            </w:r>
          </w:p>
        </w:tc>
        <w:tc>
          <w:tcPr>
            <w:tcW w:w="1519" w:type="pct"/>
          </w:tcPr>
          <w:p w14:paraId="65D798B5" w14:textId="7AE03B49" w:rsidR="00464997" w:rsidRPr="00464997" w:rsidRDefault="006E4EE0" w:rsidP="004649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estimates</w:t>
            </w:r>
            <w:r w:rsidR="009527B4">
              <w:rPr>
                <w:color w:val="000000"/>
                <w:sz w:val="22"/>
                <w:szCs w:val="22"/>
              </w:rPr>
              <w:t xml:space="preserve"> [</w:t>
            </w:r>
            <w:hyperlink r:id="rId27" w:anchor="crestmm" w:history="1">
              <w:r w:rsidR="009527B4" w:rsidRPr="00464997">
                <w:rPr>
                  <w:rStyle w:val="Hyperlink"/>
                  <w:sz w:val="22"/>
                  <w:szCs w:val="22"/>
                </w:rPr>
                <w:t>D-02-01-00</w:t>
              </w:r>
            </w:hyperlink>
            <w:r w:rsidR="009527B4">
              <w:rPr>
                <w:color w:val="000000"/>
                <w:sz w:val="22"/>
                <w:szCs w:val="22"/>
              </w:rPr>
              <w:t>]</w:t>
            </w:r>
          </w:p>
        </w:tc>
        <w:tc>
          <w:tcPr>
            <w:tcW w:w="412" w:type="pct"/>
            <w:vMerge/>
            <w:shd w:val="clear" w:color="auto" w:fill="F4DEE6" w:themeFill="accent5" w:themeFillTint="33"/>
            <w:vAlign w:val="center"/>
          </w:tcPr>
          <w:p w14:paraId="1B0A3604" w14:textId="77777777" w:rsidR="00464997" w:rsidRPr="00464997" w:rsidRDefault="00464997" w:rsidP="00464997">
            <w:pPr>
              <w:rPr>
                <w:color w:val="000000"/>
                <w:sz w:val="22"/>
                <w:szCs w:val="22"/>
              </w:rPr>
            </w:pPr>
          </w:p>
        </w:tc>
      </w:tr>
      <w:tr w:rsidR="00464997" w:rsidRPr="00464997" w14:paraId="2AFD518B" w14:textId="77777777" w:rsidTr="006E4EE0">
        <w:trPr>
          <w:trHeight w:val="335"/>
        </w:trPr>
        <w:tc>
          <w:tcPr>
            <w:tcW w:w="576" w:type="pct"/>
            <w:vMerge/>
          </w:tcPr>
          <w:p w14:paraId="7A151CC3" w14:textId="77777777" w:rsidR="00464997" w:rsidRDefault="00464997" w:rsidP="00464997"/>
        </w:tc>
        <w:tc>
          <w:tcPr>
            <w:tcW w:w="325" w:type="pct"/>
          </w:tcPr>
          <w:p w14:paraId="16FD6F89" w14:textId="77777777" w:rsidR="00464997" w:rsidRPr="00464997" w:rsidRDefault="00464997" w:rsidP="004649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1c</w:t>
            </w:r>
          </w:p>
        </w:tc>
        <w:tc>
          <w:tcPr>
            <w:tcW w:w="2168" w:type="pct"/>
          </w:tcPr>
          <w:p w14:paraId="13AC96A4" w14:textId="77777777" w:rsidR="00464997" w:rsidRPr="00464997" w:rsidRDefault="00464997" w:rsidP="00464997">
            <w:pPr>
              <w:rPr>
                <w:sz w:val="22"/>
                <w:szCs w:val="22"/>
              </w:rPr>
            </w:pPr>
            <w:r w:rsidRPr="00464997">
              <w:rPr>
                <w:color w:val="000000"/>
                <w:sz w:val="22"/>
                <w:szCs w:val="22"/>
              </w:rPr>
              <w:t>Cost estimates for Capital Replacement. Needs to include date for when cost estimates were complete.</w:t>
            </w:r>
          </w:p>
        </w:tc>
        <w:tc>
          <w:tcPr>
            <w:tcW w:w="1519" w:type="pct"/>
          </w:tcPr>
          <w:p w14:paraId="5F1BCA13" w14:textId="09AF89DB" w:rsidR="00464997" w:rsidRPr="00464997" w:rsidRDefault="006E4EE0" w:rsidP="004649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estimates</w:t>
            </w:r>
            <w:r w:rsidR="009527B4">
              <w:rPr>
                <w:color w:val="000000"/>
                <w:sz w:val="22"/>
                <w:szCs w:val="22"/>
              </w:rPr>
              <w:t xml:space="preserve"> [</w:t>
            </w:r>
            <w:hyperlink r:id="rId28" w:anchor="crestcr" w:history="1">
              <w:r w:rsidR="009527B4" w:rsidRPr="00464997">
                <w:rPr>
                  <w:rStyle w:val="Hyperlink"/>
                  <w:sz w:val="22"/>
                  <w:szCs w:val="22"/>
                </w:rPr>
                <w:t>D-02-01-00</w:t>
              </w:r>
            </w:hyperlink>
            <w:r w:rsidR="009527B4">
              <w:rPr>
                <w:color w:val="000000"/>
                <w:sz w:val="22"/>
                <w:szCs w:val="22"/>
              </w:rPr>
              <w:t>]</w:t>
            </w:r>
          </w:p>
        </w:tc>
        <w:tc>
          <w:tcPr>
            <w:tcW w:w="412" w:type="pct"/>
            <w:vMerge/>
            <w:shd w:val="clear" w:color="auto" w:fill="F4DEE6" w:themeFill="accent5" w:themeFillTint="33"/>
            <w:vAlign w:val="center"/>
          </w:tcPr>
          <w:p w14:paraId="48241318" w14:textId="77777777" w:rsidR="00464997" w:rsidRPr="00464997" w:rsidRDefault="00464997" w:rsidP="00464997">
            <w:pPr>
              <w:rPr>
                <w:color w:val="000000"/>
                <w:sz w:val="22"/>
                <w:szCs w:val="22"/>
              </w:rPr>
            </w:pPr>
          </w:p>
        </w:tc>
      </w:tr>
      <w:tr w:rsidR="00464997" w:rsidRPr="00464997" w14:paraId="40F3A6AF" w14:textId="77777777" w:rsidTr="006E4EE0">
        <w:trPr>
          <w:trHeight w:val="683"/>
        </w:trPr>
        <w:tc>
          <w:tcPr>
            <w:tcW w:w="576" w:type="pct"/>
            <w:vMerge/>
            <w:tcBorders>
              <w:bottom w:val="single" w:sz="24" w:space="0" w:color="auto"/>
            </w:tcBorders>
          </w:tcPr>
          <w:p w14:paraId="532E0275" w14:textId="77777777" w:rsidR="00464997" w:rsidRPr="000B7255" w:rsidRDefault="00464997" w:rsidP="00464997">
            <w:pPr>
              <w:rPr>
                <w:sz w:val="22"/>
                <w:szCs w:val="22"/>
              </w:rPr>
            </w:pPr>
          </w:p>
        </w:tc>
        <w:tc>
          <w:tcPr>
            <w:tcW w:w="325" w:type="pct"/>
            <w:tcBorders>
              <w:bottom w:val="single" w:sz="24" w:space="0" w:color="auto"/>
            </w:tcBorders>
          </w:tcPr>
          <w:p w14:paraId="27212EDA" w14:textId="77777777" w:rsidR="00464997" w:rsidRPr="00464997" w:rsidRDefault="00464997" w:rsidP="004649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68" w:type="pct"/>
            <w:tcBorders>
              <w:bottom w:val="single" w:sz="24" w:space="0" w:color="auto"/>
            </w:tcBorders>
          </w:tcPr>
          <w:p w14:paraId="3F0F2DB3" w14:textId="77777777" w:rsidR="00464997" w:rsidRPr="00464997" w:rsidRDefault="00464997" w:rsidP="00464997">
            <w:pPr>
              <w:rPr>
                <w:sz w:val="22"/>
                <w:szCs w:val="22"/>
              </w:rPr>
            </w:pPr>
            <w:r w:rsidRPr="00464997">
              <w:rPr>
                <w:sz w:val="22"/>
                <w:szCs w:val="22"/>
              </w:rPr>
              <w:t xml:space="preserve">Evidence of when project was planned in CIP or evidence of when project was requested in requested budget: </w:t>
            </w:r>
          </w:p>
        </w:tc>
        <w:tc>
          <w:tcPr>
            <w:tcW w:w="1519" w:type="pct"/>
            <w:tcBorders>
              <w:bottom w:val="single" w:sz="24" w:space="0" w:color="auto"/>
            </w:tcBorders>
          </w:tcPr>
          <w:p w14:paraId="3C4FF9D1" w14:textId="77777777" w:rsidR="00464997" w:rsidRDefault="006E4EE0" w:rsidP="006E4EE0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Not in budget yet </w:t>
            </w:r>
            <w:r w:rsidR="009527B4">
              <w:rPr>
                <w:color w:val="000000"/>
                <w:sz w:val="22"/>
                <w:szCs w:val="22"/>
              </w:rPr>
              <w:t>[</w:t>
            </w:r>
            <w:hyperlink r:id="rId29" w:anchor="crestdate" w:history="1">
              <w:r w:rsidR="009527B4" w:rsidRPr="00464997">
                <w:rPr>
                  <w:rStyle w:val="Hyperlink"/>
                  <w:sz w:val="22"/>
                  <w:szCs w:val="22"/>
                </w:rPr>
                <w:t>D-02-01-00</w:t>
              </w:r>
            </w:hyperlink>
            <w:r w:rsidR="009527B4">
              <w:rPr>
                <w:color w:val="000000"/>
                <w:sz w:val="22"/>
                <w:szCs w:val="22"/>
              </w:rPr>
              <w:t>]</w:t>
            </w:r>
          </w:p>
          <w:p w14:paraId="4458F0F6" w14:textId="0363AEF8" w:rsidR="00E27B15" w:rsidRPr="00464997" w:rsidRDefault="00E27B15" w:rsidP="006E4EE0">
            <w:pPr>
              <w:spacing w:line="240" w:lineRule="auto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Not in CIP [</w:t>
            </w:r>
            <w:hyperlink r:id="rId30" w:anchor="crcip" w:history="1">
              <w:r w:rsidRPr="00464997">
                <w:rPr>
                  <w:rStyle w:val="Hyperlink"/>
                  <w:sz w:val="22"/>
                  <w:szCs w:val="22"/>
                </w:rPr>
                <w:t>D-02-01-00</w:t>
              </w:r>
            </w:hyperlink>
            <w:r>
              <w:rPr>
                <w:color w:val="000000"/>
                <w:sz w:val="22"/>
                <w:szCs w:val="22"/>
              </w:rPr>
              <w:t>]</w:t>
            </w:r>
          </w:p>
        </w:tc>
        <w:tc>
          <w:tcPr>
            <w:tcW w:w="412" w:type="pct"/>
            <w:vMerge/>
            <w:tcBorders>
              <w:bottom w:val="single" w:sz="24" w:space="0" w:color="auto"/>
            </w:tcBorders>
            <w:shd w:val="clear" w:color="auto" w:fill="F4DEE6" w:themeFill="accent5" w:themeFillTint="33"/>
            <w:vAlign w:val="center"/>
          </w:tcPr>
          <w:p w14:paraId="2320EB67" w14:textId="77777777" w:rsidR="00464997" w:rsidRPr="00464997" w:rsidRDefault="00464997" w:rsidP="00464997">
            <w:pPr>
              <w:rPr>
                <w:sz w:val="22"/>
                <w:szCs w:val="22"/>
              </w:rPr>
            </w:pPr>
          </w:p>
        </w:tc>
      </w:tr>
      <w:tr w:rsidR="00464997" w:rsidRPr="000B7255" w14:paraId="54339D48" w14:textId="77777777" w:rsidTr="006E4EE0">
        <w:trPr>
          <w:trHeight w:val="260"/>
        </w:trPr>
        <w:tc>
          <w:tcPr>
            <w:tcW w:w="576" w:type="pct"/>
            <w:vMerge w:val="restart"/>
            <w:tcBorders>
              <w:top w:val="single" w:sz="24" w:space="0" w:color="auto"/>
            </w:tcBorders>
          </w:tcPr>
          <w:p w14:paraId="5E4E605D" w14:textId="77777777" w:rsidR="00464997" w:rsidRPr="000B7255" w:rsidRDefault="00464997" w:rsidP="00464997">
            <w:pPr>
              <w:rPr>
                <w:rFonts w:cs="Calibri"/>
                <w:sz w:val="22"/>
                <w:szCs w:val="22"/>
              </w:rPr>
            </w:pPr>
            <w:hyperlink r:id="rId31" w:history="1">
              <w:r w:rsidRPr="000B7255">
                <w:rPr>
                  <w:rStyle w:val="Hyperlink"/>
                  <w:rFonts w:cs="Calibri"/>
                  <w:sz w:val="22"/>
                  <w:szCs w:val="22"/>
                </w:rPr>
                <w:t>FIN 2.03 Financial Planning</w:t>
              </w:r>
            </w:hyperlink>
            <w:r w:rsidRPr="000B7255">
              <w:rPr>
                <w:rStyle w:val="Hyperlink"/>
                <w:rFonts w:cs="Calibri"/>
                <w:sz w:val="22"/>
                <w:szCs w:val="22"/>
              </w:rPr>
              <w:t xml:space="preserve"> </w:t>
            </w:r>
            <w:r w:rsidRPr="000B7255">
              <w:rPr>
                <w:rFonts w:cs="Calibri"/>
                <w:sz w:val="22"/>
                <w:szCs w:val="22"/>
              </w:rPr>
              <w:t>PDF4 A2</w:t>
            </w:r>
          </w:p>
        </w:tc>
        <w:tc>
          <w:tcPr>
            <w:tcW w:w="325" w:type="pct"/>
            <w:tcBorders>
              <w:top w:val="single" w:sz="24" w:space="0" w:color="auto"/>
            </w:tcBorders>
          </w:tcPr>
          <w:p w14:paraId="7FD3B2FD" w14:textId="77777777" w:rsidR="00464997" w:rsidRDefault="00464997" w:rsidP="004649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68" w:type="pct"/>
            <w:tcBorders>
              <w:top w:val="single" w:sz="24" w:space="0" w:color="auto"/>
            </w:tcBorders>
          </w:tcPr>
          <w:p w14:paraId="778680A1" w14:textId="77777777" w:rsidR="00464997" w:rsidRPr="000B7255" w:rsidRDefault="00464997" w:rsidP="004649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Funding plans for project (capital asset) costs</w:t>
            </w:r>
            <w:r w:rsidRPr="000B725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19" w:type="pct"/>
            <w:tcBorders>
              <w:top w:val="single" w:sz="24" w:space="0" w:color="auto"/>
            </w:tcBorders>
          </w:tcPr>
          <w:p w14:paraId="7E018FE7" w14:textId="28434E6F" w:rsidR="00464997" w:rsidRDefault="006E4EE0" w:rsidP="004649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 evidence</w:t>
            </w:r>
          </w:p>
        </w:tc>
        <w:tc>
          <w:tcPr>
            <w:tcW w:w="412" w:type="pct"/>
            <w:vMerge w:val="restart"/>
            <w:tcBorders>
              <w:top w:val="single" w:sz="24" w:space="0" w:color="auto"/>
            </w:tcBorders>
            <w:shd w:val="clear" w:color="auto" w:fill="F4DEE6" w:themeFill="accent5" w:themeFillTint="33"/>
            <w:vAlign w:val="center"/>
          </w:tcPr>
          <w:p w14:paraId="1CFA9505" w14:textId="4F3DEA9A" w:rsidR="00464997" w:rsidRDefault="006E4EE0" w:rsidP="00464997">
            <w:pPr>
              <w:rPr>
                <w:sz w:val="22"/>
                <w:szCs w:val="22"/>
              </w:rPr>
            </w:pPr>
            <w:bookmarkStart w:id="20" w:name="creston2"/>
            <w:r>
              <w:rPr>
                <w:sz w:val="22"/>
                <w:szCs w:val="22"/>
              </w:rPr>
              <w:t>No</w:t>
            </w:r>
            <w:bookmarkEnd w:id="20"/>
          </w:p>
        </w:tc>
      </w:tr>
      <w:tr w:rsidR="00464997" w:rsidRPr="000B7255" w14:paraId="4E0A8641" w14:textId="77777777" w:rsidTr="006E4EE0">
        <w:trPr>
          <w:trHeight w:val="503"/>
        </w:trPr>
        <w:tc>
          <w:tcPr>
            <w:tcW w:w="576" w:type="pct"/>
            <w:vMerge/>
            <w:tcBorders>
              <w:bottom w:val="single" w:sz="24" w:space="0" w:color="auto"/>
            </w:tcBorders>
          </w:tcPr>
          <w:p w14:paraId="5B25C366" w14:textId="77777777" w:rsidR="00464997" w:rsidRPr="000B7255" w:rsidRDefault="00464997" w:rsidP="00464997">
            <w:pPr>
              <w:rPr>
                <w:sz w:val="22"/>
                <w:szCs w:val="22"/>
              </w:rPr>
            </w:pPr>
          </w:p>
        </w:tc>
        <w:tc>
          <w:tcPr>
            <w:tcW w:w="325" w:type="pct"/>
            <w:tcBorders>
              <w:bottom w:val="single" w:sz="24" w:space="0" w:color="auto"/>
            </w:tcBorders>
          </w:tcPr>
          <w:p w14:paraId="52C5FDA4" w14:textId="77777777" w:rsidR="00464997" w:rsidRPr="000B7255" w:rsidRDefault="00464997" w:rsidP="004649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68" w:type="pct"/>
            <w:tcBorders>
              <w:bottom w:val="single" w:sz="24" w:space="0" w:color="auto"/>
            </w:tcBorders>
          </w:tcPr>
          <w:p w14:paraId="10A05166" w14:textId="77777777" w:rsidR="00464997" w:rsidRPr="000B7255" w:rsidRDefault="00464997" w:rsidP="00464997">
            <w:pPr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Evidence of funding plan inclusion in adopted budget</w:t>
            </w:r>
            <w:r>
              <w:rPr>
                <w:sz w:val="22"/>
                <w:szCs w:val="22"/>
              </w:rPr>
              <w:t xml:space="preserve">: </w:t>
            </w:r>
          </w:p>
        </w:tc>
        <w:tc>
          <w:tcPr>
            <w:tcW w:w="1519" w:type="pct"/>
            <w:tcBorders>
              <w:bottom w:val="single" w:sz="24" w:space="0" w:color="auto"/>
            </w:tcBorders>
          </w:tcPr>
          <w:p w14:paraId="715F8135" w14:textId="547F5E26" w:rsidR="00464997" w:rsidRPr="000B7255" w:rsidRDefault="006E4EE0" w:rsidP="004649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3 doesn’t exist, this can’t exist</w:t>
            </w:r>
          </w:p>
        </w:tc>
        <w:tc>
          <w:tcPr>
            <w:tcW w:w="412" w:type="pct"/>
            <w:vMerge/>
            <w:tcBorders>
              <w:bottom w:val="single" w:sz="24" w:space="0" w:color="auto"/>
            </w:tcBorders>
            <w:shd w:val="clear" w:color="auto" w:fill="F4DEE6" w:themeFill="accent5" w:themeFillTint="33"/>
            <w:vAlign w:val="center"/>
          </w:tcPr>
          <w:p w14:paraId="77ECAF35" w14:textId="77777777" w:rsidR="00464997" w:rsidRPr="000B7255" w:rsidRDefault="00464997" w:rsidP="00464997">
            <w:pPr>
              <w:rPr>
                <w:sz w:val="22"/>
                <w:szCs w:val="22"/>
              </w:rPr>
            </w:pPr>
          </w:p>
        </w:tc>
      </w:tr>
      <w:tr w:rsidR="00464997" w:rsidRPr="000B7255" w14:paraId="359A4E5C" w14:textId="77777777" w:rsidTr="006E4EE0">
        <w:trPr>
          <w:trHeight w:val="422"/>
        </w:trPr>
        <w:tc>
          <w:tcPr>
            <w:tcW w:w="576" w:type="pct"/>
            <w:vMerge w:val="restart"/>
            <w:tcBorders>
              <w:top w:val="single" w:sz="24" w:space="0" w:color="auto"/>
            </w:tcBorders>
          </w:tcPr>
          <w:p w14:paraId="04CD4B27" w14:textId="77777777" w:rsidR="00464997" w:rsidRPr="000B7255" w:rsidRDefault="00464997" w:rsidP="00464997">
            <w:pPr>
              <w:rPr>
                <w:rFonts w:cs="Calibri"/>
                <w:color w:val="4573F7" w:themeColor="text2"/>
                <w:sz w:val="22"/>
                <w:szCs w:val="22"/>
                <w:u w:val="single"/>
              </w:rPr>
            </w:pPr>
            <w:hyperlink r:id="rId32" w:history="1">
              <w:r w:rsidRPr="000B7255">
                <w:rPr>
                  <w:rStyle w:val="Hyperlink"/>
                  <w:rFonts w:cs="Calibri"/>
                  <w:sz w:val="22"/>
                  <w:szCs w:val="22"/>
                </w:rPr>
                <w:t>FIN 2.19 Asset Management</w:t>
              </w:r>
            </w:hyperlink>
            <w:r w:rsidRPr="000B7255">
              <w:rPr>
                <w:rStyle w:val="Hyperlink"/>
                <w:rFonts w:cs="Calibri"/>
                <w:sz w:val="22"/>
                <w:szCs w:val="22"/>
              </w:rPr>
              <w:t xml:space="preserve"> </w:t>
            </w:r>
            <w:r w:rsidRPr="000B7255">
              <w:rPr>
                <w:sz w:val="22"/>
                <w:szCs w:val="22"/>
              </w:rPr>
              <w:t>PDF2 A</w:t>
            </w:r>
          </w:p>
        </w:tc>
        <w:tc>
          <w:tcPr>
            <w:tcW w:w="325" w:type="pct"/>
            <w:tcBorders>
              <w:top w:val="single" w:sz="24" w:space="0" w:color="auto"/>
            </w:tcBorders>
          </w:tcPr>
          <w:p w14:paraId="52C8BAFC" w14:textId="77777777" w:rsidR="00464997" w:rsidRDefault="00464997" w:rsidP="004649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r w:rsidRPr="00464997">
              <w:rPr>
                <w:sz w:val="18"/>
                <w:szCs w:val="18"/>
              </w:rPr>
              <w:t>(repeat)</w:t>
            </w:r>
          </w:p>
        </w:tc>
        <w:tc>
          <w:tcPr>
            <w:tcW w:w="2168" w:type="pct"/>
            <w:tcBorders>
              <w:top w:val="single" w:sz="24" w:space="0" w:color="auto"/>
            </w:tcBorders>
          </w:tcPr>
          <w:p w14:paraId="79BA28A4" w14:textId="77777777" w:rsidR="00464997" w:rsidRPr="000B7255" w:rsidRDefault="00464997" w:rsidP="00464997">
            <w:pPr>
              <w:rPr>
                <w:rFonts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Funding plans for project (capital asset) costs</w:t>
            </w:r>
          </w:p>
        </w:tc>
        <w:tc>
          <w:tcPr>
            <w:tcW w:w="1519" w:type="pct"/>
            <w:tcBorders>
              <w:top w:val="single" w:sz="24" w:space="0" w:color="auto"/>
            </w:tcBorders>
          </w:tcPr>
          <w:p w14:paraId="75B60646" w14:textId="114D9B00" w:rsidR="00464997" w:rsidRPr="00464997" w:rsidRDefault="006E4EE0" w:rsidP="004649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 evidence </w:t>
            </w:r>
          </w:p>
        </w:tc>
        <w:tc>
          <w:tcPr>
            <w:tcW w:w="412" w:type="pct"/>
            <w:vMerge w:val="restart"/>
            <w:tcBorders>
              <w:top w:val="single" w:sz="24" w:space="0" w:color="auto"/>
            </w:tcBorders>
            <w:shd w:val="clear" w:color="auto" w:fill="F4DEE6" w:themeFill="accent5" w:themeFillTint="33"/>
            <w:vAlign w:val="center"/>
          </w:tcPr>
          <w:p w14:paraId="631B9E71" w14:textId="4DFE9820" w:rsidR="00464997" w:rsidRDefault="006E4EE0" w:rsidP="00464997">
            <w:pPr>
              <w:rPr>
                <w:sz w:val="22"/>
                <w:szCs w:val="22"/>
              </w:rPr>
            </w:pPr>
            <w:bookmarkStart w:id="21" w:name="creston3again"/>
            <w:r>
              <w:rPr>
                <w:sz w:val="22"/>
                <w:szCs w:val="22"/>
              </w:rPr>
              <w:t>No</w:t>
            </w:r>
            <w:bookmarkEnd w:id="21"/>
          </w:p>
        </w:tc>
      </w:tr>
      <w:tr w:rsidR="00464997" w:rsidRPr="000B7255" w14:paraId="2BC66DAA" w14:textId="77777777" w:rsidTr="006E4EE0">
        <w:trPr>
          <w:trHeight w:val="575"/>
        </w:trPr>
        <w:tc>
          <w:tcPr>
            <w:tcW w:w="576" w:type="pct"/>
            <w:vMerge/>
          </w:tcPr>
          <w:p w14:paraId="7BBCFC2E" w14:textId="77777777" w:rsidR="00464997" w:rsidRPr="000B7255" w:rsidRDefault="00464997" w:rsidP="00464997">
            <w:pPr>
              <w:rPr>
                <w:sz w:val="22"/>
                <w:szCs w:val="22"/>
              </w:rPr>
            </w:pPr>
          </w:p>
        </w:tc>
        <w:tc>
          <w:tcPr>
            <w:tcW w:w="325" w:type="pct"/>
          </w:tcPr>
          <w:p w14:paraId="1C236BF8" w14:textId="77777777" w:rsidR="00464997" w:rsidRPr="000B7255" w:rsidRDefault="00464997" w:rsidP="004649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68" w:type="pct"/>
          </w:tcPr>
          <w:p w14:paraId="15F1DB4B" w14:textId="5BBC3C96" w:rsidR="00464997" w:rsidRPr="000B7255" w:rsidRDefault="00464997" w:rsidP="00464997">
            <w:pPr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Director Signed recommended project list that includes the project</w:t>
            </w:r>
          </w:p>
        </w:tc>
        <w:tc>
          <w:tcPr>
            <w:tcW w:w="1519" w:type="pct"/>
          </w:tcPr>
          <w:p w14:paraId="65C4EF26" w14:textId="18315641" w:rsidR="00464997" w:rsidRPr="00464997" w:rsidRDefault="00464997" w:rsidP="00464997">
            <w:pPr>
              <w:rPr>
                <w:sz w:val="22"/>
                <w:szCs w:val="22"/>
              </w:rPr>
            </w:pPr>
            <w:r w:rsidRPr="00464997">
              <w:rPr>
                <w:sz w:val="22"/>
                <w:szCs w:val="22"/>
              </w:rPr>
              <w:t>12/16/2022. [</w:t>
            </w:r>
            <w:hyperlink r:id="rId33" w:history="1">
              <w:r w:rsidRPr="00464997">
                <w:rPr>
                  <w:rStyle w:val="Hyperlink"/>
                  <w:sz w:val="22"/>
                  <w:szCs w:val="22"/>
                </w:rPr>
                <w:t>D-02-01-01</w:t>
              </w:r>
            </w:hyperlink>
            <w:r w:rsidRPr="00464997">
              <w:rPr>
                <w:sz w:val="22"/>
                <w:szCs w:val="22"/>
              </w:rPr>
              <w:t xml:space="preserve"> PDF1 B]</w:t>
            </w:r>
          </w:p>
          <w:p w14:paraId="4F177E6A" w14:textId="77777777" w:rsidR="00464997" w:rsidRPr="00464997" w:rsidRDefault="00464997" w:rsidP="00464997">
            <w:pPr>
              <w:rPr>
                <w:sz w:val="22"/>
                <w:szCs w:val="22"/>
              </w:rPr>
            </w:pPr>
          </w:p>
          <w:p w14:paraId="7A7689AF" w14:textId="721910ED" w:rsidR="00464997" w:rsidRPr="00464997" w:rsidRDefault="00464997" w:rsidP="00464997">
            <w:pPr>
              <w:rPr>
                <w:sz w:val="22"/>
                <w:szCs w:val="22"/>
              </w:rPr>
            </w:pPr>
          </w:p>
        </w:tc>
        <w:tc>
          <w:tcPr>
            <w:tcW w:w="412" w:type="pct"/>
            <w:vMerge/>
            <w:shd w:val="clear" w:color="auto" w:fill="F4DEE6" w:themeFill="accent5" w:themeFillTint="33"/>
          </w:tcPr>
          <w:p w14:paraId="308CFCAE" w14:textId="77777777" w:rsidR="00464997" w:rsidRPr="000B7255" w:rsidRDefault="00464997" w:rsidP="00464997">
            <w:pPr>
              <w:rPr>
                <w:sz w:val="22"/>
                <w:szCs w:val="22"/>
              </w:rPr>
            </w:pPr>
          </w:p>
        </w:tc>
      </w:tr>
    </w:tbl>
    <w:p w14:paraId="69AF6DF0" w14:textId="77777777" w:rsidR="00D72AFE" w:rsidRPr="00D72AFE" w:rsidRDefault="00D72AFE" w:rsidP="00D72AFE">
      <w:pPr>
        <w:rPr>
          <w:color w:val="000000"/>
          <w:sz w:val="22"/>
          <w:szCs w:val="22"/>
        </w:rPr>
      </w:pPr>
    </w:p>
    <w:p w14:paraId="54C5D4E2" w14:textId="77777777" w:rsidR="00D72AFE" w:rsidRPr="00D72AFE" w:rsidRDefault="00D72AFE" w:rsidP="00D72AFE">
      <w:pPr>
        <w:ind w:left="360"/>
        <w:rPr>
          <w:color w:val="000000"/>
          <w:sz w:val="22"/>
          <w:szCs w:val="22"/>
        </w:rPr>
      </w:pPr>
      <w:r>
        <w:lastRenderedPageBreak/>
        <w:t xml:space="preserve">Notes: </w:t>
      </w:r>
    </w:p>
    <w:p w14:paraId="1B730A34" w14:textId="2A56DDBC" w:rsidR="006E4EE0" w:rsidRPr="006E4EE0" w:rsidRDefault="006E4EE0" w:rsidP="009527B4">
      <w:pPr>
        <w:pStyle w:val="ListParagraph"/>
        <w:numPr>
          <w:ilvl w:val="0"/>
          <w:numId w:val="6"/>
        </w:numPr>
        <w:rPr>
          <w:color w:val="000000"/>
          <w:sz w:val="22"/>
          <w:szCs w:val="22"/>
        </w:rPr>
      </w:pPr>
      <w:r w:rsidRPr="006E4EE0">
        <w:rPr>
          <w:sz w:val="22"/>
          <w:szCs w:val="22"/>
        </w:rPr>
        <w:t>FY23 was the first expense. [</w:t>
      </w:r>
      <w:hyperlink r:id="rId34" w:anchor="crfirst" w:history="1">
        <w:r w:rsidRPr="002D5925">
          <w:rPr>
            <w:rStyle w:val="Hyperlink"/>
            <w:sz w:val="22"/>
            <w:szCs w:val="22"/>
          </w:rPr>
          <w:t>D-02-01-00</w:t>
        </w:r>
      </w:hyperlink>
      <w:r w:rsidRPr="006E4EE0">
        <w:rPr>
          <w:sz w:val="22"/>
          <w:szCs w:val="22"/>
        </w:rPr>
        <w:t>]</w:t>
      </w:r>
      <w:r w:rsidR="00863362">
        <w:rPr>
          <w:sz w:val="22"/>
          <w:szCs w:val="22"/>
        </w:rPr>
        <w:t xml:space="preserve"> How are they spending money on projects that have not yet been approved through the budget? </w:t>
      </w:r>
    </w:p>
    <w:p w14:paraId="3660EFE5" w14:textId="655762A7" w:rsidR="006E4EE0" w:rsidRPr="006E4EE0" w:rsidRDefault="006E4EE0" w:rsidP="009527B4">
      <w:pPr>
        <w:pStyle w:val="ListParagraph"/>
        <w:numPr>
          <w:ilvl w:val="0"/>
          <w:numId w:val="6"/>
        </w:numPr>
        <w:spacing w:line="240" w:lineRule="auto"/>
        <w:rPr>
          <w:color w:val="000000"/>
          <w:sz w:val="22"/>
          <w:szCs w:val="22"/>
        </w:rPr>
      </w:pPr>
      <w:r w:rsidRPr="006E4EE0">
        <w:rPr>
          <w:sz w:val="22"/>
          <w:szCs w:val="22"/>
        </w:rPr>
        <w:t xml:space="preserve">Have not yet calculated RACC because unannounced SDC funding </w:t>
      </w:r>
      <w:r w:rsidR="00506E9D">
        <w:rPr>
          <w:color w:val="000000"/>
          <w:sz w:val="22"/>
          <w:szCs w:val="22"/>
        </w:rPr>
        <w:t>[</w:t>
      </w:r>
      <w:hyperlink r:id="rId35" w:anchor="crestdate" w:history="1">
        <w:r w:rsidR="00506E9D" w:rsidRPr="00464997">
          <w:rPr>
            <w:rStyle w:val="Hyperlink"/>
            <w:sz w:val="22"/>
            <w:szCs w:val="22"/>
          </w:rPr>
          <w:t>D-02-01-00</w:t>
        </w:r>
      </w:hyperlink>
      <w:r w:rsidR="00506E9D">
        <w:rPr>
          <w:color w:val="000000"/>
          <w:sz w:val="22"/>
          <w:szCs w:val="22"/>
        </w:rPr>
        <w:t>]</w:t>
      </w:r>
    </w:p>
    <w:p w14:paraId="291347E8" w14:textId="22793715" w:rsidR="00464997" w:rsidRPr="006E4EE0" w:rsidRDefault="00464997" w:rsidP="009527B4">
      <w:pPr>
        <w:pStyle w:val="ListParagraph"/>
        <w:numPr>
          <w:ilvl w:val="0"/>
          <w:numId w:val="6"/>
        </w:numPr>
        <w:rPr>
          <w:color w:val="000000"/>
          <w:sz w:val="22"/>
          <w:szCs w:val="22"/>
        </w:rPr>
      </w:pPr>
      <w:r w:rsidRPr="006E4EE0">
        <w:rPr>
          <w:sz w:val="22"/>
          <w:szCs w:val="22"/>
        </w:rPr>
        <w:t>O&amp;M estimate [</w:t>
      </w:r>
      <w:hyperlink r:id="rId36" w:anchor="crestom" w:history="1">
        <w:r w:rsidRPr="006E4EE0">
          <w:rPr>
            <w:rStyle w:val="Hyperlink"/>
            <w:sz w:val="22"/>
            <w:szCs w:val="22"/>
          </w:rPr>
          <w:t>D-02-01-00</w:t>
        </w:r>
      </w:hyperlink>
      <w:r w:rsidRPr="006E4EE0">
        <w:rPr>
          <w:color w:val="000000"/>
          <w:sz w:val="22"/>
          <w:szCs w:val="22"/>
        </w:rPr>
        <w:t xml:space="preserve">]. </w:t>
      </w:r>
      <w:r w:rsidR="00B374F2">
        <w:rPr>
          <w:sz w:val="22"/>
          <w:szCs w:val="22"/>
        </w:rPr>
        <w:t>Parks reports it was Feb 2025</w:t>
      </w:r>
      <w:r w:rsidR="0003653B">
        <w:rPr>
          <w:sz w:val="22"/>
          <w:szCs w:val="22"/>
        </w:rPr>
        <w:t>: Is there a way to confirm that?</w:t>
      </w:r>
      <w:r w:rsidRPr="006E4EE0">
        <w:rPr>
          <w:sz w:val="22"/>
          <w:szCs w:val="22"/>
        </w:rPr>
        <w:t xml:space="preserve"> There’s a -$25,000 adjustment made to plazas. Unclear why.  </w:t>
      </w:r>
    </w:p>
    <w:p w14:paraId="74DA5402" w14:textId="4C6A1CEF" w:rsidR="006E4EE0" w:rsidRPr="006E4EE0" w:rsidRDefault="00464997" w:rsidP="009527B4">
      <w:pPr>
        <w:pStyle w:val="ListParagraph"/>
        <w:numPr>
          <w:ilvl w:val="0"/>
          <w:numId w:val="6"/>
        </w:numPr>
        <w:rPr>
          <w:color w:val="000000"/>
          <w:sz w:val="22"/>
          <w:szCs w:val="22"/>
        </w:rPr>
      </w:pPr>
      <w:r w:rsidRPr="006E4EE0">
        <w:rPr>
          <w:sz w:val="22"/>
          <w:szCs w:val="22"/>
        </w:rPr>
        <w:t>Director Recommendation [</w:t>
      </w:r>
      <w:hyperlink r:id="rId37" w:history="1">
        <w:r w:rsidRPr="006E4EE0">
          <w:rPr>
            <w:rStyle w:val="Hyperlink"/>
            <w:sz w:val="22"/>
            <w:szCs w:val="22"/>
          </w:rPr>
          <w:t>D-02-01-01</w:t>
        </w:r>
      </w:hyperlink>
      <w:r w:rsidRPr="006E4EE0">
        <w:rPr>
          <w:sz w:val="22"/>
          <w:szCs w:val="22"/>
        </w:rPr>
        <w:t xml:space="preserve">]. </w:t>
      </w:r>
      <w:commentRangeStart w:id="22"/>
      <w:r w:rsidRPr="006E4EE0">
        <w:rPr>
          <w:sz w:val="22"/>
          <w:szCs w:val="22"/>
        </w:rPr>
        <w:t xml:space="preserve">File notes that the project is a commissioner request being prioritized to deal with “DIY” issues, and that a site had not yet been finalized for the project. </w:t>
      </w:r>
      <w:commentRangeEnd w:id="22"/>
      <w:r w:rsidRPr="006E4EE0">
        <w:rPr>
          <w:rStyle w:val="CommentReference"/>
          <w:sz w:val="22"/>
          <w:szCs w:val="22"/>
        </w:rPr>
        <w:commentReference w:id="22"/>
      </w:r>
      <w:r w:rsidRPr="006E4EE0">
        <w:rPr>
          <w:sz w:val="22"/>
          <w:szCs w:val="22"/>
        </w:rPr>
        <w:t>[PDF1 A1,A2]</w:t>
      </w:r>
      <w:r w:rsidR="00D72AFE" w:rsidRPr="006E4EE0">
        <w:rPr>
          <w:sz w:val="22"/>
          <w:szCs w:val="22"/>
        </w:rPr>
        <w:t xml:space="preserve"> I would like to see evidence of when Parks explained to the Commissioner that the request violates financial policy</w:t>
      </w:r>
      <w:r w:rsidR="006E4EE0">
        <w:rPr>
          <w:sz w:val="22"/>
          <w:szCs w:val="22"/>
        </w:rPr>
        <w:t>.</w:t>
      </w:r>
    </w:p>
    <w:p w14:paraId="6F87A3DE" w14:textId="58E35693" w:rsidR="006E4EE0" w:rsidRPr="006E4EE0" w:rsidRDefault="006E4EE0" w:rsidP="009527B4">
      <w:pPr>
        <w:pStyle w:val="ListParagraph"/>
        <w:numPr>
          <w:ilvl w:val="0"/>
          <w:numId w:val="6"/>
        </w:numPr>
        <w:rPr>
          <w:color w:val="000000"/>
          <w:sz w:val="22"/>
          <w:szCs w:val="22"/>
        </w:rPr>
      </w:pPr>
      <w:r>
        <w:rPr>
          <w:sz w:val="22"/>
          <w:szCs w:val="22"/>
        </w:rPr>
        <w:t>Creston skatepark has been allocated $5Million in funding (all SDC), and the total spend in Summer 2024 was $298,163. [</w:t>
      </w:r>
      <w:hyperlink r:id="rId38" w:history="1">
        <w:r w:rsidRPr="00506E9D">
          <w:rPr>
            <w:rStyle w:val="Hyperlink"/>
            <w:sz w:val="22"/>
            <w:szCs w:val="22"/>
          </w:rPr>
          <w:t>D-01-01</w:t>
        </w:r>
      </w:hyperlink>
      <w:r>
        <w:rPr>
          <w:sz w:val="22"/>
          <w:szCs w:val="22"/>
        </w:rPr>
        <w:t xml:space="preserve">, PDF58 A]. </w:t>
      </w:r>
    </w:p>
    <w:p w14:paraId="0650DBD3" w14:textId="626BCF6C" w:rsidR="009C2D9E" w:rsidRPr="008172CB" w:rsidRDefault="008172CB" w:rsidP="008172CB">
      <w:pPr>
        <w:pStyle w:val="Heading3"/>
      </w:pPr>
      <w:r w:rsidRPr="008172CB">
        <w:t>Files shared</w:t>
      </w:r>
      <w:bookmarkStart w:id="23" w:name="creston3"/>
    </w:p>
    <w:tbl>
      <w:tblPr>
        <w:tblStyle w:val="TableGrid"/>
        <w:tblW w:w="13585" w:type="dxa"/>
        <w:tblLook w:val="04A0" w:firstRow="1" w:lastRow="0" w:firstColumn="1" w:lastColumn="0" w:noHBand="0" w:noVBand="1"/>
      </w:tblPr>
      <w:tblGrid>
        <w:gridCol w:w="1066"/>
        <w:gridCol w:w="5409"/>
        <w:gridCol w:w="7110"/>
      </w:tblGrid>
      <w:tr w:rsidR="00D60797" w14:paraId="60A65287" w14:textId="4FD6FD7C" w:rsidTr="00D60797">
        <w:tc>
          <w:tcPr>
            <w:tcW w:w="1066" w:type="dxa"/>
          </w:tcPr>
          <w:bookmarkEnd w:id="23"/>
          <w:p w14:paraId="39934B95" w14:textId="7CBA2D44" w:rsidR="00D60797" w:rsidRDefault="00D60797" w:rsidP="00DC423C">
            <w:r>
              <w:t>Link</w:t>
            </w:r>
          </w:p>
        </w:tc>
        <w:tc>
          <w:tcPr>
            <w:tcW w:w="5409" w:type="dxa"/>
          </w:tcPr>
          <w:p w14:paraId="0149FB98" w14:textId="3F130E1A" w:rsidR="00D60797" w:rsidRDefault="00D60797" w:rsidP="00DC423C">
            <w:r>
              <w:t>File Name</w:t>
            </w:r>
          </w:p>
        </w:tc>
        <w:tc>
          <w:tcPr>
            <w:tcW w:w="7110" w:type="dxa"/>
          </w:tcPr>
          <w:p w14:paraId="772EFCD4" w14:textId="33FDD630" w:rsidR="00D60797" w:rsidRDefault="00D60797" w:rsidP="00DC423C">
            <w:r>
              <w:t>File Notes</w:t>
            </w:r>
          </w:p>
        </w:tc>
      </w:tr>
      <w:bookmarkStart w:id="24" w:name="_Hlk194675549"/>
      <w:tr w:rsidR="00D60797" w14:paraId="44FF0B20" w14:textId="5B8AB45C" w:rsidTr="00D60797">
        <w:tc>
          <w:tcPr>
            <w:tcW w:w="1066" w:type="dxa"/>
          </w:tcPr>
          <w:p w14:paraId="5FD589D8" w14:textId="054C8786" w:rsidR="00D60797" w:rsidRDefault="00BA01F4" w:rsidP="00DC423C">
            <w:r>
              <w:fldChar w:fldCharType="begin"/>
            </w:r>
            <w:r>
              <w:instrText>HYPERLINK "O:\\548 - Parks Fiscal Management 2024\\D - Analysis\\D-02 Obj2 OM Analysis\\D-02-01 Funding Files\\D-02-01-01 2022-12-15 FY23-24 CAPITAL GROWTH LIST OF PROJECTS RECOMMENDED FINAL COMMISSIONER APPROVAL DAL CCR.pdf"</w:instrText>
            </w:r>
            <w:r>
              <w:fldChar w:fldCharType="separate"/>
            </w:r>
            <w:r w:rsidRPr="00BA01F4">
              <w:rPr>
                <w:rStyle w:val="Hyperlink"/>
              </w:rPr>
              <w:t>D-02-01-01</w:t>
            </w:r>
            <w:r>
              <w:fldChar w:fldCharType="end"/>
            </w:r>
            <w:bookmarkEnd w:id="24"/>
          </w:p>
        </w:tc>
        <w:tc>
          <w:tcPr>
            <w:tcW w:w="5409" w:type="dxa"/>
          </w:tcPr>
          <w:p w14:paraId="66AAFDC6" w14:textId="746216ED" w:rsidR="00D60797" w:rsidRPr="001F511C" w:rsidRDefault="00D60797" w:rsidP="00DC423C">
            <w:r w:rsidRPr="00D60797">
              <w:t>2022-12-15 FY23-24 CAPITAL GROWTH LIST OF PROJECTS RECOMMENDED FINAL COMMISSIONER APPROVAL DAL CCR</w:t>
            </w:r>
          </w:p>
        </w:tc>
        <w:tc>
          <w:tcPr>
            <w:tcW w:w="7110" w:type="dxa"/>
          </w:tcPr>
          <w:p w14:paraId="5BC72B46" w14:textId="17443020" w:rsidR="009C2D9E" w:rsidRDefault="009C2D9E" w:rsidP="009C2D9E">
            <w:r w:rsidRPr="004A53D7">
              <w:t>Director Signed recommended project list that includes the project</w:t>
            </w:r>
            <w:r w:rsidR="008C59AF">
              <w:t xml:space="preserve"> on 12/16/2022. [PDF1 B]</w:t>
            </w:r>
          </w:p>
          <w:p w14:paraId="57071009" w14:textId="484649E3" w:rsidR="00D60797" w:rsidRPr="001F511C" w:rsidRDefault="00D60797" w:rsidP="00DC423C"/>
        </w:tc>
      </w:tr>
    </w:tbl>
    <w:p w14:paraId="62F4CB77" w14:textId="77777777" w:rsidR="0087101F" w:rsidRDefault="0087101F" w:rsidP="00DC423C"/>
    <w:p w14:paraId="48CEECE7" w14:textId="77777777" w:rsidR="00A40661" w:rsidRDefault="00A40661" w:rsidP="00DC423C"/>
    <w:p w14:paraId="0B328A8B" w14:textId="77777777" w:rsidR="00462EBC" w:rsidRDefault="00462EBC">
      <w:pPr>
        <w:spacing w:line="259" w:lineRule="auto"/>
        <w:rPr>
          <w:color w:val="000000"/>
          <w:sz w:val="36"/>
          <w:szCs w:val="36"/>
        </w:rPr>
      </w:pPr>
      <w:r>
        <w:br w:type="page"/>
      </w:r>
    </w:p>
    <w:p w14:paraId="111931CC" w14:textId="2CD381C9" w:rsidR="00017114" w:rsidRDefault="00462EBC" w:rsidP="00017114">
      <w:pPr>
        <w:pStyle w:val="Heading2"/>
      </w:pPr>
      <w:commentRangeStart w:id="25"/>
      <w:commentRangeStart w:id="26"/>
      <w:r>
        <w:lastRenderedPageBreak/>
        <w:t xml:space="preserve">North </w:t>
      </w:r>
      <w:r w:rsidR="00017114" w:rsidRPr="005C7ADA">
        <w:t xml:space="preserve">Park Block Extension </w:t>
      </w:r>
      <w:commentRangeEnd w:id="25"/>
      <w:r w:rsidR="002D5925">
        <w:rPr>
          <w:rStyle w:val="CommentReference"/>
          <w:sz w:val="36"/>
          <w:szCs w:val="36"/>
        </w:rPr>
        <w:commentReference w:id="25"/>
      </w:r>
      <w:commentRangeEnd w:id="26"/>
      <w:r w:rsidR="00917A1F">
        <w:rPr>
          <w:rStyle w:val="CommentReference"/>
          <w:sz w:val="36"/>
          <w:szCs w:val="36"/>
        </w:rPr>
        <w:commentReference w:id="26"/>
      </w:r>
    </w:p>
    <w:p w14:paraId="4290BA89" w14:textId="020CD850" w:rsidR="00462EBC" w:rsidRDefault="00462EBC" w:rsidP="003F30C1">
      <w:pPr>
        <w:pStyle w:val="Heading3"/>
      </w:pPr>
      <w:r>
        <w:t>Verification of cost controls</w:t>
      </w:r>
    </w:p>
    <w:tbl>
      <w:tblPr>
        <w:tblStyle w:val="TableGrid"/>
        <w:tblpPr w:leftFromText="180" w:rightFromText="180" w:vertAnchor="page" w:horzAnchor="margin" w:tblpY="2956"/>
        <w:tblW w:w="5000" w:type="pct"/>
        <w:tblLook w:val="04A0" w:firstRow="1" w:lastRow="0" w:firstColumn="1" w:lastColumn="0" w:noHBand="0" w:noVBand="1"/>
      </w:tblPr>
      <w:tblGrid>
        <w:gridCol w:w="1501"/>
        <w:gridCol w:w="847"/>
        <w:gridCol w:w="5602"/>
        <w:gridCol w:w="3944"/>
        <w:gridCol w:w="1146"/>
      </w:tblGrid>
      <w:tr w:rsidR="00B478EC" w:rsidRPr="000B7255" w14:paraId="7A4CDF7E" w14:textId="77777777" w:rsidTr="0037146C">
        <w:tc>
          <w:tcPr>
            <w:tcW w:w="576" w:type="pct"/>
          </w:tcPr>
          <w:p w14:paraId="3936EB1B" w14:textId="77777777" w:rsidR="00B478EC" w:rsidRPr="000B7255" w:rsidRDefault="00B478EC" w:rsidP="0037146C">
            <w:pPr>
              <w:rPr>
                <w:rFonts w:cs="Calibri"/>
                <w:sz w:val="22"/>
                <w:szCs w:val="22"/>
              </w:rPr>
            </w:pPr>
            <w:r w:rsidRPr="000B7255">
              <w:rPr>
                <w:rFonts w:cs="Calibri"/>
                <w:sz w:val="22"/>
                <w:szCs w:val="22"/>
              </w:rPr>
              <w:t>Criteria</w:t>
            </w:r>
          </w:p>
        </w:tc>
        <w:tc>
          <w:tcPr>
            <w:tcW w:w="325" w:type="pct"/>
          </w:tcPr>
          <w:p w14:paraId="0AE649F9" w14:textId="77777777" w:rsidR="00B478EC" w:rsidRPr="000B7255" w:rsidRDefault="00B478EC" w:rsidP="0037146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Label</w:t>
            </w:r>
          </w:p>
        </w:tc>
        <w:tc>
          <w:tcPr>
            <w:tcW w:w="2168" w:type="pct"/>
          </w:tcPr>
          <w:p w14:paraId="3FB07CCB" w14:textId="77777777" w:rsidR="00B478EC" w:rsidRPr="000B7255" w:rsidRDefault="00B478EC" w:rsidP="0037146C">
            <w:pPr>
              <w:rPr>
                <w:rFonts w:cs="Calibri"/>
                <w:sz w:val="22"/>
                <w:szCs w:val="22"/>
              </w:rPr>
            </w:pPr>
            <w:r w:rsidRPr="000B7255">
              <w:rPr>
                <w:rFonts w:cs="Calibri"/>
                <w:sz w:val="22"/>
                <w:szCs w:val="22"/>
              </w:rPr>
              <w:t xml:space="preserve">Required Evidence </w:t>
            </w:r>
          </w:p>
        </w:tc>
        <w:tc>
          <w:tcPr>
            <w:tcW w:w="1519" w:type="pct"/>
          </w:tcPr>
          <w:p w14:paraId="70B05F72" w14:textId="77777777" w:rsidR="00B478EC" w:rsidRPr="000B7255" w:rsidRDefault="00B478EC" w:rsidP="0037146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Source</w:t>
            </w:r>
          </w:p>
        </w:tc>
        <w:tc>
          <w:tcPr>
            <w:tcW w:w="412" w:type="pct"/>
          </w:tcPr>
          <w:p w14:paraId="394A813D" w14:textId="23D9B2AF" w:rsidR="00B478EC" w:rsidRPr="000B7255" w:rsidRDefault="005933F3" w:rsidP="0037146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Is criteria being followed?</w:t>
            </w:r>
          </w:p>
        </w:tc>
      </w:tr>
      <w:tr w:rsidR="00B478EC" w:rsidRPr="00464997" w14:paraId="48ED08F9" w14:textId="77777777" w:rsidTr="0037146C">
        <w:trPr>
          <w:trHeight w:val="335"/>
        </w:trPr>
        <w:tc>
          <w:tcPr>
            <w:tcW w:w="576" w:type="pct"/>
            <w:vMerge w:val="restart"/>
          </w:tcPr>
          <w:p w14:paraId="7226D8E9" w14:textId="77777777" w:rsidR="00B478EC" w:rsidRPr="000B7255" w:rsidRDefault="00B478EC" w:rsidP="00B478EC">
            <w:pPr>
              <w:rPr>
                <w:rFonts w:cs="Calibri"/>
                <w:sz w:val="22"/>
                <w:szCs w:val="22"/>
              </w:rPr>
            </w:pPr>
            <w:hyperlink r:id="rId39" w:history="1">
              <w:r w:rsidRPr="000B7255">
                <w:rPr>
                  <w:rStyle w:val="Hyperlink"/>
                  <w:rFonts w:cs="Calibri"/>
                  <w:sz w:val="22"/>
                  <w:szCs w:val="22"/>
                </w:rPr>
                <w:t>FIN 2.03 Financial Planning</w:t>
              </w:r>
            </w:hyperlink>
            <w:r w:rsidRPr="000B7255">
              <w:rPr>
                <w:rStyle w:val="Hyperlink"/>
                <w:rFonts w:cs="Calibri"/>
                <w:sz w:val="22"/>
                <w:szCs w:val="22"/>
              </w:rPr>
              <w:t xml:space="preserve"> </w:t>
            </w:r>
            <w:r w:rsidRPr="000B7255">
              <w:rPr>
                <w:rFonts w:cs="Calibri"/>
                <w:sz w:val="22"/>
                <w:szCs w:val="22"/>
              </w:rPr>
              <w:t>PDF4 A1</w:t>
            </w:r>
          </w:p>
        </w:tc>
        <w:tc>
          <w:tcPr>
            <w:tcW w:w="325" w:type="pct"/>
          </w:tcPr>
          <w:p w14:paraId="575C5176" w14:textId="77777777" w:rsidR="00B478EC" w:rsidRPr="00464997" w:rsidRDefault="00B478EC" w:rsidP="00B478E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1a</w:t>
            </w:r>
          </w:p>
        </w:tc>
        <w:tc>
          <w:tcPr>
            <w:tcW w:w="2168" w:type="pct"/>
          </w:tcPr>
          <w:p w14:paraId="0BAE0E96" w14:textId="77777777" w:rsidR="00B478EC" w:rsidRPr="00464997" w:rsidRDefault="00B478EC" w:rsidP="00B478EC">
            <w:pPr>
              <w:rPr>
                <w:sz w:val="22"/>
                <w:szCs w:val="22"/>
              </w:rPr>
            </w:pPr>
            <w:r w:rsidRPr="00464997">
              <w:rPr>
                <w:color w:val="000000"/>
                <w:sz w:val="22"/>
                <w:szCs w:val="22"/>
              </w:rPr>
              <w:t xml:space="preserve">Cost estimates for full O&amp;M. Needs to include the date for when cost estimates were complete. </w:t>
            </w:r>
          </w:p>
        </w:tc>
        <w:tc>
          <w:tcPr>
            <w:tcW w:w="1519" w:type="pct"/>
          </w:tcPr>
          <w:p w14:paraId="22090002" w14:textId="169FEF6E" w:rsidR="00B478EC" w:rsidRPr="00B478EC" w:rsidRDefault="00B478EC" w:rsidP="00B478EC">
            <w:pPr>
              <w:rPr>
                <w:color w:val="000000"/>
                <w:sz w:val="22"/>
                <w:szCs w:val="22"/>
              </w:rPr>
            </w:pPr>
            <w:r w:rsidRPr="00B478EC">
              <w:rPr>
                <w:color w:val="000000"/>
                <w:sz w:val="22"/>
                <w:szCs w:val="22"/>
              </w:rPr>
              <w:t xml:space="preserve">$292,997, </w:t>
            </w:r>
            <w:r w:rsidR="0003653B">
              <w:rPr>
                <w:color w:val="000000"/>
                <w:sz w:val="22"/>
                <w:szCs w:val="22"/>
              </w:rPr>
              <w:t>“2023”</w:t>
            </w:r>
            <w:r w:rsidRPr="00B478EC">
              <w:rPr>
                <w:color w:val="000000"/>
                <w:sz w:val="22"/>
                <w:szCs w:val="22"/>
              </w:rPr>
              <w:t xml:space="preserve"> [</w:t>
            </w:r>
            <w:hyperlink r:id="rId40" w:anchor="npbom" w:history="1">
              <w:r w:rsidRPr="00B478EC">
                <w:rPr>
                  <w:rStyle w:val="Hyperlink"/>
                  <w:sz w:val="22"/>
                  <w:szCs w:val="22"/>
                </w:rPr>
                <w:t>D-02-01-00</w:t>
              </w:r>
            </w:hyperlink>
            <w:r w:rsidRPr="00B478EC">
              <w:rPr>
                <w:color w:val="000000"/>
                <w:sz w:val="22"/>
                <w:szCs w:val="22"/>
              </w:rPr>
              <w:t>]</w:t>
            </w:r>
          </w:p>
          <w:p w14:paraId="5E4C7134" w14:textId="5B81A28D" w:rsidR="00B478EC" w:rsidRPr="00B478EC" w:rsidRDefault="00B478EC" w:rsidP="00B478EC">
            <w:pPr>
              <w:rPr>
                <w:rStyle w:val="Hyperlink"/>
                <w:sz w:val="22"/>
                <w:szCs w:val="22"/>
              </w:rPr>
            </w:pPr>
            <w:r w:rsidRPr="00B478EC">
              <w:rPr>
                <w:sz w:val="22"/>
                <w:szCs w:val="22"/>
              </w:rPr>
              <w:t>$241,057, no date [</w:t>
            </w:r>
            <w:hyperlink r:id="rId41" w:anchor="npbom" w:history="1">
              <w:r w:rsidRPr="00B478EC">
                <w:rPr>
                  <w:rStyle w:val="Hyperlink"/>
                  <w:sz w:val="22"/>
                  <w:szCs w:val="22"/>
                </w:rPr>
                <w:t>D-02-01-02a</w:t>
              </w:r>
            </w:hyperlink>
            <w:r w:rsidRPr="00B478EC">
              <w:rPr>
                <w:rStyle w:val="Hyperlink"/>
                <w:sz w:val="22"/>
                <w:szCs w:val="22"/>
              </w:rPr>
              <w:t>]</w:t>
            </w:r>
          </w:p>
          <w:p w14:paraId="4E2D6CB0" w14:textId="75B3D556" w:rsidR="00B478EC" w:rsidRPr="002D5925" w:rsidRDefault="00B478EC" w:rsidP="00B478EC">
            <w:pPr>
              <w:rPr>
                <w:sz w:val="22"/>
                <w:szCs w:val="22"/>
              </w:rPr>
            </w:pPr>
            <w:r w:rsidRPr="00B478EC">
              <w:rPr>
                <w:sz w:val="22"/>
                <w:szCs w:val="22"/>
              </w:rPr>
              <w:t>$260,479, 1/15/2020   [</w:t>
            </w:r>
            <w:hyperlink r:id="rId42" w:history="1">
              <w:r w:rsidRPr="00B478EC">
                <w:rPr>
                  <w:rStyle w:val="Hyperlink"/>
                  <w:sz w:val="22"/>
                  <w:szCs w:val="22"/>
                </w:rPr>
                <w:t>D-02-01-02c</w:t>
              </w:r>
            </w:hyperlink>
            <w:r w:rsidRPr="00B478EC">
              <w:rPr>
                <w:rStyle w:val="Hyperlink"/>
                <w:sz w:val="22"/>
                <w:szCs w:val="22"/>
              </w:rPr>
              <w:t>, PDF1 C]</w:t>
            </w:r>
          </w:p>
        </w:tc>
        <w:tc>
          <w:tcPr>
            <w:tcW w:w="412" w:type="pct"/>
            <w:vMerge w:val="restart"/>
            <w:shd w:val="clear" w:color="auto" w:fill="F4DEE6" w:themeFill="accent5" w:themeFillTint="33"/>
            <w:vAlign w:val="center"/>
          </w:tcPr>
          <w:p w14:paraId="3FAF7374" w14:textId="77777777" w:rsidR="00B478EC" w:rsidRPr="00464997" w:rsidRDefault="00B478EC" w:rsidP="00B478EC">
            <w:pPr>
              <w:rPr>
                <w:color w:val="000000"/>
                <w:sz w:val="22"/>
                <w:szCs w:val="22"/>
              </w:rPr>
            </w:pPr>
            <w:bookmarkStart w:id="27" w:name="NP1"/>
            <w:r>
              <w:rPr>
                <w:color w:val="000000"/>
                <w:sz w:val="22"/>
                <w:szCs w:val="22"/>
              </w:rPr>
              <w:t>No</w:t>
            </w:r>
            <w:bookmarkEnd w:id="27"/>
          </w:p>
        </w:tc>
      </w:tr>
      <w:tr w:rsidR="00B478EC" w:rsidRPr="00464997" w14:paraId="64474F43" w14:textId="77777777" w:rsidTr="0037146C">
        <w:trPr>
          <w:trHeight w:val="335"/>
        </w:trPr>
        <w:tc>
          <w:tcPr>
            <w:tcW w:w="576" w:type="pct"/>
            <w:vMerge/>
          </w:tcPr>
          <w:p w14:paraId="487E1E82" w14:textId="77777777" w:rsidR="00B478EC" w:rsidRDefault="00B478EC" w:rsidP="00B478EC"/>
        </w:tc>
        <w:tc>
          <w:tcPr>
            <w:tcW w:w="325" w:type="pct"/>
          </w:tcPr>
          <w:p w14:paraId="29654A34" w14:textId="77777777" w:rsidR="00B478EC" w:rsidRPr="00464997" w:rsidRDefault="00B478EC" w:rsidP="00B478E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1b</w:t>
            </w:r>
          </w:p>
        </w:tc>
        <w:tc>
          <w:tcPr>
            <w:tcW w:w="2168" w:type="pct"/>
          </w:tcPr>
          <w:p w14:paraId="2DDC72BA" w14:textId="77777777" w:rsidR="00B478EC" w:rsidRPr="00464997" w:rsidRDefault="00B478EC" w:rsidP="00B478EC">
            <w:pPr>
              <w:rPr>
                <w:sz w:val="22"/>
                <w:szCs w:val="22"/>
              </w:rPr>
            </w:pPr>
            <w:r w:rsidRPr="00464997">
              <w:rPr>
                <w:color w:val="000000"/>
                <w:sz w:val="22"/>
                <w:szCs w:val="22"/>
              </w:rPr>
              <w:t>Cost estimates for major maintenance, and lifecycle costs. Needs to include the date for when cost estimates were complete.</w:t>
            </w:r>
          </w:p>
        </w:tc>
        <w:tc>
          <w:tcPr>
            <w:tcW w:w="1519" w:type="pct"/>
          </w:tcPr>
          <w:p w14:paraId="7D2A0822" w14:textId="15D2D32E" w:rsidR="00B478EC" w:rsidRPr="00B478EC" w:rsidRDefault="00B478EC" w:rsidP="00B478EC">
            <w:pPr>
              <w:rPr>
                <w:color w:val="000000"/>
                <w:sz w:val="22"/>
                <w:szCs w:val="22"/>
              </w:rPr>
            </w:pPr>
            <w:r w:rsidRPr="00B478EC">
              <w:rPr>
                <w:color w:val="000000"/>
                <w:sz w:val="22"/>
                <w:szCs w:val="22"/>
              </w:rPr>
              <w:t>No estimates [</w:t>
            </w:r>
            <w:hyperlink r:id="rId43" w:anchor="npbmm" w:history="1">
              <w:r w:rsidRPr="00B478EC">
                <w:rPr>
                  <w:rStyle w:val="Hyperlink"/>
                  <w:sz w:val="22"/>
                  <w:szCs w:val="22"/>
                </w:rPr>
                <w:t>D-02-01-00</w:t>
              </w:r>
            </w:hyperlink>
            <w:r w:rsidRPr="00B478EC">
              <w:rPr>
                <w:color w:val="000000"/>
                <w:sz w:val="22"/>
                <w:szCs w:val="22"/>
              </w:rPr>
              <w:t>]</w:t>
            </w:r>
          </w:p>
        </w:tc>
        <w:tc>
          <w:tcPr>
            <w:tcW w:w="412" w:type="pct"/>
            <w:vMerge/>
            <w:shd w:val="clear" w:color="auto" w:fill="F4DEE6" w:themeFill="accent5" w:themeFillTint="33"/>
            <w:vAlign w:val="center"/>
          </w:tcPr>
          <w:p w14:paraId="5086F3E4" w14:textId="77777777" w:rsidR="00B478EC" w:rsidRPr="00464997" w:rsidRDefault="00B478EC" w:rsidP="00B478EC">
            <w:pPr>
              <w:rPr>
                <w:color w:val="000000"/>
                <w:sz w:val="22"/>
                <w:szCs w:val="22"/>
              </w:rPr>
            </w:pPr>
          </w:p>
        </w:tc>
      </w:tr>
      <w:tr w:rsidR="00B478EC" w:rsidRPr="00464997" w14:paraId="0C02433C" w14:textId="77777777" w:rsidTr="0037146C">
        <w:trPr>
          <w:trHeight w:val="335"/>
        </w:trPr>
        <w:tc>
          <w:tcPr>
            <w:tcW w:w="576" w:type="pct"/>
            <w:vMerge/>
          </w:tcPr>
          <w:p w14:paraId="1EB8AA96" w14:textId="77777777" w:rsidR="00B478EC" w:rsidRDefault="00B478EC" w:rsidP="00B478EC"/>
        </w:tc>
        <w:tc>
          <w:tcPr>
            <w:tcW w:w="325" w:type="pct"/>
          </w:tcPr>
          <w:p w14:paraId="2D750FE4" w14:textId="77777777" w:rsidR="00B478EC" w:rsidRPr="00464997" w:rsidRDefault="00B478EC" w:rsidP="00B478E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1c</w:t>
            </w:r>
          </w:p>
        </w:tc>
        <w:tc>
          <w:tcPr>
            <w:tcW w:w="2168" w:type="pct"/>
          </w:tcPr>
          <w:p w14:paraId="7EEF57AB" w14:textId="77777777" w:rsidR="00B478EC" w:rsidRPr="00464997" w:rsidRDefault="00B478EC" w:rsidP="00B478EC">
            <w:pPr>
              <w:rPr>
                <w:sz w:val="22"/>
                <w:szCs w:val="22"/>
              </w:rPr>
            </w:pPr>
            <w:r w:rsidRPr="00464997">
              <w:rPr>
                <w:color w:val="000000"/>
                <w:sz w:val="22"/>
                <w:szCs w:val="22"/>
              </w:rPr>
              <w:t>Cost estimates for Capital Replacement. Needs to include date for when cost estimates were complete.</w:t>
            </w:r>
          </w:p>
        </w:tc>
        <w:tc>
          <w:tcPr>
            <w:tcW w:w="1519" w:type="pct"/>
          </w:tcPr>
          <w:p w14:paraId="3F034404" w14:textId="52D77E2F" w:rsidR="00B478EC" w:rsidRPr="00B478EC" w:rsidRDefault="00B478EC" w:rsidP="00B478EC">
            <w:pPr>
              <w:rPr>
                <w:color w:val="000000"/>
                <w:sz w:val="22"/>
                <w:szCs w:val="22"/>
              </w:rPr>
            </w:pPr>
            <w:r w:rsidRPr="00B478EC">
              <w:rPr>
                <w:color w:val="000000"/>
                <w:sz w:val="22"/>
                <w:szCs w:val="22"/>
              </w:rPr>
              <w:t>No estimates [</w:t>
            </w:r>
            <w:hyperlink r:id="rId44" w:anchor="npbcr" w:history="1">
              <w:r w:rsidRPr="00B478EC">
                <w:rPr>
                  <w:rStyle w:val="Hyperlink"/>
                  <w:sz w:val="22"/>
                  <w:szCs w:val="22"/>
                </w:rPr>
                <w:t>D-02-01-00</w:t>
              </w:r>
            </w:hyperlink>
            <w:r w:rsidRPr="00B478EC">
              <w:rPr>
                <w:color w:val="000000"/>
                <w:sz w:val="22"/>
                <w:szCs w:val="22"/>
              </w:rPr>
              <w:t>]</w:t>
            </w:r>
          </w:p>
        </w:tc>
        <w:tc>
          <w:tcPr>
            <w:tcW w:w="412" w:type="pct"/>
            <w:vMerge/>
            <w:shd w:val="clear" w:color="auto" w:fill="F4DEE6" w:themeFill="accent5" w:themeFillTint="33"/>
            <w:vAlign w:val="center"/>
          </w:tcPr>
          <w:p w14:paraId="7B5521E5" w14:textId="77777777" w:rsidR="00B478EC" w:rsidRPr="00464997" w:rsidRDefault="00B478EC" w:rsidP="00B478EC">
            <w:pPr>
              <w:rPr>
                <w:color w:val="000000"/>
                <w:sz w:val="22"/>
                <w:szCs w:val="22"/>
              </w:rPr>
            </w:pPr>
          </w:p>
        </w:tc>
      </w:tr>
      <w:tr w:rsidR="00B478EC" w:rsidRPr="00464997" w14:paraId="5BF06EFB" w14:textId="77777777" w:rsidTr="0037146C">
        <w:trPr>
          <w:trHeight w:val="683"/>
        </w:trPr>
        <w:tc>
          <w:tcPr>
            <w:tcW w:w="576" w:type="pct"/>
            <w:vMerge/>
            <w:tcBorders>
              <w:bottom w:val="single" w:sz="24" w:space="0" w:color="auto"/>
            </w:tcBorders>
          </w:tcPr>
          <w:p w14:paraId="4DD9FDC8" w14:textId="77777777" w:rsidR="00B478EC" w:rsidRPr="000B7255" w:rsidRDefault="00B478EC" w:rsidP="00B478EC">
            <w:pPr>
              <w:rPr>
                <w:sz w:val="22"/>
                <w:szCs w:val="22"/>
              </w:rPr>
            </w:pPr>
          </w:p>
        </w:tc>
        <w:tc>
          <w:tcPr>
            <w:tcW w:w="325" w:type="pct"/>
            <w:tcBorders>
              <w:bottom w:val="single" w:sz="24" w:space="0" w:color="auto"/>
            </w:tcBorders>
          </w:tcPr>
          <w:p w14:paraId="3EE9C935" w14:textId="77777777" w:rsidR="00B478EC" w:rsidRPr="00464997" w:rsidRDefault="00B478EC" w:rsidP="00B478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68" w:type="pct"/>
            <w:tcBorders>
              <w:bottom w:val="single" w:sz="24" w:space="0" w:color="auto"/>
            </w:tcBorders>
          </w:tcPr>
          <w:p w14:paraId="29D8D125" w14:textId="77777777" w:rsidR="00B478EC" w:rsidRPr="00464997" w:rsidRDefault="00B478EC" w:rsidP="00B478EC">
            <w:pPr>
              <w:rPr>
                <w:sz w:val="22"/>
                <w:szCs w:val="22"/>
              </w:rPr>
            </w:pPr>
            <w:r w:rsidRPr="00464997">
              <w:rPr>
                <w:sz w:val="22"/>
                <w:szCs w:val="22"/>
              </w:rPr>
              <w:t xml:space="preserve">Evidence of when project was planned in CIP or evidence of when project was requested in requested budget: </w:t>
            </w:r>
          </w:p>
        </w:tc>
        <w:tc>
          <w:tcPr>
            <w:tcW w:w="1519" w:type="pct"/>
            <w:tcBorders>
              <w:bottom w:val="single" w:sz="24" w:space="0" w:color="auto"/>
            </w:tcBorders>
          </w:tcPr>
          <w:p w14:paraId="7FA43663" w14:textId="77777777" w:rsidR="00B478EC" w:rsidRDefault="00B478EC" w:rsidP="00B478EC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B478EC">
              <w:rPr>
                <w:sz w:val="22"/>
                <w:szCs w:val="22"/>
              </w:rPr>
              <w:t xml:space="preserve">Not in budget yet </w:t>
            </w:r>
            <w:r w:rsidRPr="00B478EC">
              <w:rPr>
                <w:color w:val="000000"/>
                <w:sz w:val="22"/>
                <w:szCs w:val="22"/>
              </w:rPr>
              <w:t>[</w:t>
            </w:r>
            <w:hyperlink r:id="rId45" w:anchor="npbdate" w:history="1">
              <w:r w:rsidRPr="00B478EC">
                <w:rPr>
                  <w:rStyle w:val="Hyperlink"/>
                  <w:sz w:val="22"/>
                  <w:szCs w:val="22"/>
                </w:rPr>
                <w:t>D-02-01-00</w:t>
              </w:r>
            </w:hyperlink>
            <w:r w:rsidRPr="00B478EC">
              <w:rPr>
                <w:color w:val="000000"/>
                <w:sz w:val="22"/>
                <w:szCs w:val="22"/>
              </w:rPr>
              <w:t>]</w:t>
            </w:r>
          </w:p>
          <w:p w14:paraId="7DDC3894" w14:textId="7B58859E" w:rsidR="00E27B15" w:rsidRPr="00B478EC" w:rsidRDefault="00E27B15" w:rsidP="00B478EC">
            <w:pPr>
              <w:spacing w:line="240" w:lineRule="auto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Not in CIP [</w:t>
            </w:r>
            <w:hyperlink r:id="rId46" w:anchor="npbcip" w:history="1">
              <w:r w:rsidRPr="00464997">
                <w:rPr>
                  <w:rStyle w:val="Hyperlink"/>
                  <w:sz w:val="22"/>
                  <w:szCs w:val="22"/>
                </w:rPr>
                <w:t>D-02-01-00</w:t>
              </w:r>
            </w:hyperlink>
            <w:r>
              <w:rPr>
                <w:color w:val="000000"/>
                <w:sz w:val="22"/>
                <w:szCs w:val="22"/>
              </w:rPr>
              <w:t>]</w:t>
            </w:r>
          </w:p>
        </w:tc>
        <w:tc>
          <w:tcPr>
            <w:tcW w:w="412" w:type="pct"/>
            <w:vMerge/>
            <w:tcBorders>
              <w:bottom w:val="single" w:sz="24" w:space="0" w:color="auto"/>
            </w:tcBorders>
            <w:shd w:val="clear" w:color="auto" w:fill="F4DEE6" w:themeFill="accent5" w:themeFillTint="33"/>
            <w:vAlign w:val="center"/>
          </w:tcPr>
          <w:p w14:paraId="04737231" w14:textId="77777777" w:rsidR="00B478EC" w:rsidRPr="00464997" w:rsidRDefault="00B478EC" w:rsidP="00B478EC">
            <w:pPr>
              <w:rPr>
                <w:sz w:val="22"/>
                <w:szCs w:val="22"/>
              </w:rPr>
            </w:pPr>
          </w:p>
        </w:tc>
      </w:tr>
      <w:tr w:rsidR="00B478EC" w:rsidRPr="000B7255" w14:paraId="24AC1F35" w14:textId="77777777" w:rsidTr="0037146C">
        <w:trPr>
          <w:trHeight w:val="260"/>
        </w:trPr>
        <w:tc>
          <w:tcPr>
            <w:tcW w:w="576" w:type="pct"/>
            <w:vMerge w:val="restart"/>
            <w:tcBorders>
              <w:top w:val="single" w:sz="24" w:space="0" w:color="auto"/>
            </w:tcBorders>
          </w:tcPr>
          <w:p w14:paraId="31DE8154" w14:textId="77777777" w:rsidR="00B478EC" w:rsidRPr="000B7255" w:rsidRDefault="00B478EC" w:rsidP="00B478EC">
            <w:pPr>
              <w:rPr>
                <w:rFonts w:cs="Calibri"/>
                <w:sz w:val="22"/>
                <w:szCs w:val="22"/>
              </w:rPr>
            </w:pPr>
            <w:hyperlink r:id="rId47" w:history="1">
              <w:r w:rsidRPr="000B7255">
                <w:rPr>
                  <w:rStyle w:val="Hyperlink"/>
                  <w:rFonts w:cs="Calibri"/>
                  <w:sz w:val="22"/>
                  <w:szCs w:val="22"/>
                </w:rPr>
                <w:t>FIN 2.03 Financial Planning</w:t>
              </w:r>
            </w:hyperlink>
            <w:r w:rsidRPr="000B7255">
              <w:rPr>
                <w:rStyle w:val="Hyperlink"/>
                <w:rFonts w:cs="Calibri"/>
                <w:sz w:val="22"/>
                <w:szCs w:val="22"/>
              </w:rPr>
              <w:t xml:space="preserve"> </w:t>
            </w:r>
            <w:r w:rsidRPr="000B7255">
              <w:rPr>
                <w:rFonts w:cs="Calibri"/>
                <w:sz w:val="22"/>
                <w:szCs w:val="22"/>
              </w:rPr>
              <w:t>PDF4 A2</w:t>
            </w:r>
          </w:p>
        </w:tc>
        <w:tc>
          <w:tcPr>
            <w:tcW w:w="325" w:type="pct"/>
            <w:tcBorders>
              <w:top w:val="single" w:sz="24" w:space="0" w:color="auto"/>
            </w:tcBorders>
          </w:tcPr>
          <w:p w14:paraId="40144DCE" w14:textId="77777777" w:rsidR="00B478EC" w:rsidRDefault="00B478EC" w:rsidP="00B478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68" w:type="pct"/>
            <w:tcBorders>
              <w:top w:val="single" w:sz="24" w:space="0" w:color="auto"/>
            </w:tcBorders>
          </w:tcPr>
          <w:p w14:paraId="65F9ACF4" w14:textId="77777777" w:rsidR="00B478EC" w:rsidRPr="000B7255" w:rsidRDefault="00B478EC" w:rsidP="00B478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Funding plans for project (capital asset) costs</w:t>
            </w:r>
            <w:r w:rsidRPr="000B725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19" w:type="pct"/>
            <w:tcBorders>
              <w:top w:val="single" w:sz="24" w:space="0" w:color="auto"/>
            </w:tcBorders>
          </w:tcPr>
          <w:p w14:paraId="366CF3AB" w14:textId="354396FF" w:rsidR="00B478EC" w:rsidRDefault="00B478EC" w:rsidP="00B478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 evidence</w:t>
            </w:r>
          </w:p>
        </w:tc>
        <w:tc>
          <w:tcPr>
            <w:tcW w:w="412" w:type="pct"/>
            <w:vMerge w:val="restart"/>
            <w:tcBorders>
              <w:top w:val="single" w:sz="24" w:space="0" w:color="auto"/>
            </w:tcBorders>
            <w:shd w:val="clear" w:color="auto" w:fill="F4DEE6" w:themeFill="accent5" w:themeFillTint="33"/>
            <w:vAlign w:val="center"/>
          </w:tcPr>
          <w:p w14:paraId="0CCCB799" w14:textId="77777777" w:rsidR="00B478EC" w:rsidRDefault="00B478EC" w:rsidP="00B478EC">
            <w:pPr>
              <w:rPr>
                <w:sz w:val="22"/>
                <w:szCs w:val="22"/>
              </w:rPr>
            </w:pPr>
            <w:bookmarkStart w:id="28" w:name="NP2"/>
            <w:r>
              <w:rPr>
                <w:sz w:val="22"/>
                <w:szCs w:val="22"/>
              </w:rPr>
              <w:t>No</w:t>
            </w:r>
            <w:bookmarkEnd w:id="28"/>
          </w:p>
        </w:tc>
      </w:tr>
      <w:tr w:rsidR="00B478EC" w:rsidRPr="000B7255" w14:paraId="53ECCC66" w14:textId="77777777" w:rsidTr="0037146C">
        <w:trPr>
          <w:trHeight w:val="503"/>
        </w:trPr>
        <w:tc>
          <w:tcPr>
            <w:tcW w:w="576" w:type="pct"/>
            <w:vMerge/>
            <w:tcBorders>
              <w:bottom w:val="single" w:sz="24" w:space="0" w:color="auto"/>
            </w:tcBorders>
          </w:tcPr>
          <w:p w14:paraId="7A35F7B0" w14:textId="77777777" w:rsidR="00B478EC" w:rsidRPr="000B7255" w:rsidRDefault="00B478EC" w:rsidP="00B478EC">
            <w:pPr>
              <w:rPr>
                <w:sz w:val="22"/>
                <w:szCs w:val="22"/>
              </w:rPr>
            </w:pPr>
          </w:p>
        </w:tc>
        <w:tc>
          <w:tcPr>
            <w:tcW w:w="325" w:type="pct"/>
            <w:tcBorders>
              <w:bottom w:val="single" w:sz="24" w:space="0" w:color="auto"/>
            </w:tcBorders>
          </w:tcPr>
          <w:p w14:paraId="036C0710" w14:textId="77777777" w:rsidR="00B478EC" w:rsidRPr="000B7255" w:rsidRDefault="00B478EC" w:rsidP="00B478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68" w:type="pct"/>
            <w:tcBorders>
              <w:bottom w:val="single" w:sz="24" w:space="0" w:color="auto"/>
            </w:tcBorders>
          </w:tcPr>
          <w:p w14:paraId="6257A87C" w14:textId="77777777" w:rsidR="00B478EC" w:rsidRPr="000B7255" w:rsidRDefault="00B478EC" w:rsidP="00B478EC">
            <w:pPr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Evidence of funding plan inclusion in adopted budget</w:t>
            </w:r>
            <w:r>
              <w:rPr>
                <w:sz w:val="22"/>
                <w:szCs w:val="22"/>
              </w:rPr>
              <w:t xml:space="preserve">: </w:t>
            </w:r>
          </w:p>
        </w:tc>
        <w:tc>
          <w:tcPr>
            <w:tcW w:w="1519" w:type="pct"/>
            <w:tcBorders>
              <w:bottom w:val="single" w:sz="24" w:space="0" w:color="auto"/>
            </w:tcBorders>
          </w:tcPr>
          <w:p w14:paraId="57E77550" w14:textId="7D047752" w:rsidR="00B478EC" w:rsidRPr="000B7255" w:rsidRDefault="00B478EC" w:rsidP="00B478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3 doesn’t exist, this can’t exist</w:t>
            </w:r>
          </w:p>
        </w:tc>
        <w:tc>
          <w:tcPr>
            <w:tcW w:w="412" w:type="pct"/>
            <w:vMerge/>
            <w:tcBorders>
              <w:bottom w:val="single" w:sz="24" w:space="0" w:color="auto"/>
            </w:tcBorders>
            <w:shd w:val="clear" w:color="auto" w:fill="F4DEE6" w:themeFill="accent5" w:themeFillTint="33"/>
            <w:vAlign w:val="center"/>
          </w:tcPr>
          <w:p w14:paraId="658C56DA" w14:textId="77777777" w:rsidR="00B478EC" w:rsidRPr="000B7255" w:rsidRDefault="00B478EC" w:rsidP="00B478EC">
            <w:pPr>
              <w:rPr>
                <w:sz w:val="22"/>
                <w:szCs w:val="22"/>
              </w:rPr>
            </w:pPr>
          </w:p>
        </w:tc>
      </w:tr>
      <w:tr w:rsidR="00B478EC" w:rsidRPr="000B7255" w14:paraId="5538376E" w14:textId="77777777" w:rsidTr="0037146C">
        <w:trPr>
          <w:trHeight w:val="422"/>
        </w:trPr>
        <w:tc>
          <w:tcPr>
            <w:tcW w:w="576" w:type="pct"/>
            <w:vMerge w:val="restart"/>
            <w:tcBorders>
              <w:top w:val="single" w:sz="24" w:space="0" w:color="auto"/>
            </w:tcBorders>
          </w:tcPr>
          <w:p w14:paraId="3E6A51C7" w14:textId="77777777" w:rsidR="00B478EC" w:rsidRPr="000B7255" w:rsidRDefault="00B478EC" w:rsidP="00B478EC">
            <w:pPr>
              <w:rPr>
                <w:rFonts w:cs="Calibri"/>
                <w:color w:val="4573F7" w:themeColor="text2"/>
                <w:sz w:val="22"/>
                <w:szCs w:val="22"/>
                <w:u w:val="single"/>
              </w:rPr>
            </w:pPr>
            <w:hyperlink r:id="rId48" w:history="1">
              <w:r w:rsidRPr="000B7255">
                <w:rPr>
                  <w:rStyle w:val="Hyperlink"/>
                  <w:rFonts w:cs="Calibri"/>
                  <w:sz w:val="22"/>
                  <w:szCs w:val="22"/>
                </w:rPr>
                <w:t>FIN 2.19 Asset Management</w:t>
              </w:r>
            </w:hyperlink>
            <w:r w:rsidRPr="000B7255">
              <w:rPr>
                <w:rStyle w:val="Hyperlink"/>
                <w:rFonts w:cs="Calibri"/>
                <w:sz w:val="22"/>
                <w:szCs w:val="22"/>
              </w:rPr>
              <w:t xml:space="preserve"> </w:t>
            </w:r>
            <w:r w:rsidRPr="000B7255">
              <w:rPr>
                <w:sz w:val="22"/>
                <w:szCs w:val="22"/>
              </w:rPr>
              <w:t>PDF2 A</w:t>
            </w:r>
          </w:p>
        </w:tc>
        <w:tc>
          <w:tcPr>
            <w:tcW w:w="325" w:type="pct"/>
            <w:tcBorders>
              <w:top w:val="single" w:sz="24" w:space="0" w:color="auto"/>
            </w:tcBorders>
          </w:tcPr>
          <w:p w14:paraId="0FD00847" w14:textId="77777777" w:rsidR="00B478EC" w:rsidRDefault="00B478EC" w:rsidP="00B478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r w:rsidRPr="00464997">
              <w:rPr>
                <w:sz w:val="18"/>
                <w:szCs w:val="18"/>
              </w:rPr>
              <w:t>(repeat)</w:t>
            </w:r>
          </w:p>
        </w:tc>
        <w:tc>
          <w:tcPr>
            <w:tcW w:w="2168" w:type="pct"/>
            <w:tcBorders>
              <w:top w:val="single" w:sz="24" w:space="0" w:color="auto"/>
            </w:tcBorders>
          </w:tcPr>
          <w:p w14:paraId="3ADA3C1F" w14:textId="77777777" w:rsidR="00B478EC" w:rsidRPr="000B7255" w:rsidRDefault="00B478EC" w:rsidP="00B478EC">
            <w:pPr>
              <w:rPr>
                <w:rFonts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Funding plans for project (capital asset) costs</w:t>
            </w:r>
          </w:p>
        </w:tc>
        <w:tc>
          <w:tcPr>
            <w:tcW w:w="1519" w:type="pct"/>
            <w:tcBorders>
              <w:top w:val="single" w:sz="24" w:space="0" w:color="auto"/>
            </w:tcBorders>
          </w:tcPr>
          <w:p w14:paraId="6141512B" w14:textId="2F6277F5" w:rsidR="00B478EC" w:rsidRPr="00464997" w:rsidRDefault="00B478EC" w:rsidP="00B478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 evidence </w:t>
            </w:r>
          </w:p>
        </w:tc>
        <w:tc>
          <w:tcPr>
            <w:tcW w:w="412" w:type="pct"/>
            <w:vMerge w:val="restart"/>
            <w:tcBorders>
              <w:top w:val="single" w:sz="24" w:space="0" w:color="auto"/>
            </w:tcBorders>
            <w:shd w:val="clear" w:color="auto" w:fill="F4DEE6" w:themeFill="accent5" w:themeFillTint="33"/>
            <w:vAlign w:val="center"/>
          </w:tcPr>
          <w:p w14:paraId="21D3CBA5" w14:textId="77777777" w:rsidR="00B478EC" w:rsidRDefault="00B478EC" w:rsidP="00B478EC">
            <w:pPr>
              <w:rPr>
                <w:sz w:val="22"/>
                <w:szCs w:val="22"/>
              </w:rPr>
            </w:pPr>
            <w:bookmarkStart w:id="29" w:name="NP3"/>
            <w:r>
              <w:rPr>
                <w:sz w:val="22"/>
                <w:szCs w:val="22"/>
              </w:rPr>
              <w:t>No</w:t>
            </w:r>
            <w:bookmarkEnd w:id="29"/>
          </w:p>
        </w:tc>
      </w:tr>
      <w:tr w:rsidR="00B478EC" w:rsidRPr="000B7255" w14:paraId="4F63EFFF" w14:textId="77777777" w:rsidTr="0037146C">
        <w:trPr>
          <w:trHeight w:val="575"/>
        </w:trPr>
        <w:tc>
          <w:tcPr>
            <w:tcW w:w="576" w:type="pct"/>
            <w:vMerge/>
          </w:tcPr>
          <w:p w14:paraId="68B36388" w14:textId="77777777" w:rsidR="00B478EC" w:rsidRPr="000B7255" w:rsidRDefault="00B478EC" w:rsidP="00B478EC">
            <w:pPr>
              <w:rPr>
                <w:sz w:val="22"/>
                <w:szCs w:val="22"/>
              </w:rPr>
            </w:pPr>
          </w:p>
        </w:tc>
        <w:tc>
          <w:tcPr>
            <w:tcW w:w="325" w:type="pct"/>
          </w:tcPr>
          <w:p w14:paraId="44FE39D0" w14:textId="77777777" w:rsidR="00B478EC" w:rsidRPr="000B7255" w:rsidRDefault="00B478EC" w:rsidP="00B478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68" w:type="pct"/>
          </w:tcPr>
          <w:p w14:paraId="67FCBF7F" w14:textId="77777777" w:rsidR="00B478EC" w:rsidRPr="000B7255" w:rsidRDefault="00B478EC" w:rsidP="00B478EC">
            <w:pPr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Director Signed recommended project list that includes the project</w:t>
            </w:r>
          </w:p>
        </w:tc>
        <w:tc>
          <w:tcPr>
            <w:tcW w:w="1519" w:type="pct"/>
          </w:tcPr>
          <w:p w14:paraId="6FA0AC85" w14:textId="34674307" w:rsidR="00B478EC" w:rsidRPr="00B478EC" w:rsidRDefault="00B478EC" w:rsidP="00B478EC">
            <w:pPr>
              <w:rPr>
                <w:sz w:val="22"/>
                <w:szCs w:val="22"/>
              </w:rPr>
            </w:pPr>
            <w:r w:rsidRPr="00B478EC">
              <w:rPr>
                <w:sz w:val="22"/>
                <w:szCs w:val="22"/>
              </w:rPr>
              <w:t>1/15/2020. [</w:t>
            </w:r>
            <w:hyperlink r:id="rId49" w:history="1">
              <w:r w:rsidRPr="00B478EC">
                <w:rPr>
                  <w:rStyle w:val="Hyperlink"/>
                  <w:sz w:val="22"/>
                  <w:szCs w:val="22"/>
                </w:rPr>
                <w:t>D-02-01-02c</w:t>
              </w:r>
            </w:hyperlink>
            <w:r w:rsidRPr="00B478EC">
              <w:rPr>
                <w:sz w:val="22"/>
                <w:szCs w:val="22"/>
              </w:rPr>
              <w:t xml:space="preserve"> PDF1, A,B]</w:t>
            </w:r>
          </w:p>
          <w:p w14:paraId="02076534" w14:textId="77777777" w:rsidR="00B478EC" w:rsidRPr="00B478EC" w:rsidRDefault="00B478EC" w:rsidP="00B478EC">
            <w:pPr>
              <w:rPr>
                <w:sz w:val="22"/>
                <w:szCs w:val="22"/>
              </w:rPr>
            </w:pPr>
          </w:p>
          <w:p w14:paraId="26E7A567" w14:textId="77777777" w:rsidR="00B478EC" w:rsidRPr="00B478EC" w:rsidRDefault="00B478EC" w:rsidP="00B478EC">
            <w:pPr>
              <w:rPr>
                <w:sz w:val="22"/>
                <w:szCs w:val="22"/>
              </w:rPr>
            </w:pPr>
          </w:p>
        </w:tc>
        <w:tc>
          <w:tcPr>
            <w:tcW w:w="412" w:type="pct"/>
            <w:vMerge/>
            <w:shd w:val="clear" w:color="auto" w:fill="F4DEE6" w:themeFill="accent5" w:themeFillTint="33"/>
          </w:tcPr>
          <w:p w14:paraId="1FC122E2" w14:textId="77777777" w:rsidR="00B478EC" w:rsidRPr="000B7255" w:rsidRDefault="00B478EC" w:rsidP="00B478EC">
            <w:pPr>
              <w:rPr>
                <w:sz w:val="22"/>
                <w:szCs w:val="22"/>
              </w:rPr>
            </w:pPr>
          </w:p>
        </w:tc>
      </w:tr>
    </w:tbl>
    <w:p w14:paraId="4ABDE65E" w14:textId="77777777" w:rsidR="00B478EC" w:rsidRDefault="00B478EC" w:rsidP="00462EBC">
      <w:pPr>
        <w:rPr>
          <w:b/>
          <w:bCs/>
        </w:rPr>
      </w:pPr>
    </w:p>
    <w:p w14:paraId="746905E4" w14:textId="77777777" w:rsidR="00B478EC" w:rsidRDefault="00B478EC" w:rsidP="00462EBC">
      <w:pPr>
        <w:rPr>
          <w:b/>
          <w:bCs/>
        </w:rPr>
      </w:pPr>
    </w:p>
    <w:p w14:paraId="62C0982D" w14:textId="31353A3C" w:rsidR="002D5925" w:rsidRDefault="002D5925" w:rsidP="00462EBC">
      <w:pPr>
        <w:rPr>
          <w:b/>
          <w:bCs/>
        </w:rPr>
      </w:pPr>
      <w:r>
        <w:rPr>
          <w:b/>
          <w:bCs/>
        </w:rPr>
        <w:t>Note:</w:t>
      </w:r>
    </w:p>
    <w:p w14:paraId="653EBC83" w14:textId="73C70FEE" w:rsidR="002D5925" w:rsidRDefault="002D5925" w:rsidP="002D5925">
      <w:pPr>
        <w:pStyle w:val="ListParagraph"/>
        <w:numPr>
          <w:ilvl w:val="0"/>
          <w:numId w:val="8"/>
        </w:numPr>
      </w:pPr>
      <w:r w:rsidRPr="00506E9D">
        <w:t>FY21 was the first expense [</w:t>
      </w:r>
      <w:hyperlink r:id="rId50" w:anchor="npbfirst" w:history="1">
        <w:r w:rsidRPr="00506E9D">
          <w:rPr>
            <w:rStyle w:val="Hyperlink"/>
          </w:rPr>
          <w:t>D-02-01-00</w:t>
        </w:r>
      </w:hyperlink>
      <w:r w:rsidRPr="00506E9D">
        <w:t>]</w:t>
      </w:r>
      <w:r w:rsidR="00863362">
        <w:t xml:space="preserve"> How are they spending money on projects that have not been in the budget?</w:t>
      </w:r>
    </w:p>
    <w:p w14:paraId="57A40372" w14:textId="4CD41546" w:rsidR="00506E9D" w:rsidRPr="006E4EE0" w:rsidRDefault="00506E9D" w:rsidP="00506E9D">
      <w:pPr>
        <w:pStyle w:val="ListParagraph"/>
        <w:numPr>
          <w:ilvl w:val="0"/>
          <w:numId w:val="8"/>
        </w:numPr>
        <w:spacing w:line="240" w:lineRule="auto"/>
        <w:rPr>
          <w:color w:val="000000"/>
          <w:sz w:val="22"/>
          <w:szCs w:val="22"/>
        </w:rPr>
      </w:pPr>
      <w:r w:rsidRPr="006E4EE0">
        <w:rPr>
          <w:sz w:val="22"/>
          <w:szCs w:val="22"/>
        </w:rPr>
        <w:t xml:space="preserve">Have not yet calculated RACC because unannounced SDC funding </w:t>
      </w:r>
      <w:r>
        <w:rPr>
          <w:color w:val="000000"/>
          <w:sz w:val="22"/>
          <w:szCs w:val="22"/>
        </w:rPr>
        <w:t>[</w:t>
      </w:r>
      <w:hyperlink r:id="rId51" w:anchor="npbdate" w:history="1">
        <w:r w:rsidRPr="00464997">
          <w:rPr>
            <w:rStyle w:val="Hyperlink"/>
            <w:sz w:val="22"/>
            <w:szCs w:val="22"/>
          </w:rPr>
          <w:t>D-02-01-00</w:t>
        </w:r>
      </w:hyperlink>
      <w:r>
        <w:rPr>
          <w:color w:val="000000"/>
          <w:sz w:val="22"/>
          <w:szCs w:val="22"/>
        </w:rPr>
        <w:t>]</w:t>
      </w:r>
    </w:p>
    <w:p w14:paraId="715E3C34" w14:textId="77777777" w:rsidR="0003653B" w:rsidRPr="0003653B" w:rsidRDefault="00506E9D" w:rsidP="0003653B">
      <w:pPr>
        <w:pStyle w:val="ListParagraph"/>
        <w:numPr>
          <w:ilvl w:val="0"/>
          <w:numId w:val="8"/>
        </w:numPr>
        <w:rPr>
          <w:color w:val="000000"/>
          <w:sz w:val="22"/>
          <w:szCs w:val="22"/>
        </w:rPr>
      </w:pPr>
      <w:r>
        <w:rPr>
          <w:sz w:val="22"/>
          <w:szCs w:val="22"/>
        </w:rPr>
        <w:t>NPBE has been allocated $8Million in funding (all SDC), and the total spend in Summer 2024 was $658,491. [</w:t>
      </w:r>
      <w:hyperlink r:id="rId52" w:history="1">
        <w:r w:rsidRPr="00506E9D">
          <w:rPr>
            <w:rStyle w:val="Hyperlink"/>
            <w:sz w:val="22"/>
            <w:szCs w:val="22"/>
          </w:rPr>
          <w:t>D-01-01</w:t>
        </w:r>
      </w:hyperlink>
      <w:r>
        <w:rPr>
          <w:sz w:val="22"/>
          <w:szCs w:val="22"/>
        </w:rPr>
        <w:t xml:space="preserve">, PDF59 A]. </w:t>
      </w:r>
    </w:p>
    <w:p w14:paraId="15A99F53" w14:textId="5CA0BFE0" w:rsidR="0003653B" w:rsidRPr="0003653B" w:rsidRDefault="0003653B" w:rsidP="0003653B">
      <w:pPr>
        <w:pStyle w:val="ListParagraph"/>
        <w:numPr>
          <w:ilvl w:val="0"/>
          <w:numId w:val="8"/>
        </w:numPr>
        <w:rPr>
          <w:color w:val="000000"/>
          <w:sz w:val="22"/>
          <w:szCs w:val="22"/>
        </w:rPr>
      </w:pPr>
      <w:r w:rsidRPr="0003653B">
        <w:rPr>
          <w:sz w:val="22"/>
          <w:szCs w:val="22"/>
        </w:rPr>
        <w:t xml:space="preserve">There are three different estimates for O&amp;M. Why is that? Can I verify the </w:t>
      </w:r>
      <w:r w:rsidRPr="0003653B">
        <w:rPr>
          <w:color w:val="000000"/>
          <w:sz w:val="22"/>
          <w:szCs w:val="22"/>
        </w:rPr>
        <w:t>$292,997, “2023”</w:t>
      </w:r>
      <w:r>
        <w:rPr>
          <w:color w:val="000000"/>
          <w:sz w:val="22"/>
          <w:szCs w:val="22"/>
        </w:rPr>
        <w:t xml:space="preserve"> date?</w:t>
      </w:r>
      <w:r w:rsidRPr="0003653B">
        <w:rPr>
          <w:color w:val="000000"/>
          <w:sz w:val="22"/>
          <w:szCs w:val="22"/>
        </w:rPr>
        <w:t xml:space="preserve"> [</w:t>
      </w:r>
      <w:hyperlink r:id="rId53" w:anchor="npbom" w:history="1">
        <w:r w:rsidRPr="0003653B">
          <w:rPr>
            <w:rStyle w:val="Hyperlink"/>
            <w:sz w:val="22"/>
            <w:szCs w:val="22"/>
          </w:rPr>
          <w:t>D-02-01-00</w:t>
        </w:r>
      </w:hyperlink>
      <w:r w:rsidRPr="0003653B">
        <w:rPr>
          <w:color w:val="000000"/>
          <w:sz w:val="22"/>
          <w:szCs w:val="22"/>
        </w:rPr>
        <w:t>]</w:t>
      </w:r>
    </w:p>
    <w:p w14:paraId="72470DE4" w14:textId="335DF617" w:rsidR="0003653B" w:rsidRPr="003F30C1" w:rsidRDefault="003F30C1" w:rsidP="003F30C1">
      <w:pPr>
        <w:pStyle w:val="Heading3"/>
      </w:pPr>
      <w:r>
        <w:t xml:space="preserve">Files Shared </w:t>
      </w:r>
    </w:p>
    <w:bookmarkStart w:id="30" w:name="_Hlk194675573"/>
    <w:p w14:paraId="21856D6D" w14:textId="0D5C2F71" w:rsidR="00462EBC" w:rsidRPr="004A53D7" w:rsidRDefault="00A01082" w:rsidP="00462EBC">
      <w:r>
        <w:fldChar w:fldCharType="begin"/>
      </w:r>
      <w:r>
        <w:instrText>HYPERLINK "O:\\548 - Parks Fiscal Management 2024\\D - Analysis\\D-02 Obj2 OM Analysis\\D-02-01 Funding Files\\D-02-01-02a 2023 North Park Blocks Extension O&amp;M Template - Copy.xlsx"</w:instrText>
      </w:r>
      <w:r>
        <w:fldChar w:fldCharType="separate"/>
      </w:r>
      <w:r w:rsidRPr="00A01082">
        <w:rPr>
          <w:rStyle w:val="Hyperlink"/>
        </w:rPr>
        <w:t>D-02-01-02</w:t>
      </w:r>
      <w:r>
        <w:fldChar w:fldCharType="end"/>
      </w:r>
      <w:r>
        <w:t xml:space="preserve"> </w:t>
      </w:r>
      <w:r w:rsidR="00462EBC" w:rsidRPr="009C2D9E">
        <w:t xml:space="preserve">Series: </w:t>
      </w:r>
      <w:r w:rsidR="0037242F">
        <w:t>3</w:t>
      </w:r>
      <w:r w:rsidR="00462EBC" w:rsidRPr="009C2D9E">
        <w:t xml:space="preserve"> file</w:t>
      </w:r>
      <w:r w:rsidR="0037242F">
        <w:t>s</w:t>
      </w:r>
    </w:p>
    <w:tbl>
      <w:tblPr>
        <w:tblStyle w:val="TableGrid"/>
        <w:tblW w:w="13585" w:type="dxa"/>
        <w:tblLook w:val="04A0" w:firstRow="1" w:lastRow="0" w:firstColumn="1" w:lastColumn="0" w:noHBand="0" w:noVBand="1"/>
      </w:tblPr>
      <w:tblGrid>
        <w:gridCol w:w="1066"/>
        <w:gridCol w:w="5409"/>
        <w:gridCol w:w="7110"/>
      </w:tblGrid>
      <w:tr w:rsidR="00462EBC" w14:paraId="6E07633E" w14:textId="77777777" w:rsidTr="00CD7CB2">
        <w:tc>
          <w:tcPr>
            <w:tcW w:w="1066" w:type="dxa"/>
          </w:tcPr>
          <w:bookmarkEnd w:id="30"/>
          <w:p w14:paraId="16C3A406" w14:textId="77777777" w:rsidR="00462EBC" w:rsidRDefault="00462EBC" w:rsidP="00CD7CB2">
            <w:r>
              <w:t>Link</w:t>
            </w:r>
          </w:p>
        </w:tc>
        <w:tc>
          <w:tcPr>
            <w:tcW w:w="5409" w:type="dxa"/>
          </w:tcPr>
          <w:p w14:paraId="6A784136" w14:textId="77777777" w:rsidR="00462EBC" w:rsidRDefault="00462EBC" w:rsidP="00CD7CB2">
            <w:r>
              <w:t>File Name</w:t>
            </w:r>
          </w:p>
        </w:tc>
        <w:tc>
          <w:tcPr>
            <w:tcW w:w="7110" w:type="dxa"/>
          </w:tcPr>
          <w:p w14:paraId="226A95F3" w14:textId="77777777" w:rsidR="00462EBC" w:rsidRDefault="00462EBC" w:rsidP="00CD7CB2">
            <w:r>
              <w:t>File Notes</w:t>
            </w:r>
          </w:p>
        </w:tc>
      </w:tr>
      <w:tr w:rsidR="00462EBC" w14:paraId="5EE45BAE" w14:textId="77777777" w:rsidTr="00CD7CB2">
        <w:tc>
          <w:tcPr>
            <w:tcW w:w="1066" w:type="dxa"/>
          </w:tcPr>
          <w:p w14:paraId="2C7724CE" w14:textId="5B2D3791" w:rsidR="00462EBC" w:rsidRDefault="00A01082" w:rsidP="00CD7CB2">
            <w:hyperlink r:id="rId54" w:history="1">
              <w:r w:rsidRPr="00A01082">
                <w:rPr>
                  <w:rStyle w:val="Hyperlink"/>
                </w:rPr>
                <w:t>D-02-01-02a</w:t>
              </w:r>
            </w:hyperlink>
          </w:p>
        </w:tc>
        <w:tc>
          <w:tcPr>
            <w:tcW w:w="5409" w:type="dxa"/>
          </w:tcPr>
          <w:p w14:paraId="71CBC03C" w14:textId="722667BF" w:rsidR="00462EBC" w:rsidRPr="001F511C" w:rsidRDefault="00462EBC" w:rsidP="00CD7CB2">
            <w:r w:rsidRPr="00462EBC">
              <w:t>2023 North Park Blocks Extension O&amp;M Template - Copy</w:t>
            </w:r>
          </w:p>
        </w:tc>
        <w:tc>
          <w:tcPr>
            <w:tcW w:w="7110" w:type="dxa"/>
          </w:tcPr>
          <w:p w14:paraId="722A6151" w14:textId="4CB203B1" w:rsidR="00462EBC" w:rsidRPr="001F511C" w:rsidRDefault="00462EBC" w:rsidP="00CD7CB2">
            <w:r>
              <w:t>O&amp;M cost estimate.</w:t>
            </w:r>
            <w:r w:rsidR="00B478EC">
              <w:t xml:space="preserve"> </w:t>
            </w:r>
            <w:r>
              <w:t xml:space="preserve">Does not include date. </w:t>
            </w:r>
          </w:p>
        </w:tc>
      </w:tr>
      <w:tr w:rsidR="00462EBC" w14:paraId="46A0E22B" w14:textId="77777777" w:rsidTr="00CD7CB2">
        <w:tc>
          <w:tcPr>
            <w:tcW w:w="1066" w:type="dxa"/>
          </w:tcPr>
          <w:p w14:paraId="7411D6F3" w14:textId="16A6722B" w:rsidR="00462EBC" w:rsidRPr="009C2D9E" w:rsidRDefault="00A01082" w:rsidP="00CD7CB2">
            <w:pPr>
              <w:rPr>
                <w:highlight w:val="yellow"/>
              </w:rPr>
            </w:pPr>
            <w:hyperlink r:id="rId55" w:history="1">
              <w:r>
                <w:rPr>
                  <w:rStyle w:val="Hyperlink"/>
                </w:rPr>
                <w:t>D-02-01-02b</w:t>
              </w:r>
            </w:hyperlink>
          </w:p>
        </w:tc>
        <w:tc>
          <w:tcPr>
            <w:tcW w:w="5409" w:type="dxa"/>
          </w:tcPr>
          <w:p w14:paraId="6B7030F2" w14:textId="5469CD4B" w:rsidR="00462EBC" w:rsidRPr="00D60797" w:rsidRDefault="00462EBC" w:rsidP="00CD7CB2">
            <w:r w:rsidRPr="00462EBC">
              <w:t>Broadway-Corridor_Dir_Briefing Memo 2019022</w:t>
            </w:r>
          </w:p>
        </w:tc>
        <w:tc>
          <w:tcPr>
            <w:tcW w:w="7110" w:type="dxa"/>
          </w:tcPr>
          <w:p w14:paraId="3E4E2F43" w14:textId="77777777" w:rsidR="00462EBC" w:rsidRDefault="00462EBC" w:rsidP="00CD7CB2">
            <w:r>
              <w:t xml:space="preserve">Director briefing. </w:t>
            </w:r>
          </w:p>
          <w:p w14:paraId="0F2FB2EC" w14:textId="77777777" w:rsidR="00462EBC" w:rsidRDefault="00462EBC" w:rsidP="00CD7CB2"/>
          <w:p w14:paraId="4A1299BE" w14:textId="5878039E" w:rsidR="00462EBC" w:rsidRPr="004A53D7" w:rsidRDefault="00462EBC" w:rsidP="00CD7CB2">
            <w:r>
              <w:t xml:space="preserve">Unclear how this connects to funding; I do not see a connection to funding within it. I searched the document for “funding”, “operations”, “maintenance”, “O&amp;M”, “cost” and “fund” and didn’t find anything. </w:t>
            </w:r>
          </w:p>
        </w:tc>
      </w:tr>
      <w:tr w:rsidR="00462EBC" w14:paraId="26BD93B3" w14:textId="77777777" w:rsidTr="00CD7CB2">
        <w:tc>
          <w:tcPr>
            <w:tcW w:w="1066" w:type="dxa"/>
          </w:tcPr>
          <w:p w14:paraId="3B0B3C54" w14:textId="268CCE88" w:rsidR="00462EBC" w:rsidRPr="009C2D9E" w:rsidRDefault="00A01082" w:rsidP="00CD7CB2">
            <w:pPr>
              <w:rPr>
                <w:highlight w:val="yellow"/>
              </w:rPr>
            </w:pPr>
            <w:hyperlink r:id="rId56" w:history="1">
              <w:r>
                <w:rPr>
                  <w:rStyle w:val="Hyperlink"/>
                </w:rPr>
                <w:t>D-02-01-02c</w:t>
              </w:r>
            </w:hyperlink>
          </w:p>
        </w:tc>
        <w:tc>
          <w:tcPr>
            <w:tcW w:w="5409" w:type="dxa"/>
          </w:tcPr>
          <w:p w14:paraId="3916395C" w14:textId="56A5240F" w:rsidR="00462EBC" w:rsidRPr="00D60797" w:rsidRDefault="00462EBC" w:rsidP="00CD7CB2">
            <w:r w:rsidRPr="00462EBC">
              <w:t>Commissioner-Director_Funding_Approvals_1.16.2020</w:t>
            </w:r>
          </w:p>
        </w:tc>
        <w:tc>
          <w:tcPr>
            <w:tcW w:w="7110" w:type="dxa"/>
          </w:tcPr>
          <w:p w14:paraId="21F55293" w14:textId="77777777" w:rsidR="00462EBC" w:rsidRDefault="007F0AE2" w:rsidP="00CD7CB2">
            <w:r w:rsidRPr="004A53D7">
              <w:t>Director Signed recommended project list that includes the project</w:t>
            </w:r>
            <w:r>
              <w:t xml:space="preserve"> on 1/15/2020. [PDF1, A,B]</w:t>
            </w:r>
          </w:p>
          <w:p w14:paraId="154FE93D" w14:textId="77777777" w:rsidR="008F0104" w:rsidRDefault="008F0104" w:rsidP="00CD7CB2"/>
          <w:p w14:paraId="24A345E8" w14:textId="07E196C7" w:rsidR="008F0104" w:rsidRPr="004A53D7" w:rsidRDefault="008F0104" w:rsidP="00CD7CB2">
            <w:r>
              <w:t>Notes a preliminary O&amp;M estimate of $260,479 [PDF1 C].</w:t>
            </w:r>
          </w:p>
        </w:tc>
      </w:tr>
    </w:tbl>
    <w:p w14:paraId="7182D0CA" w14:textId="77777777" w:rsidR="00462EBC" w:rsidRPr="00462EBC" w:rsidRDefault="00462EBC" w:rsidP="00462EBC"/>
    <w:p w14:paraId="24765664" w14:textId="77777777" w:rsidR="0037242F" w:rsidRDefault="0037242F">
      <w:pPr>
        <w:spacing w:line="259" w:lineRule="auto"/>
        <w:rPr>
          <w:color w:val="000000"/>
          <w:sz w:val="36"/>
          <w:szCs w:val="36"/>
        </w:rPr>
      </w:pPr>
      <w:r>
        <w:br w:type="page"/>
      </w:r>
    </w:p>
    <w:p w14:paraId="64488348" w14:textId="582F2A4B" w:rsidR="00017114" w:rsidRDefault="00017114" w:rsidP="00017114">
      <w:pPr>
        <w:pStyle w:val="Heading2"/>
      </w:pPr>
      <w:commentRangeStart w:id="31"/>
      <w:r w:rsidRPr="005C7ADA">
        <w:lastRenderedPageBreak/>
        <w:t xml:space="preserve">Old Town Skatepark </w:t>
      </w:r>
      <w:commentRangeEnd w:id="31"/>
      <w:r w:rsidR="002D5925">
        <w:rPr>
          <w:rStyle w:val="CommentReference"/>
          <w:sz w:val="36"/>
          <w:szCs w:val="36"/>
        </w:rPr>
        <w:commentReference w:id="31"/>
      </w:r>
    </w:p>
    <w:p w14:paraId="003C1E9F" w14:textId="304C70AA" w:rsidR="0037242F" w:rsidRDefault="0037242F" w:rsidP="003F30C1">
      <w:pPr>
        <w:pStyle w:val="Heading3"/>
      </w:pPr>
      <w:r>
        <w:t>Verification of cost controls</w:t>
      </w:r>
    </w:p>
    <w:tbl>
      <w:tblPr>
        <w:tblStyle w:val="TableGrid"/>
        <w:tblpPr w:leftFromText="180" w:rightFromText="180" w:vertAnchor="page" w:horzAnchor="margin" w:tblpY="2956"/>
        <w:tblW w:w="5000" w:type="pct"/>
        <w:tblLook w:val="04A0" w:firstRow="1" w:lastRow="0" w:firstColumn="1" w:lastColumn="0" w:noHBand="0" w:noVBand="1"/>
      </w:tblPr>
      <w:tblGrid>
        <w:gridCol w:w="1501"/>
        <w:gridCol w:w="847"/>
        <w:gridCol w:w="5602"/>
        <w:gridCol w:w="3944"/>
        <w:gridCol w:w="1146"/>
      </w:tblGrid>
      <w:tr w:rsidR="002D5925" w:rsidRPr="000B7255" w14:paraId="321FCB1E" w14:textId="77777777" w:rsidTr="0037146C">
        <w:tc>
          <w:tcPr>
            <w:tcW w:w="576" w:type="pct"/>
          </w:tcPr>
          <w:p w14:paraId="5327CC2B" w14:textId="77777777" w:rsidR="002D5925" w:rsidRPr="000B7255" w:rsidRDefault="002D5925" w:rsidP="0037146C">
            <w:pPr>
              <w:rPr>
                <w:rFonts w:cs="Calibri"/>
                <w:sz w:val="22"/>
                <w:szCs w:val="22"/>
              </w:rPr>
            </w:pPr>
            <w:r w:rsidRPr="000B7255">
              <w:rPr>
                <w:rFonts w:cs="Calibri"/>
                <w:sz w:val="22"/>
                <w:szCs w:val="22"/>
              </w:rPr>
              <w:t>Criteria</w:t>
            </w:r>
          </w:p>
        </w:tc>
        <w:tc>
          <w:tcPr>
            <w:tcW w:w="325" w:type="pct"/>
          </w:tcPr>
          <w:p w14:paraId="38D07925" w14:textId="77777777" w:rsidR="002D5925" w:rsidRPr="000B7255" w:rsidRDefault="002D5925" w:rsidP="0037146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Label</w:t>
            </w:r>
          </w:p>
        </w:tc>
        <w:tc>
          <w:tcPr>
            <w:tcW w:w="2168" w:type="pct"/>
          </w:tcPr>
          <w:p w14:paraId="30C44D05" w14:textId="77777777" w:rsidR="002D5925" w:rsidRPr="000B7255" w:rsidRDefault="002D5925" w:rsidP="0037146C">
            <w:pPr>
              <w:rPr>
                <w:rFonts w:cs="Calibri"/>
                <w:sz w:val="22"/>
                <w:szCs w:val="22"/>
              </w:rPr>
            </w:pPr>
            <w:r w:rsidRPr="000B7255">
              <w:rPr>
                <w:rFonts w:cs="Calibri"/>
                <w:sz w:val="22"/>
                <w:szCs w:val="22"/>
              </w:rPr>
              <w:t xml:space="preserve">Required Evidence </w:t>
            </w:r>
          </w:p>
        </w:tc>
        <w:tc>
          <w:tcPr>
            <w:tcW w:w="1519" w:type="pct"/>
          </w:tcPr>
          <w:p w14:paraId="75CB84B7" w14:textId="77777777" w:rsidR="002D5925" w:rsidRPr="000B7255" w:rsidRDefault="002D5925" w:rsidP="0037146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Source</w:t>
            </w:r>
          </w:p>
        </w:tc>
        <w:tc>
          <w:tcPr>
            <w:tcW w:w="412" w:type="pct"/>
          </w:tcPr>
          <w:p w14:paraId="1BAF60C3" w14:textId="216B9CA2" w:rsidR="002D5925" w:rsidRPr="000B7255" w:rsidRDefault="005933F3" w:rsidP="0037146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Is criteria being followed?</w:t>
            </w:r>
          </w:p>
        </w:tc>
      </w:tr>
      <w:bookmarkStart w:id="32" w:name="ot1" w:colFirst="4" w:colLast="4"/>
      <w:tr w:rsidR="002D5925" w:rsidRPr="00464997" w14:paraId="5873689E" w14:textId="77777777" w:rsidTr="00875D34">
        <w:trPr>
          <w:trHeight w:val="335"/>
        </w:trPr>
        <w:tc>
          <w:tcPr>
            <w:tcW w:w="576" w:type="pct"/>
            <w:vMerge w:val="restart"/>
          </w:tcPr>
          <w:p w14:paraId="08C0132C" w14:textId="77777777" w:rsidR="002D5925" w:rsidRPr="000B7255" w:rsidRDefault="00BD2E60" w:rsidP="0037146C">
            <w:pPr>
              <w:rPr>
                <w:rFonts w:cs="Calibri"/>
                <w:sz w:val="22"/>
                <w:szCs w:val="22"/>
              </w:rPr>
            </w:pPr>
            <w:r>
              <w:fldChar w:fldCharType="begin"/>
            </w:r>
            <w:r>
              <w:instrText>HYPERLINK "file:///\\\\auditors\\ASTeam$\\548%20-%20Parks%20Fiscal%20Management%202024\\B%20-%20Background\\B-11%20Criteria\\B-11-02%20FIN-2.03%20-%20Financial%20Planning.pdf"</w:instrText>
            </w:r>
            <w:r>
              <w:fldChar w:fldCharType="separate"/>
            </w:r>
            <w:r w:rsidR="002D5925" w:rsidRPr="000B7255">
              <w:rPr>
                <w:rStyle w:val="Hyperlink"/>
                <w:rFonts w:cs="Calibri"/>
                <w:sz w:val="22"/>
                <w:szCs w:val="22"/>
              </w:rPr>
              <w:t>FIN 2.03 Financial Planning</w:t>
            </w:r>
            <w:r>
              <w:rPr>
                <w:rStyle w:val="Hyperlink"/>
                <w:rFonts w:cs="Calibri"/>
                <w:sz w:val="22"/>
                <w:szCs w:val="22"/>
              </w:rPr>
              <w:fldChar w:fldCharType="end"/>
            </w:r>
            <w:r w:rsidR="002D5925" w:rsidRPr="000B7255">
              <w:rPr>
                <w:rStyle w:val="Hyperlink"/>
                <w:rFonts w:cs="Calibri"/>
                <w:sz w:val="22"/>
                <w:szCs w:val="22"/>
              </w:rPr>
              <w:t xml:space="preserve"> </w:t>
            </w:r>
            <w:r w:rsidR="002D5925" w:rsidRPr="000B7255">
              <w:rPr>
                <w:rFonts w:cs="Calibri"/>
                <w:sz w:val="22"/>
                <w:szCs w:val="22"/>
              </w:rPr>
              <w:t>PDF4 A1</w:t>
            </w:r>
          </w:p>
        </w:tc>
        <w:tc>
          <w:tcPr>
            <w:tcW w:w="325" w:type="pct"/>
          </w:tcPr>
          <w:p w14:paraId="4BAC2738" w14:textId="77777777" w:rsidR="002D5925" w:rsidRPr="00464997" w:rsidRDefault="002D5925" w:rsidP="003714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1a</w:t>
            </w:r>
          </w:p>
        </w:tc>
        <w:tc>
          <w:tcPr>
            <w:tcW w:w="2168" w:type="pct"/>
          </w:tcPr>
          <w:p w14:paraId="26697DF1" w14:textId="77777777" w:rsidR="002D5925" w:rsidRPr="00464997" w:rsidRDefault="002D5925" w:rsidP="0037146C">
            <w:pPr>
              <w:rPr>
                <w:sz w:val="22"/>
                <w:szCs w:val="22"/>
              </w:rPr>
            </w:pPr>
            <w:r w:rsidRPr="00464997">
              <w:rPr>
                <w:color w:val="000000"/>
                <w:sz w:val="22"/>
                <w:szCs w:val="22"/>
              </w:rPr>
              <w:t xml:space="preserve">Cost estimates for full O&amp;M. Needs to include the date for when cost estimates were complete. </w:t>
            </w:r>
          </w:p>
        </w:tc>
        <w:tc>
          <w:tcPr>
            <w:tcW w:w="1519" w:type="pct"/>
          </w:tcPr>
          <w:p w14:paraId="38113DEC" w14:textId="688C093B" w:rsidR="002D5925" w:rsidRPr="009D2C32" w:rsidRDefault="002D5925" w:rsidP="0037146C">
            <w:pPr>
              <w:rPr>
                <w:color w:val="000000"/>
                <w:sz w:val="22"/>
                <w:szCs w:val="22"/>
              </w:rPr>
            </w:pPr>
            <w:r w:rsidRPr="009D2C32">
              <w:rPr>
                <w:color w:val="000000"/>
                <w:sz w:val="22"/>
                <w:szCs w:val="22"/>
              </w:rPr>
              <w:t xml:space="preserve">$869,702, </w:t>
            </w:r>
            <w:r w:rsidR="0003653B">
              <w:rPr>
                <w:color w:val="000000"/>
                <w:sz w:val="22"/>
                <w:szCs w:val="22"/>
              </w:rPr>
              <w:t>March 2025</w:t>
            </w:r>
            <w:r w:rsidRPr="009D2C32">
              <w:rPr>
                <w:color w:val="000000"/>
                <w:sz w:val="22"/>
                <w:szCs w:val="22"/>
              </w:rPr>
              <w:t xml:space="preserve"> [</w:t>
            </w:r>
            <w:hyperlink r:id="rId57" w:anchor="otom" w:history="1">
              <w:r w:rsidRPr="009D2C32">
                <w:rPr>
                  <w:rStyle w:val="Hyperlink"/>
                  <w:sz w:val="22"/>
                  <w:szCs w:val="22"/>
                </w:rPr>
                <w:t>D-02-01-00</w:t>
              </w:r>
            </w:hyperlink>
            <w:r w:rsidRPr="009D2C32">
              <w:rPr>
                <w:color w:val="000000"/>
                <w:sz w:val="22"/>
                <w:szCs w:val="22"/>
              </w:rPr>
              <w:t>]</w:t>
            </w:r>
          </w:p>
          <w:p w14:paraId="67B8C9AF" w14:textId="0A65E397" w:rsidR="002D5925" w:rsidRPr="009D2C32" w:rsidRDefault="002D5925" w:rsidP="0037146C">
            <w:pPr>
              <w:rPr>
                <w:sz w:val="22"/>
                <w:szCs w:val="22"/>
              </w:rPr>
            </w:pPr>
            <w:r w:rsidRPr="009D2C32">
              <w:rPr>
                <w:sz w:val="22"/>
                <w:szCs w:val="22"/>
              </w:rPr>
              <w:t>$300,000, 11/13/2023   [</w:t>
            </w:r>
            <w:hyperlink r:id="rId58" w:history="1">
              <w:r w:rsidRPr="009D2C32">
                <w:rPr>
                  <w:rStyle w:val="Hyperlink"/>
                  <w:sz w:val="22"/>
                  <w:szCs w:val="22"/>
                </w:rPr>
                <w:t>D-02-01-03</w:t>
              </w:r>
            </w:hyperlink>
            <w:r w:rsidRPr="009D2C32">
              <w:rPr>
                <w:rStyle w:val="Hyperlink"/>
                <w:sz w:val="22"/>
                <w:szCs w:val="22"/>
              </w:rPr>
              <w:t>, PDF1 F]</w:t>
            </w:r>
          </w:p>
          <w:p w14:paraId="371E2048" w14:textId="2723A5E4" w:rsidR="002D5925" w:rsidRPr="00B478EC" w:rsidRDefault="002D5925" w:rsidP="0037146C">
            <w:pPr>
              <w:rPr>
                <w:color w:val="000000"/>
                <w:sz w:val="22"/>
                <w:szCs w:val="22"/>
              </w:rPr>
            </w:pPr>
            <w:r w:rsidRPr="009D2C32">
              <w:rPr>
                <w:sz w:val="22"/>
                <w:szCs w:val="22"/>
                <w:highlight w:val="yellow"/>
              </w:rPr>
              <w:t>Note.</w:t>
            </w:r>
          </w:p>
        </w:tc>
        <w:tc>
          <w:tcPr>
            <w:tcW w:w="412" w:type="pct"/>
            <w:vMerge w:val="restart"/>
            <w:shd w:val="clear" w:color="auto" w:fill="EEF8EE" w:themeFill="background2" w:themeFillTint="33"/>
            <w:vAlign w:val="center"/>
          </w:tcPr>
          <w:p w14:paraId="19C93E9A" w14:textId="31DBD7A7" w:rsidR="002D5925" w:rsidRPr="00464997" w:rsidRDefault="00875D34" w:rsidP="003714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Yes</w:t>
            </w:r>
          </w:p>
        </w:tc>
      </w:tr>
      <w:tr w:rsidR="002D5925" w:rsidRPr="00464997" w14:paraId="4D85CFDC" w14:textId="77777777" w:rsidTr="00875D34">
        <w:trPr>
          <w:trHeight w:val="335"/>
        </w:trPr>
        <w:tc>
          <w:tcPr>
            <w:tcW w:w="576" w:type="pct"/>
            <w:vMerge/>
          </w:tcPr>
          <w:p w14:paraId="5E816AF6" w14:textId="77777777" w:rsidR="002D5925" w:rsidRDefault="002D5925" w:rsidP="0037146C">
            <w:bookmarkStart w:id="33" w:name="otsestimates" w:colFirst="2" w:colLast="3"/>
            <w:bookmarkEnd w:id="32"/>
          </w:p>
        </w:tc>
        <w:tc>
          <w:tcPr>
            <w:tcW w:w="325" w:type="pct"/>
          </w:tcPr>
          <w:p w14:paraId="25F138FC" w14:textId="77777777" w:rsidR="002D5925" w:rsidRPr="00464997" w:rsidRDefault="002D5925" w:rsidP="003714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1b</w:t>
            </w:r>
          </w:p>
        </w:tc>
        <w:tc>
          <w:tcPr>
            <w:tcW w:w="2168" w:type="pct"/>
          </w:tcPr>
          <w:p w14:paraId="3223D851" w14:textId="77777777" w:rsidR="002D5925" w:rsidRPr="00BD48E2" w:rsidRDefault="002D5925" w:rsidP="0037146C">
            <w:pPr>
              <w:rPr>
                <w:sz w:val="22"/>
                <w:szCs w:val="22"/>
                <w:highlight w:val="green"/>
              </w:rPr>
            </w:pPr>
            <w:r w:rsidRPr="00BD48E2">
              <w:rPr>
                <w:color w:val="000000"/>
                <w:sz w:val="22"/>
                <w:szCs w:val="22"/>
                <w:highlight w:val="green"/>
              </w:rPr>
              <w:t>Cost estimates for major maintenance, and lifecycle costs. Needs to include the date for when cost estimates were complete.</w:t>
            </w:r>
          </w:p>
        </w:tc>
        <w:tc>
          <w:tcPr>
            <w:tcW w:w="1519" w:type="pct"/>
          </w:tcPr>
          <w:p w14:paraId="61ED1D17" w14:textId="77777777" w:rsidR="002D5925" w:rsidRPr="00BD48E2" w:rsidRDefault="00506E9D" w:rsidP="0037146C">
            <w:pPr>
              <w:rPr>
                <w:color w:val="000000"/>
                <w:sz w:val="22"/>
                <w:szCs w:val="22"/>
                <w:highlight w:val="green"/>
              </w:rPr>
            </w:pPr>
            <w:r w:rsidRPr="00BD48E2">
              <w:rPr>
                <w:color w:val="000000"/>
                <w:sz w:val="22"/>
                <w:szCs w:val="22"/>
                <w:highlight w:val="green"/>
              </w:rPr>
              <w:t>$450,000</w:t>
            </w:r>
            <w:r w:rsidR="002D5925" w:rsidRPr="00BD48E2">
              <w:rPr>
                <w:color w:val="000000"/>
                <w:sz w:val="22"/>
                <w:szCs w:val="22"/>
                <w:highlight w:val="green"/>
              </w:rPr>
              <w:t xml:space="preserve"> [</w:t>
            </w:r>
            <w:hyperlink r:id="rId59" w:anchor="otmm" w:history="1">
              <w:r w:rsidR="002D5925" w:rsidRPr="00BD48E2">
                <w:rPr>
                  <w:rStyle w:val="Hyperlink"/>
                  <w:sz w:val="22"/>
                  <w:szCs w:val="22"/>
                  <w:highlight w:val="green"/>
                </w:rPr>
                <w:t>D-02-01-00</w:t>
              </w:r>
            </w:hyperlink>
            <w:r w:rsidR="002D5925" w:rsidRPr="00BD48E2">
              <w:rPr>
                <w:color w:val="000000"/>
                <w:sz w:val="22"/>
                <w:szCs w:val="22"/>
                <w:highlight w:val="green"/>
              </w:rPr>
              <w:t>]</w:t>
            </w:r>
          </w:p>
          <w:p w14:paraId="094B0C28" w14:textId="198CD63B" w:rsidR="00506E9D" w:rsidRPr="00BD48E2" w:rsidRDefault="00506E9D" w:rsidP="0037146C">
            <w:pPr>
              <w:rPr>
                <w:color w:val="000000"/>
                <w:sz w:val="22"/>
                <w:szCs w:val="22"/>
                <w:highlight w:val="green"/>
              </w:rPr>
            </w:pPr>
            <w:r w:rsidRPr="00BD48E2">
              <w:rPr>
                <w:color w:val="000000"/>
                <w:sz w:val="22"/>
                <w:szCs w:val="22"/>
                <w:highlight w:val="green"/>
              </w:rPr>
              <w:t>Not</w:t>
            </w:r>
            <w:r w:rsidR="00802C05" w:rsidRPr="00BD48E2">
              <w:rPr>
                <w:color w:val="000000"/>
                <w:sz w:val="22"/>
                <w:szCs w:val="22"/>
                <w:highlight w:val="green"/>
              </w:rPr>
              <w:t xml:space="preserve"> </w:t>
            </w:r>
            <w:r w:rsidRPr="00BD48E2">
              <w:rPr>
                <w:color w:val="000000"/>
                <w:sz w:val="22"/>
                <w:szCs w:val="22"/>
                <w:highlight w:val="green"/>
              </w:rPr>
              <w:t>dated</w:t>
            </w:r>
          </w:p>
          <w:p w14:paraId="242E5AD1" w14:textId="2AA25BF3" w:rsidR="006707FD" w:rsidRPr="00BD48E2" w:rsidRDefault="006707FD" w:rsidP="0037146C">
            <w:pPr>
              <w:rPr>
                <w:color w:val="000000"/>
                <w:sz w:val="22"/>
                <w:szCs w:val="22"/>
                <w:highlight w:val="green"/>
              </w:rPr>
            </w:pPr>
            <w:r w:rsidRPr="00BD48E2">
              <w:rPr>
                <w:color w:val="000000"/>
                <w:sz w:val="22"/>
                <w:szCs w:val="22"/>
                <w:highlight w:val="green"/>
              </w:rPr>
              <w:t>Note</w:t>
            </w:r>
          </w:p>
        </w:tc>
        <w:tc>
          <w:tcPr>
            <w:tcW w:w="412" w:type="pct"/>
            <w:vMerge/>
            <w:shd w:val="clear" w:color="auto" w:fill="EEF8EE" w:themeFill="background2" w:themeFillTint="33"/>
            <w:vAlign w:val="center"/>
          </w:tcPr>
          <w:p w14:paraId="215ED107" w14:textId="77777777" w:rsidR="002D5925" w:rsidRPr="00464997" w:rsidRDefault="002D5925" w:rsidP="0037146C">
            <w:pPr>
              <w:rPr>
                <w:color w:val="000000"/>
                <w:sz w:val="22"/>
                <w:szCs w:val="22"/>
              </w:rPr>
            </w:pPr>
          </w:p>
        </w:tc>
      </w:tr>
      <w:tr w:rsidR="002D5925" w:rsidRPr="00464997" w14:paraId="4ABF058E" w14:textId="77777777" w:rsidTr="00875D34">
        <w:trPr>
          <w:trHeight w:val="335"/>
        </w:trPr>
        <w:tc>
          <w:tcPr>
            <w:tcW w:w="576" w:type="pct"/>
            <w:vMerge/>
          </w:tcPr>
          <w:p w14:paraId="21840E5B" w14:textId="77777777" w:rsidR="002D5925" w:rsidRDefault="002D5925" w:rsidP="0037146C"/>
        </w:tc>
        <w:tc>
          <w:tcPr>
            <w:tcW w:w="325" w:type="pct"/>
          </w:tcPr>
          <w:p w14:paraId="62276DF5" w14:textId="77777777" w:rsidR="002D5925" w:rsidRPr="00464997" w:rsidRDefault="002D5925" w:rsidP="003714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1c</w:t>
            </w:r>
          </w:p>
        </w:tc>
        <w:tc>
          <w:tcPr>
            <w:tcW w:w="2168" w:type="pct"/>
          </w:tcPr>
          <w:p w14:paraId="1DB232FD" w14:textId="77777777" w:rsidR="002D5925" w:rsidRPr="00BD48E2" w:rsidRDefault="002D5925" w:rsidP="0037146C">
            <w:pPr>
              <w:rPr>
                <w:sz w:val="22"/>
                <w:szCs w:val="22"/>
                <w:highlight w:val="green"/>
              </w:rPr>
            </w:pPr>
            <w:r w:rsidRPr="00BD48E2">
              <w:rPr>
                <w:color w:val="000000"/>
                <w:sz w:val="22"/>
                <w:szCs w:val="22"/>
                <w:highlight w:val="green"/>
              </w:rPr>
              <w:t>Cost estimates for Capital Replacement. Needs to include date for when cost estimates were complete.</w:t>
            </w:r>
          </w:p>
        </w:tc>
        <w:tc>
          <w:tcPr>
            <w:tcW w:w="1519" w:type="pct"/>
          </w:tcPr>
          <w:p w14:paraId="7941C5CB" w14:textId="77777777" w:rsidR="002D5925" w:rsidRPr="00BD48E2" w:rsidRDefault="00506E9D" w:rsidP="0037146C">
            <w:pPr>
              <w:rPr>
                <w:color w:val="000000"/>
                <w:sz w:val="22"/>
                <w:szCs w:val="22"/>
                <w:highlight w:val="green"/>
              </w:rPr>
            </w:pPr>
            <w:r w:rsidRPr="00BD48E2">
              <w:rPr>
                <w:color w:val="000000"/>
                <w:sz w:val="22"/>
                <w:szCs w:val="22"/>
                <w:highlight w:val="green"/>
              </w:rPr>
              <w:t>$375,000</w:t>
            </w:r>
            <w:r w:rsidR="002D5925" w:rsidRPr="00BD48E2">
              <w:rPr>
                <w:color w:val="000000"/>
                <w:sz w:val="22"/>
                <w:szCs w:val="22"/>
                <w:highlight w:val="green"/>
              </w:rPr>
              <w:t xml:space="preserve"> [</w:t>
            </w:r>
            <w:hyperlink r:id="rId60" w:anchor="otcr" w:history="1">
              <w:r w:rsidR="002D5925" w:rsidRPr="00BD48E2">
                <w:rPr>
                  <w:rStyle w:val="Hyperlink"/>
                  <w:sz w:val="22"/>
                  <w:szCs w:val="22"/>
                  <w:highlight w:val="green"/>
                </w:rPr>
                <w:t>D-02-01-00</w:t>
              </w:r>
            </w:hyperlink>
            <w:r w:rsidR="002D5925" w:rsidRPr="00BD48E2">
              <w:rPr>
                <w:color w:val="000000"/>
                <w:sz w:val="22"/>
                <w:szCs w:val="22"/>
                <w:highlight w:val="green"/>
              </w:rPr>
              <w:t>]</w:t>
            </w:r>
          </w:p>
          <w:p w14:paraId="7C052CEC" w14:textId="77777777" w:rsidR="00506E9D" w:rsidRPr="00BD48E2" w:rsidRDefault="00506E9D" w:rsidP="0037146C">
            <w:pPr>
              <w:rPr>
                <w:color w:val="000000"/>
                <w:sz w:val="22"/>
                <w:szCs w:val="22"/>
                <w:highlight w:val="green"/>
              </w:rPr>
            </w:pPr>
            <w:r w:rsidRPr="00BD48E2">
              <w:rPr>
                <w:color w:val="000000"/>
                <w:sz w:val="22"/>
                <w:szCs w:val="22"/>
                <w:highlight w:val="green"/>
              </w:rPr>
              <w:t>Not dated</w:t>
            </w:r>
          </w:p>
          <w:p w14:paraId="585AC55D" w14:textId="1F6EF6E9" w:rsidR="006707FD" w:rsidRPr="00BD48E2" w:rsidRDefault="006707FD" w:rsidP="0037146C">
            <w:pPr>
              <w:rPr>
                <w:color w:val="000000"/>
                <w:sz w:val="22"/>
                <w:szCs w:val="22"/>
                <w:highlight w:val="green"/>
              </w:rPr>
            </w:pPr>
            <w:r w:rsidRPr="00BD48E2">
              <w:rPr>
                <w:color w:val="000000"/>
                <w:sz w:val="22"/>
                <w:szCs w:val="22"/>
                <w:highlight w:val="green"/>
              </w:rPr>
              <w:t>Note</w:t>
            </w:r>
          </w:p>
        </w:tc>
        <w:tc>
          <w:tcPr>
            <w:tcW w:w="412" w:type="pct"/>
            <w:vMerge/>
            <w:shd w:val="clear" w:color="auto" w:fill="EEF8EE" w:themeFill="background2" w:themeFillTint="33"/>
            <w:vAlign w:val="center"/>
          </w:tcPr>
          <w:p w14:paraId="2D525621" w14:textId="77777777" w:rsidR="002D5925" w:rsidRPr="00464997" w:rsidRDefault="002D5925" w:rsidP="0037146C">
            <w:pPr>
              <w:rPr>
                <w:color w:val="000000"/>
                <w:sz w:val="22"/>
                <w:szCs w:val="22"/>
              </w:rPr>
            </w:pPr>
          </w:p>
        </w:tc>
      </w:tr>
      <w:bookmarkEnd w:id="33"/>
      <w:tr w:rsidR="002D5925" w:rsidRPr="00464997" w14:paraId="4242DF09" w14:textId="77777777" w:rsidTr="00875D34">
        <w:trPr>
          <w:trHeight w:val="683"/>
        </w:trPr>
        <w:tc>
          <w:tcPr>
            <w:tcW w:w="576" w:type="pct"/>
            <w:vMerge/>
            <w:tcBorders>
              <w:bottom w:val="single" w:sz="24" w:space="0" w:color="auto"/>
            </w:tcBorders>
          </w:tcPr>
          <w:p w14:paraId="1D450310" w14:textId="77777777" w:rsidR="002D5925" w:rsidRPr="000B7255" w:rsidRDefault="002D5925" w:rsidP="0037146C">
            <w:pPr>
              <w:rPr>
                <w:sz w:val="22"/>
                <w:szCs w:val="22"/>
              </w:rPr>
            </w:pPr>
          </w:p>
        </w:tc>
        <w:tc>
          <w:tcPr>
            <w:tcW w:w="325" w:type="pct"/>
            <w:tcBorders>
              <w:bottom w:val="single" w:sz="24" w:space="0" w:color="auto"/>
            </w:tcBorders>
          </w:tcPr>
          <w:p w14:paraId="7B93348E" w14:textId="77777777" w:rsidR="002D5925" w:rsidRPr="00464997" w:rsidRDefault="002D5925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68" w:type="pct"/>
            <w:tcBorders>
              <w:bottom w:val="single" w:sz="24" w:space="0" w:color="auto"/>
            </w:tcBorders>
          </w:tcPr>
          <w:p w14:paraId="5954312F" w14:textId="77777777" w:rsidR="002D5925" w:rsidRPr="00464997" w:rsidRDefault="002D5925" w:rsidP="0037146C">
            <w:pPr>
              <w:rPr>
                <w:sz w:val="22"/>
                <w:szCs w:val="22"/>
              </w:rPr>
            </w:pPr>
            <w:r w:rsidRPr="00464997">
              <w:rPr>
                <w:sz w:val="22"/>
                <w:szCs w:val="22"/>
              </w:rPr>
              <w:t xml:space="preserve">Evidence of when project was planned in CIP or evidence of when project was requested in requested budget: </w:t>
            </w:r>
          </w:p>
        </w:tc>
        <w:tc>
          <w:tcPr>
            <w:tcW w:w="1519" w:type="pct"/>
            <w:tcBorders>
              <w:bottom w:val="single" w:sz="24" w:space="0" w:color="auto"/>
            </w:tcBorders>
          </w:tcPr>
          <w:p w14:paraId="44FD1D3E" w14:textId="765680FB" w:rsidR="002D5925" w:rsidRDefault="00E27B15" w:rsidP="0037146C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Budget: </w:t>
            </w:r>
            <w:r w:rsidR="006707FD">
              <w:rPr>
                <w:sz w:val="22"/>
                <w:szCs w:val="22"/>
              </w:rPr>
              <w:t>FY25-26 [</w:t>
            </w:r>
            <w:hyperlink r:id="rId61" w:history="1">
              <w:r w:rsidR="006707FD" w:rsidRPr="006707FD">
                <w:rPr>
                  <w:rStyle w:val="Hyperlink"/>
                  <w:sz w:val="22"/>
                  <w:szCs w:val="22"/>
                </w:rPr>
                <w:t>D-02-01-03a</w:t>
              </w:r>
            </w:hyperlink>
            <w:r w:rsidR="006707FD">
              <w:rPr>
                <w:sz w:val="22"/>
                <w:szCs w:val="22"/>
              </w:rPr>
              <w:t>, PDF17 A]</w:t>
            </w:r>
          </w:p>
          <w:p w14:paraId="46624ED9" w14:textId="343611B9" w:rsidR="00E27B15" w:rsidRDefault="00E27B15" w:rsidP="0037146C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CIP: </w:t>
            </w:r>
            <w:r>
              <w:rPr>
                <w:color w:val="000000"/>
                <w:sz w:val="22"/>
                <w:szCs w:val="22"/>
              </w:rPr>
              <w:t xml:space="preserve"> FY25-26 [</w:t>
            </w:r>
            <w:hyperlink r:id="rId62" w:anchor="otcip" w:history="1">
              <w:r w:rsidRPr="00464997">
                <w:rPr>
                  <w:rStyle w:val="Hyperlink"/>
                  <w:sz w:val="22"/>
                  <w:szCs w:val="22"/>
                </w:rPr>
                <w:t>D-02-01-00</w:t>
              </w:r>
            </w:hyperlink>
            <w:r>
              <w:rPr>
                <w:color w:val="000000"/>
                <w:sz w:val="22"/>
                <w:szCs w:val="22"/>
              </w:rPr>
              <w:t>]</w:t>
            </w:r>
          </w:p>
          <w:p w14:paraId="63E76D88" w14:textId="77777777" w:rsidR="006707FD" w:rsidRDefault="006707FD" w:rsidP="0037146C">
            <w:pPr>
              <w:spacing w:line="240" w:lineRule="auto"/>
              <w:rPr>
                <w:sz w:val="22"/>
                <w:szCs w:val="22"/>
              </w:rPr>
            </w:pPr>
          </w:p>
          <w:p w14:paraId="0DEFACD2" w14:textId="3F84C3F2" w:rsidR="00802C05" w:rsidRPr="00B478EC" w:rsidRDefault="001D3F0B" w:rsidP="0037146C">
            <w:pPr>
              <w:spacing w:line="240" w:lineRule="auto"/>
              <w:rPr>
                <w:sz w:val="22"/>
                <w:szCs w:val="22"/>
              </w:rPr>
            </w:pPr>
            <w:r w:rsidRPr="001D3F0B">
              <w:rPr>
                <w:sz w:val="22"/>
                <w:szCs w:val="22"/>
                <w:highlight w:val="yellow"/>
              </w:rPr>
              <w:t>Note: Project money spent before it appeared in budget</w:t>
            </w:r>
            <w:r>
              <w:rPr>
                <w:sz w:val="22"/>
                <w:szCs w:val="22"/>
              </w:rPr>
              <w:t xml:space="preserve">. </w:t>
            </w:r>
            <w:r w:rsidR="00802C05">
              <w:rPr>
                <w:sz w:val="22"/>
                <w:szCs w:val="22"/>
              </w:rPr>
              <w:t>Budget FY25-26 indicates prior year expenditures. Budget FY24-25 indicates spending began in FY23-24. [D-02</w:t>
            </w:r>
            <w:r>
              <w:rPr>
                <w:sz w:val="22"/>
                <w:szCs w:val="22"/>
              </w:rPr>
              <w:t>-01</w:t>
            </w:r>
            <w:r w:rsidR="00802C05">
              <w:rPr>
                <w:sz w:val="22"/>
                <w:szCs w:val="22"/>
              </w:rPr>
              <w:t xml:space="preserve">-03c PDF58, A]. Neither FY23-24 </w:t>
            </w:r>
            <w:r>
              <w:rPr>
                <w:sz w:val="22"/>
                <w:szCs w:val="22"/>
              </w:rPr>
              <w:t xml:space="preserve">[D-02-01-03b PDF31, A] </w:t>
            </w:r>
            <w:r w:rsidR="00802C05">
              <w:rPr>
                <w:sz w:val="22"/>
                <w:szCs w:val="22"/>
              </w:rPr>
              <w:t>or FY24-25 [D-02-</w:t>
            </w:r>
            <w:r>
              <w:rPr>
                <w:sz w:val="22"/>
                <w:szCs w:val="22"/>
              </w:rPr>
              <w:t>01-</w:t>
            </w:r>
            <w:r w:rsidR="00802C05">
              <w:rPr>
                <w:sz w:val="22"/>
                <w:szCs w:val="22"/>
              </w:rPr>
              <w:t>03c PDF34, A]</w:t>
            </w:r>
            <w:r>
              <w:rPr>
                <w:sz w:val="22"/>
                <w:szCs w:val="22"/>
              </w:rPr>
              <w:t xml:space="preserve"> </w:t>
            </w:r>
            <w:r w:rsidR="00802C05">
              <w:rPr>
                <w:sz w:val="22"/>
                <w:szCs w:val="22"/>
              </w:rPr>
              <w:t xml:space="preserve">include budgeting for the project. </w:t>
            </w:r>
          </w:p>
        </w:tc>
        <w:tc>
          <w:tcPr>
            <w:tcW w:w="412" w:type="pct"/>
            <w:vMerge/>
            <w:tcBorders>
              <w:bottom w:val="single" w:sz="24" w:space="0" w:color="auto"/>
            </w:tcBorders>
            <w:shd w:val="clear" w:color="auto" w:fill="EEF8EE" w:themeFill="background2" w:themeFillTint="33"/>
            <w:vAlign w:val="center"/>
          </w:tcPr>
          <w:p w14:paraId="3EC5B879" w14:textId="77777777" w:rsidR="002D5925" w:rsidRPr="00464997" w:rsidRDefault="002D5925" w:rsidP="0037146C">
            <w:pPr>
              <w:rPr>
                <w:sz w:val="22"/>
                <w:szCs w:val="22"/>
              </w:rPr>
            </w:pPr>
          </w:p>
        </w:tc>
      </w:tr>
      <w:tr w:rsidR="002D5925" w:rsidRPr="000B7255" w14:paraId="27940E56" w14:textId="77777777" w:rsidTr="0037146C">
        <w:trPr>
          <w:trHeight w:val="260"/>
        </w:trPr>
        <w:tc>
          <w:tcPr>
            <w:tcW w:w="576" w:type="pct"/>
            <w:vMerge w:val="restart"/>
            <w:tcBorders>
              <w:top w:val="single" w:sz="24" w:space="0" w:color="auto"/>
            </w:tcBorders>
          </w:tcPr>
          <w:p w14:paraId="1A733763" w14:textId="77777777" w:rsidR="002D5925" w:rsidRPr="000B7255" w:rsidRDefault="002D5925" w:rsidP="0037146C">
            <w:pPr>
              <w:rPr>
                <w:rFonts w:cs="Calibri"/>
                <w:sz w:val="22"/>
                <w:szCs w:val="22"/>
              </w:rPr>
            </w:pPr>
            <w:hyperlink r:id="rId63" w:history="1">
              <w:r w:rsidRPr="000B7255">
                <w:rPr>
                  <w:rStyle w:val="Hyperlink"/>
                  <w:rFonts w:cs="Calibri"/>
                  <w:sz w:val="22"/>
                  <w:szCs w:val="22"/>
                </w:rPr>
                <w:t>FIN 2.03 Financial Planning</w:t>
              </w:r>
            </w:hyperlink>
            <w:r w:rsidRPr="000B7255">
              <w:rPr>
                <w:rStyle w:val="Hyperlink"/>
                <w:rFonts w:cs="Calibri"/>
                <w:sz w:val="22"/>
                <w:szCs w:val="22"/>
              </w:rPr>
              <w:t xml:space="preserve"> </w:t>
            </w:r>
            <w:r w:rsidRPr="000B7255">
              <w:rPr>
                <w:rFonts w:cs="Calibri"/>
                <w:sz w:val="22"/>
                <w:szCs w:val="22"/>
              </w:rPr>
              <w:t>PDF4 A2</w:t>
            </w:r>
          </w:p>
        </w:tc>
        <w:tc>
          <w:tcPr>
            <w:tcW w:w="325" w:type="pct"/>
            <w:tcBorders>
              <w:top w:val="single" w:sz="24" w:space="0" w:color="auto"/>
            </w:tcBorders>
          </w:tcPr>
          <w:p w14:paraId="51207FA5" w14:textId="77777777" w:rsidR="002D5925" w:rsidRDefault="002D5925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68" w:type="pct"/>
            <w:tcBorders>
              <w:top w:val="single" w:sz="24" w:space="0" w:color="auto"/>
            </w:tcBorders>
          </w:tcPr>
          <w:p w14:paraId="66CDBCFF" w14:textId="77777777" w:rsidR="002D5925" w:rsidRPr="000B7255" w:rsidRDefault="002D5925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Funding plans for project (capital asset) costs</w:t>
            </w:r>
            <w:r w:rsidRPr="000B725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19" w:type="pct"/>
            <w:tcBorders>
              <w:top w:val="single" w:sz="24" w:space="0" w:color="auto"/>
            </w:tcBorders>
          </w:tcPr>
          <w:p w14:paraId="7DD87D97" w14:textId="77777777" w:rsidR="002D5925" w:rsidRDefault="002D5925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 evidence</w:t>
            </w:r>
          </w:p>
        </w:tc>
        <w:tc>
          <w:tcPr>
            <w:tcW w:w="412" w:type="pct"/>
            <w:vMerge w:val="restart"/>
            <w:tcBorders>
              <w:top w:val="single" w:sz="24" w:space="0" w:color="auto"/>
            </w:tcBorders>
            <w:shd w:val="clear" w:color="auto" w:fill="F4DEE6" w:themeFill="accent5" w:themeFillTint="33"/>
            <w:vAlign w:val="center"/>
          </w:tcPr>
          <w:p w14:paraId="75570CD4" w14:textId="77777777" w:rsidR="002D5925" w:rsidRDefault="002D5925" w:rsidP="0037146C">
            <w:pPr>
              <w:rPr>
                <w:sz w:val="22"/>
                <w:szCs w:val="22"/>
              </w:rPr>
            </w:pPr>
            <w:bookmarkStart w:id="34" w:name="ot2"/>
            <w:r>
              <w:rPr>
                <w:sz w:val="22"/>
                <w:szCs w:val="22"/>
              </w:rPr>
              <w:t>No</w:t>
            </w:r>
            <w:bookmarkEnd w:id="34"/>
          </w:p>
        </w:tc>
      </w:tr>
      <w:tr w:rsidR="002D5925" w:rsidRPr="000B7255" w14:paraId="6CF1831A" w14:textId="77777777" w:rsidTr="0037146C">
        <w:trPr>
          <w:trHeight w:val="503"/>
        </w:trPr>
        <w:tc>
          <w:tcPr>
            <w:tcW w:w="576" w:type="pct"/>
            <w:vMerge/>
            <w:tcBorders>
              <w:bottom w:val="single" w:sz="24" w:space="0" w:color="auto"/>
            </w:tcBorders>
          </w:tcPr>
          <w:p w14:paraId="75F6D3AD" w14:textId="77777777" w:rsidR="002D5925" w:rsidRPr="000B7255" w:rsidRDefault="002D5925" w:rsidP="0037146C">
            <w:pPr>
              <w:rPr>
                <w:sz w:val="22"/>
                <w:szCs w:val="22"/>
              </w:rPr>
            </w:pPr>
          </w:p>
        </w:tc>
        <w:tc>
          <w:tcPr>
            <w:tcW w:w="325" w:type="pct"/>
            <w:tcBorders>
              <w:bottom w:val="single" w:sz="24" w:space="0" w:color="auto"/>
            </w:tcBorders>
          </w:tcPr>
          <w:p w14:paraId="19239D45" w14:textId="77777777" w:rsidR="002D5925" w:rsidRPr="000B7255" w:rsidRDefault="002D5925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68" w:type="pct"/>
            <w:tcBorders>
              <w:bottom w:val="single" w:sz="24" w:space="0" w:color="auto"/>
            </w:tcBorders>
          </w:tcPr>
          <w:p w14:paraId="065518A4" w14:textId="77777777" w:rsidR="002D5925" w:rsidRPr="000B7255" w:rsidRDefault="002D5925" w:rsidP="0037146C">
            <w:pPr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Evidence of funding plan inclusion in adopted budget</w:t>
            </w:r>
            <w:r>
              <w:rPr>
                <w:sz w:val="22"/>
                <w:szCs w:val="22"/>
              </w:rPr>
              <w:t xml:space="preserve">: </w:t>
            </w:r>
          </w:p>
        </w:tc>
        <w:tc>
          <w:tcPr>
            <w:tcW w:w="1519" w:type="pct"/>
            <w:tcBorders>
              <w:bottom w:val="single" w:sz="24" w:space="0" w:color="auto"/>
            </w:tcBorders>
          </w:tcPr>
          <w:p w14:paraId="099F0461" w14:textId="77777777" w:rsidR="002D5925" w:rsidRPr="000B7255" w:rsidRDefault="002D5925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3 doesn’t exist, this can’t exist</w:t>
            </w:r>
          </w:p>
        </w:tc>
        <w:tc>
          <w:tcPr>
            <w:tcW w:w="412" w:type="pct"/>
            <w:vMerge/>
            <w:tcBorders>
              <w:bottom w:val="single" w:sz="24" w:space="0" w:color="auto"/>
            </w:tcBorders>
            <w:shd w:val="clear" w:color="auto" w:fill="F4DEE6" w:themeFill="accent5" w:themeFillTint="33"/>
            <w:vAlign w:val="center"/>
          </w:tcPr>
          <w:p w14:paraId="3477A494" w14:textId="77777777" w:rsidR="002D5925" w:rsidRPr="000B7255" w:rsidRDefault="002D5925" w:rsidP="0037146C">
            <w:pPr>
              <w:rPr>
                <w:sz w:val="22"/>
                <w:szCs w:val="22"/>
              </w:rPr>
            </w:pPr>
          </w:p>
        </w:tc>
      </w:tr>
      <w:tr w:rsidR="002D5925" w:rsidRPr="000B7255" w14:paraId="4BF1AB8E" w14:textId="77777777" w:rsidTr="0037146C">
        <w:trPr>
          <w:trHeight w:val="422"/>
        </w:trPr>
        <w:tc>
          <w:tcPr>
            <w:tcW w:w="576" w:type="pct"/>
            <w:vMerge w:val="restart"/>
            <w:tcBorders>
              <w:top w:val="single" w:sz="24" w:space="0" w:color="auto"/>
            </w:tcBorders>
          </w:tcPr>
          <w:p w14:paraId="083F6546" w14:textId="77777777" w:rsidR="002D5925" w:rsidRPr="000B7255" w:rsidRDefault="002D5925" w:rsidP="0037146C">
            <w:pPr>
              <w:rPr>
                <w:rFonts w:cs="Calibri"/>
                <w:color w:val="4573F7" w:themeColor="text2"/>
                <w:sz w:val="22"/>
                <w:szCs w:val="22"/>
                <w:u w:val="single"/>
              </w:rPr>
            </w:pPr>
            <w:hyperlink r:id="rId64" w:history="1">
              <w:r w:rsidRPr="000B7255">
                <w:rPr>
                  <w:rStyle w:val="Hyperlink"/>
                  <w:rFonts w:cs="Calibri"/>
                  <w:sz w:val="22"/>
                  <w:szCs w:val="22"/>
                </w:rPr>
                <w:t>FIN 2.19 Asset Management</w:t>
              </w:r>
            </w:hyperlink>
            <w:r w:rsidRPr="000B7255">
              <w:rPr>
                <w:rStyle w:val="Hyperlink"/>
                <w:rFonts w:cs="Calibri"/>
                <w:sz w:val="22"/>
                <w:szCs w:val="22"/>
              </w:rPr>
              <w:t xml:space="preserve"> </w:t>
            </w:r>
            <w:r w:rsidRPr="000B7255">
              <w:rPr>
                <w:sz w:val="22"/>
                <w:szCs w:val="22"/>
              </w:rPr>
              <w:t>PDF2 A</w:t>
            </w:r>
          </w:p>
        </w:tc>
        <w:tc>
          <w:tcPr>
            <w:tcW w:w="325" w:type="pct"/>
            <w:tcBorders>
              <w:top w:val="single" w:sz="24" w:space="0" w:color="auto"/>
            </w:tcBorders>
          </w:tcPr>
          <w:p w14:paraId="031CE668" w14:textId="77777777" w:rsidR="002D5925" w:rsidRDefault="002D5925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r w:rsidRPr="00464997">
              <w:rPr>
                <w:sz w:val="18"/>
                <w:szCs w:val="18"/>
              </w:rPr>
              <w:t>(repeat)</w:t>
            </w:r>
          </w:p>
        </w:tc>
        <w:tc>
          <w:tcPr>
            <w:tcW w:w="2168" w:type="pct"/>
            <w:tcBorders>
              <w:top w:val="single" w:sz="24" w:space="0" w:color="auto"/>
            </w:tcBorders>
          </w:tcPr>
          <w:p w14:paraId="06BFCB33" w14:textId="77777777" w:rsidR="002D5925" w:rsidRPr="000B7255" w:rsidRDefault="002D5925" w:rsidP="0037146C">
            <w:pPr>
              <w:rPr>
                <w:rFonts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Funding plans for project (capital asset) costs</w:t>
            </w:r>
          </w:p>
        </w:tc>
        <w:tc>
          <w:tcPr>
            <w:tcW w:w="1519" w:type="pct"/>
            <w:tcBorders>
              <w:top w:val="single" w:sz="24" w:space="0" w:color="auto"/>
            </w:tcBorders>
          </w:tcPr>
          <w:p w14:paraId="06E3057A" w14:textId="77777777" w:rsidR="002D5925" w:rsidRPr="00464997" w:rsidRDefault="002D5925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 evidence </w:t>
            </w:r>
          </w:p>
        </w:tc>
        <w:tc>
          <w:tcPr>
            <w:tcW w:w="412" w:type="pct"/>
            <w:vMerge w:val="restart"/>
            <w:tcBorders>
              <w:top w:val="single" w:sz="24" w:space="0" w:color="auto"/>
            </w:tcBorders>
            <w:shd w:val="clear" w:color="auto" w:fill="F4DEE6" w:themeFill="accent5" w:themeFillTint="33"/>
            <w:vAlign w:val="center"/>
          </w:tcPr>
          <w:p w14:paraId="4E55C84A" w14:textId="77777777" w:rsidR="002D5925" w:rsidRDefault="002D5925" w:rsidP="0037146C">
            <w:pPr>
              <w:rPr>
                <w:sz w:val="22"/>
                <w:szCs w:val="22"/>
              </w:rPr>
            </w:pPr>
            <w:bookmarkStart w:id="35" w:name="ot3"/>
            <w:r>
              <w:rPr>
                <w:sz w:val="22"/>
                <w:szCs w:val="22"/>
              </w:rPr>
              <w:t>No</w:t>
            </w:r>
            <w:bookmarkEnd w:id="35"/>
          </w:p>
        </w:tc>
      </w:tr>
      <w:tr w:rsidR="002D5925" w:rsidRPr="000B7255" w14:paraId="4EC303F7" w14:textId="77777777" w:rsidTr="0037146C">
        <w:trPr>
          <w:trHeight w:val="575"/>
        </w:trPr>
        <w:tc>
          <w:tcPr>
            <w:tcW w:w="576" w:type="pct"/>
            <w:vMerge/>
          </w:tcPr>
          <w:p w14:paraId="114F5662" w14:textId="77777777" w:rsidR="002D5925" w:rsidRPr="000B7255" w:rsidRDefault="002D5925" w:rsidP="0037146C">
            <w:pPr>
              <w:rPr>
                <w:sz w:val="22"/>
                <w:szCs w:val="22"/>
              </w:rPr>
            </w:pPr>
          </w:p>
        </w:tc>
        <w:tc>
          <w:tcPr>
            <w:tcW w:w="325" w:type="pct"/>
          </w:tcPr>
          <w:p w14:paraId="2BB1A161" w14:textId="77777777" w:rsidR="002D5925" w:rsidRPr="000B7255" w:rsidRDefault="002D5925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68" w:type="pct"/>
          </w:tcPr>
          <w:p w14:paraId="5888CD6B" w14:textId="77777777" w:rsidR="002D5925" w:rsidRPr="000B7255" w:rsidRDefault="002D5925" w:rsidP="0037146C">
            <w:pPr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Director Signed recommended project list that includes the project</w:t>
            </w:r>
          </w:p>
        </w:tc>
        <w:tc>
          <w:tcPr>
            <w:tcW w:w="1519" w:type="pct"/>
          </w:tcPr>
          <w:p w14:paraId="133D7125" w14:textId="5AF8A91C" w:rsidR="002D5925" w:rsidRPr="002D5925" w:rsidRDefault="002D5925" w:rsidP="0037146C">
            <w:pPr>
              <w:rPr>
                <w:sz w:val="22"/>
                <w:szCs w:val="22"/>
              </w:rPr>
            </w:pPr>
            <w:r w:rsidRPr="002D5925">
              <w:rPr>
                <w:sz w:val="22"/>
                <w:szCs w:val="22"/>
              </w:rPr>
              <w:t>11/13/2023. [</w:t>
            </w:r>
            <w:hyperlink r:id="rId65" w:history="1">
              <w:r w:rsidRPr="002D5925">
                <w:rPr>
                  <w:rStyle w:val="Hyperlink"/>
                  <w:sz w:val="22"/>
                  <w:szCs w:val="22"/>
                </w:rPr>
                <w:t>D-02-01-03</w:t>
              </w:r>
            </w:hyperlink>
            <w:r w:rsidRPr="002D5925">
              <w:rPr>
                <w:sz w:val="22"/>
                <w:szCs w:val="22"/>
              </w:rPr>
              <w:t xml:space="preserve"> PDF1, A,B]</w:t>
            </w:r>
          </w:p>
          <w:p w14:paraId="372A41CD" w14:textId="77777777" w:rsidR="002D5925" w:rsidRPr="00B478EC" w:rsidRDefault="002D5925" w:rsidP="0037146C">
            <w:pPr>
              <w:rPr>
                <w:sz w:val="22"/>
                <w:szCs w:val="22"/>
              </w:rPr>
            </w:pPr>
          </w:p>
          <w:p w14:paraId="6B2B3980" w14:textId="77777777" w:rsidR="002D5925" w:rsidRPr="00B478EC" w:rsidRDefault="002D5925" w:rsidP="0037146C">
            <w:pPr>
              <w:rPr>
                <w:sz w:val="22"/>
                <w:szCs w:val="22"/>
              </w:rPr>
            </w:pPr>
          </w:p>
        </w:tc>
        <w:tc>
          <w:tcPr>
            <w:tcW w:w="412" w:type="pct"/>
            <w:vMerge/>
            <w:shd w:val="clear" w:color="auto" w:fill="F4DEE6" w:themeFill="accent5" w:themeFillTint="33"/>
          </w:tcPr>
          <w:p w14:paraId="7449D025" w14:textId="77777777" w:rsidR="002D5925" w:rsidRPr="000B7255" w:rsidRDefault="002D5925" w:rsidP="0037146C">
            <w:pPr>
              <w:rPr>
                <w:sz w:val="22"/>
                <w:szCs w:val="22"/>
              </w:rPr>
            </w:pPr>
          </w:p>
        </w:tc>
      </w:tr>
    </w:tbl>
    <w:p w14:paraId="0064D0F1" w14:textId="203348DA" w:rsidR="002D5925" w:rsidRDefault="002D5925" w:rsidP="0037242F">
      <w:pPr>
        <w:rPr>
          <w:b/>
          <w:bCs/>
        </w:rPr>
      </w:pPr>
      <w:r>
        <w:rPr>
          <w:b/>
          <w:bCs/>
        </w:rPr>
        <w:t>Notes</w:t>
      </w:r>
    </w:p>
    <w:p w14:paraId="3688A72C" w14:textId="40342E4E" w:rsidR="00506E9D" w:rsidRPr="00506E9D" w:rsidRDefault="00506E9D" w:rsidP="00506E9D">
      <w:pPr>
        <w:pStyle w:val="ListParagraph"/>
        <w:numPr>
          <w:ilvl w:val="0"/>
          <w:numId w:val="7"/>
        </w:numPr>
      </w:pPr>
      <w:r w:rsidRPr="00506E9D">
        <w:t>FY2</w:t>
      </w:r>
      <w:r>
        <w:t>4</w:t>
      </w:r>
      <w:r w:rsidRPr="00506E9D">
        <w:t xml:space="preserve"> was the first expense [</w:t>
      </w:r>
      <w:hyperlink r:id="rId66" w:anchor="otfirst" w:history="1">
        <w:r w:rsidRPr="00506E9D">
          <w:rPr>
            <w:rStyle w:val="Hyperlink"/>
          </w:rPr>
          <w:t>D-02-01-00</w:t>
        </w:r>
      </w:hyperlink>
      <w:r w:rsidRPr="00506E9D">
        <w:t>]</w:t>
      </w:r>
    </w:p>
    <w:p w14:paraId="33821EB3" w14:textId="0452326D" w:rsidR="00506E9D" w:rsidRPr="00506E9D" w:rsidRDefault="00506E9D" w:rsidP="00506E9D">
      <w:pPr>
        <w:pStyle w:val="ListParagraph"/>
        <w:numPr>
          <w:ilvl w:val="0"/>
          <w:numId w:val="7"/>
        </w:numPr>
        <w:rPr>
          <w:color w:val="000000"/>
          <w:sz w:val="22"/>
          <w:szCs w:val="22"/>
        </w:rPr>
      </w:pPr>
      <w:r w:rsidRPr="00506E9D">
        <w:rPr>
          <w:sz w:val="22"/>
          <w:szCs w:val="22"/>
        </w:rPr>
        <w:t>NPBE has been allocated $15Million in funding (all SDC), and the total spend in Summer 2024 was $26,781. [</w:t>
      </w:r>
      <w:hyperlink r:id="rId67" w:history="1">
        <w:r w:rsidRPr="00506E9D">
          <w:rPr>
            <w:rStyle w:val="Hyperlink"/>
            <w:sz w:val="22"/>
            <w:szCs w:val="22"/>
          </w:rPr>
          <w:t>D-01-01</w:t>
        </w:r>
      </w:hyperlink>
      <w:r w:rsidRPr="00506E9D">
        <w:rPr>
          <w:sz w:val="22"/>
          <w:szCs w:val="22"/>
        </w:rPr>
        <w:t xml:space="preserve">, PDF59 B]. </w:t>
      </w:r>
    </w:p>
    <w:p w14:paraId="5B521C07" w14:textId="77777777" w:rsidR="0003653B" w:rsidRDefault="002D5925" w:rsidP="002D5925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506E9D">
        <w:rPr>
          <w:sz w:val="22"/>
          <w:szCs w:val="22"/>
        </w:rPr>
        <w:t>O&amp;M Estimate</w:t>
      </w:r>
    </w:p>
    <w:p w14:paraId="149F3389" w14:textId="5F4B0029" w:rsidR="002D5925" w:rsidRDefault="002D5925" w:rsidP="0003653B">
      <w:pPr>
        <w:pStyle w:val="ListParagraph"/>
        <w:numPr>
          <w:ilvl w:val="1"/>
          <w:numId w:val="7"/>
        </w:numPr>
        <w:rPr>
          <w:sz w:val="22"/>
          <w:szCs w:val="22"/>
        </w:rPr>
      </w:pPr>
      <w:r w:rsidRPr="00506E9D">
        <w:rPr>
          <w:sz w:val="22"/>
          <w:szCs w:val="22"/>
        </w:rPr>
        <w:t xml:space="preserve"> includes a +$30,000 estimate for skate park line item [</w:t>
      </w:r>
      <w:hyperlink r:id="rId68" w:anchor="otad" w:history="1">
        <w:r w:rsidRPr="00506E9D">
          <w:rPr>
            <w:rStyle w:val="Hyperlink"/>
            <w:sz w:val="22"/>
            <w:szCs w:val="22"/>
          </w:rPr>
          <w:t>D-02-01-00</w:t>
        </w:r>
      </w:hyperlink>
      <w:r w:rsidRPr="00506E9D">
        <w:rPr>
          <w:sz w:val="22"/>
          <w:szCs w:val="22"/>
        </w:rPr>
        <w:t xml:space="preserve">] </w:t>
      </w:r>
    </w:p>
    <w:p w14:paraId="6FB5887F" w14:textId="1017DF49" w:rsidR="0003653B" w:rsidRPr="00506E9D" w:rsidRDefault="0003653B" w:rsidP="0003653B">
      <w:pPr>
        <w:pStyle w:val="ListParagraph"/>
        <w:numPr>
          <w:ilvl w:val="1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Appears to have been calculated in March 2025. It is unclear if that was before the requested budget came out, as it is not dated. [</w:t>
      </w:r>
      <w:hyperlink r:id="rId69" w:history="1">
        <w:r w:rsidRPr="006707FD">
          <w:rPr>
            <w:rStyle w:val="Hyperlink"/>
            <w:sz w:val="22"/>
            <w:szCs w:val="22"/>
          </w:rPr>
          <w:t>D-02-01-03a</w:t>
        </w:r>
      </w:hyperlink>
      <w:r>
        <w:rPr>
          <w:sz w:val="22"/>
          <w:szCs w:val="22"/>
        </w:rPr>
        <w:t xml:space="preserve">]. </w:t>
      </w:r>
    </w:p>
    <w:p w14:paraId="617FE114" w14:textId="21528C8D" w:rsidR="00506E9D" w:rsidRPr="00506E9D" w:rsidRDefault="00506E9D" w:rsidP="002D5925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506E9D">
        <w:rPr>
          <w:sz w:val="22"/>
          <w:szCs w:val="22"/>
        </w:rPr>
        <w:t>Reported MM calculation: 15,000,000*3% = $450,000</w:t>
      </w:r>
      <w:r w:rsidR="006707FD">
        <w:rPr>
          <w:sz w:val="22"/>
          <w:szCs w:val="22"/>
        </w:rPr>
        <w:t xml:space="preserve">. Is this sufficient? </w:t>
      </w:r>
    </w:p>
    <w:p w14:paraId="230E925B" w14:textId="522E75A4" w:rsidR="00506E9D" w:rsidRDefault="00506E9D" w:rsidP="002D5925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506E9D">
        <w:rPr>
          <w:sz w:val="22"/>
          <w:szCs w:val="22"/>
        </w:rPr>
        <w:t xml:space="preserve">Reported CR calculation: 15,000,000 / </w:t>
      </w:r>
      <w:r w:rsidRPr="00506E9D">
        <w:rPr>
          <w:sz w:val="22"/>
          <w:szCs w:val="22"/>
          <w:highlight w:val="yellow"/>
        </w:rPr>
        <w:t>xx</w:t>
      </w:r>
      <w:r w:rsidRPr="00506E9D">
        <w:rPr>
          <w:sz w:val="22"/>
          <w:szCs w:val="22"/>
        </w:rPr>
        <w:t xml:space="preserve"> = </w:t>
      </w:r>
      <w:r w:rsidR="00E31A1D">
        <w:rPr>
          <w:sz w:val="22"/>
          <w:szCs w:val="22"/>
        </w:rPr>
        <w:t xml:space="preserve">$375,000. XX = 40 years. Why was 40 years chosen? </w:t>
      </w:r>
      <w:r w:rsidR="006707FD">
        <w:rPr>
          <w:sz w:val="22"/>
          <w:szCs w:val="22"/>
        </w:rPr>
        <w:t xml:space="preserve"> </w:t>
      </w:r>
    </w:p>
    <w:p w14:paraId="0281B452" w14:textId="30DF5E83" w:rsidR="006707FD" w:rsidRDefault="006707FD" w:rsidP="002D5925"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Budget shared is for FY25-26: I am seeking evidence that the first time money is requested for the project, O&amp;M, MM and CR have already been calculated. The first expense was FY24. </w:t>
      </w:r>
    </w:p>
    <w:p w14:paraId="320CA978" w14:textId="62047378" w:rsidR="00E27B15" w:rsidRDefault="00E27B15" w:rsidP="002D5925"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Need evidence of it being included in CIP. </w:t>
      </w:r>
    </w:p>
    <w:p w14:paraId="087FBD93" w14:textId="3DDD1EA9" w:rsidR="003F30C1" w:rsidRPr="003F30C1" w:rsidRDefault="003F30C1" w:rsidP="003F30C1">
      <w:pPr>
        <w:pStyle w:val="Heading3"/>
      </w:pPr>
      <w:r>
        <w:t xml:space="preserve">Files Shared </w:t>
      </w:r>
    </w:p>
    <w:p w14:paraId="2AEF3D09" w14:textId="48A9AC86" w:rsidR="0037242F" w:rsidRPr="004A53D7" w:rsidRDefault="002D5925" w:rsidP="0037242F">
      <w:r>
        <w:t>1</w:t>
      </w:r>
      <w:r w:rsidR="0037242F" w:rsidRPr="009C2D9E">
        <w:t xml:space="preserve"> file</w:t>
      </w:r>
    </w:p>
    <w:tbl>
      <w:tblPr>
        <w:tblStyle w:val="TableGrid"/>
        <w:tblW w:w="13585" w:type="dxa"/>
        <w:tblLook w:val="04A0" w:firstRow="1" w:lastRow="0" w:firstColumn="1" w:lastColumn="0" w:noHBand="0" w:noVBand="1"/>
      </w:tblPr>
      <w:tblGrid>
        <w:gridCol w:w="1066"/>
        <w:gridCol w:w="5409"/>
        <w:gridCol w:w="7110"/>
      </w:tblGrid>
      <w:tr w:rsidR="0037242F" w14:paraId="754D0A2C" w14:textId="77777777" w:rsidTr="00CD7CB2">
        <w:tc>
          <w:tcPr>
            <w:tcW w:w="1066" w:type="dxa"/>
          </w:tcPr>
          <w:p w14:paraId="37055CDC" w14:textId="77777777" w:rsidR="0037242F" w:rsidRDefault="0037242F" w:rsidP="00CD7CB2">
            <w:r>
              <w:t>Link</w:t>
            </w:r>
          </w:p>
        </w:tc>
        <w:tc>
          <w:tcPr>
            <w:tcW w:w="5409" w:type="dxa"/>
          </w:tcPr>
          <w:p w14:paraId="63C82E8C" w14:textId="77777777" w:rsidR="0037242F" w:rsidRDefault="0037242F" w:rsidP="00CD7CB2">
            <w:r>
              <w:t>File Name</w:t>
            </w:r>
          </w:p>
        </w:tc>
        <w:tc>
          <w:tcPr>
            <w:tcW w:w="7110" w:type="dxa"/>
          </w:tcPr>
          <w:p w14:paraId="11AEADC5" w14:textId="77777777" w:rsidR="0037242F" w:rsidRDefault="0037242F" w:rsidP="00CD7CB2">
            <w:r>
              <w:t>File Notes</w:t>
            </w:r>
          </w:p>
        </w:tc>
      </w:tr>
      <w:bookmarkStart w:id="36" w:name="_Hlk194675583"/>
      <w:tr w:rsidR="0092715A" w14:paraId="0D592A0A" w14:textId="77777777" w:rsidTr="00CD7CB2">
        <w:tc>
          <w:tcPr>
            <w:tcW w:w="1066" w:type="dxa"/>
          </w:tcPr>
          <w:p w14:paraId="29A8C97F" w14:textId="7C63CA75" w:rsidR="0092715A" w:rsidRDefault="00A01082" w:rsidP="0092715A">
            <w:r>
              <w:fldChar w:fldCharType="begin"/>
            </w:r>
            <w:r>
              <w:instrText>HYPERLINK "O:\\548 - Parks Fiscal Management 2024\\D - Analysis\\D-02 Obj2 OM Analysis\\D-02-01 Funding Files\\D-02-01-03 1B. 2023-11-17 CO APPROVED FY 24-25 Central City Growth Projects 11_17_23.pdf"</w:instrText>
            </w:r>
            <w:r>
              <w:fldChar w:fldCharType="separate"/>
            </w:r>
            <w:r w:rsidRPr="00A01082">
              <w:rPr>
                <w:rStyle w:val="Hyperlink"/>
              </w:rPr>
              <w:t>D-02-01-03</w:t>
            </w:r>
            <w:r>
              <w:fldChar w:fldCharType="end"/>
            </w:r>
            <w:bookmarkEnd w:id="36"/>
          </w:p>
        </w:tc>
        <w:tc>
          <w:tcPr>
            <w:tcW w:w="5409" w:type="dxa"/>
          </w:tcPr>
          <w:p w14:paraId="4B46E660" w14:textId="63B8724B" w:rsidR="0092715A" w:rsidRDefault="00F363B8" w:rsidP="0092715A">
            <w:r w:rsidRPr="0037242F">
              <w:t>1B. 2023-11-17 CO APPROVED FY 24-25 Central City Growth Projects 11_17_23</w:t>
            </w:r>
          </w:p>
        </w:tc>
        <w:tc>
          <w:tcPr>
            <w:tcW w:w="7110" w:type="dxa"/>
          </w:tcPr>
          <w:p w14:paraId="33E3B80A" w14:textId="77777777" w:rsidR="0092715A" w:rsidRDefault="0092715A" w:rsidP="0092715A">
            <w:r w:rsidRPr="004A53D7">
              <w:t>Director Signed recommended project list that includes the project</w:t>
            </w:r>
            <w:r>
              <w:t xml:space="preserve"> on 11/13/2023. [PDF1, A,B]</w:t>
            </w:r>
          </w:p>
          <w:p w14:paraId="42181E84" w14:textId="77777777" w:rsidR="0092715A" w:rsidRDefault="0092715A" w:rsidP="0092715A"/>
          <w:p w14:paraId="32578159" w14:textId="77777777" w:rsidR="0092715A" w:rsidRDefault="0092715A" w:rsidP="0092715A">
            <w:r>
              <w:t>Notes indicate it is a Commissioner priority project [PDF1 D] and that an amendment is required to add the Old Town Skatepark to the CIP [PDF1 C]. Also indicate that the project assumes that a property agreement is worked out. [PDF1 E]</w:t>
            </w:r>
          </w:p>
          <w:p w14:paraId="620A138A" w14:textId="77777777" w:rsidR="0092715A" w:rsidRDefault="0092715A" w:rsidP="0092715A"/>
          <w:p w14:paraId="7A00D786" w14:textId="379C77AA" w:rsidR="0092715A" w:rsidRDefault="0092715A" w:rsidP="0092715A">
            <w:r>
              <w:t xml:space="preserve">Preliminary O&amp;M is estimated at $300,000 [F]. </w:t>
            </w:r>
          </w:p>
        </w:tc>
      </w:tr>
    </w:tbl>
    <w:p w14:paraId="2206F6F0" w14:textId="77777777" w:rsidR="0037242F" w:rsidRPr="0037242F" w:rsidRDefault="0037242F" w:rsidP="0037242F"/>
    <w:p w14:paraId="5F4346E8" w14:textId="14FAB385" w:rsidR="00017114" w:rsidRDefault="00877EE8" w:rsidP="003F30C1">
      <w:pPr>
        <w:pStyle w:val="Heading2"/>
      </w:pPr>
      <w:r>
        <w:br w:type="page"/>
      </w:r>
      <w:r w:rsidR="00017114" w:rsidRPr="005C7ADA">
        <w:lastRenderedPageBreak/>
        <w:t xml:space="preserve">University Park </w:t>
      </w:r>
    </w:p>
    <w:p w14:paraId="45CD4340" w14:textId="3A89530D" w:rsidR="00877EE8" w:rsidRDefault="001D72C1" w:rsidP="003F30C1">
      <w:pPr>
        <w:pStyle w:val="Heading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43E999" wp14:editId="35672DAA">
                <wp:simplePos x="0" y="0"/>
                <wp:positionH relativeFrom="column">
                  <wp:posOffset>8495414</wp:posOffset>
                </wp:positionH>
                <wp:positionV relativeFrom="paragraph">
                  <wp:posOffset>4563907</wp:posOffset>
                </wp:positionV>
                <wp:extent cx="914400" cy="478466"/>
                <wp:effectExtent l="0" t="0" r="13335" b="17145"/>
                <wp:wrapNone/>
                <wp:docPr id="42074618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784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D3D271" w14:textId="771A7B89" w:rsidR="001D72C1" w:rsidRPr="001D72C1" w:rsidRDefault="001D72C1">
                            <w:pPr>
                              <w:rPr>
                                <w:color w:val="FF0000"/>
                              </w:rPr>
                            </w:pPr>
                            <w:r w:rsidRPr="001D72C1">
                              <w:rPr>
                                <w:color w:val="FF000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43E99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margin-left:668.95pt;margin-top:359.35pt;width:1in;height:37.65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" fillcolor="white [3201]" strokeweight=".5pt">
                <v:textbox>
                  <w:txbxContent>
                    <w:p w14:paraId="7BD3D271" w14:textId="771A7B89" w:rsidR="001D72C1" w:rsidRPr="001D72C1" w:rsidRDefault="001D72C1">
                      <w:pPr>
                        <w:rPr>
                          <w:color w:val="FF0000"/>
                        </w:rPr>
                      </w:pPr>
                      <w:r w:rsidRPr="001D72C1">
                        <w:rPr>
                          <w:color w:val="FF000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877EE8">
        <w:t>Verification of cost controls</w:t>
      </w:r>
    </w:p>
    <w:tbl>
      <w:tblPr>
        <w:tblStyle w:val="TableGrid"/>
        <w:tblpPr w:leftFromText="180" w:rightFromText="180" w:vertAnchor="page" w:horzAnchor="margin" w:tblpY="2956"/>
        <w:tblW w:w="5000" w:type="pct"/>
        <w:tblLook w:val="04A0" w:firstRow="1" w:lastRow="0" w:firstColumn="1" w:lastColumn="0" w:noHBand="0" w:noVBand="1"/>
      </w:tblPr>
      <w:tblGrid>
        <w:gridCol w:w="1501"/>
        <w:gridCol w:w="847"/>
        <w:gridCol w:w="5602"/>
        <w:gridCol w:w="3944"/>
        <w:gridCol w:w="1146"/>
      </w:tblGrid>
      <w:tr w:rsidR="00D321F2" w:rsidRPr="000B7255" w14:paraId="40F56F16" w14:textId="77777777" w:rsidTr="0037146C">
        <w:tc>
          <w:tcPr>
            <w:tcW w:w="576" w:type="pct"/>
          </w:tcPr>
          <w:p w14:paraId="01734054" w14:textId="77777777" w:rsidR="00D321F2" w:rsidRPr="000B7255" w:rsidRDefault="00D321F2" w:rsidP="0037146C">
            <w:pPr>
              <w:rPr>
                <w:rFonts w:cs="Calibri"/>
                <w:sz w:val="22"/>
                <w:szCs w:val="22"/>
              </w:rPr>
            </w:pPr>
            <w:r w:rsidRPr="000B7255">
              <w:rPr>
                <w:rFonts w:cs="Calibri"/>
                <w:sz w:val="22"/>
                <w:szCs w:val="22"/>
              </w:rPr>
              <w:t>Criteria</w:t>
            </w:r>
          </w:p>
        </w:tc>
        <w:tc>
          <w:tcPr>
            <w:tcW w:w="325" w:type="pct"/>
          </w:tcPr>
          <w:p w14:paraId="3D779994" w14:textId="77777777" w:rsidR="00D321F2" w:rsidRPr="000B7255" w:rsidRDefault="00D321F2" w:rsidP="0037146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Label</w:t>
            </w:r>
          </w:p>
        </w:tc>
        <w:tc>
          <w:tcPr>
            <w:tcW w:w="2168" w:type="pct"/>
          </w:tcPr>
          <w:p w14:paraId="304B8C0C" w14:textId="77777777" w:rsidR="00D321F2" w:rsidRPr="000B7255" w:rsidRDefault="00D321F2" w:rsidP="0037146C">
            <w:pPr>
              <w:rPr>
                <w:rFonts w:cs="Calibri"/>
                <w:sz w:val="22"/>
                <w:szCs w:val="22"/>
              </w:rPr>
            </w:pPr>
            <w:r w:rsidRPr="000B7255">
              <w:rPr>
                <w:rFonts w:cs="Calibri"/>
                <w:sz w:val="22"/>
                <w:szCs w:val="22"/>
              </w:rPr>
              <w:t xml:space="preserve">Required Evidence </w:t>
            </w:r>
          </w:p>
        </w:tc>
        <w:tc>
          <w:tcPr>
            <w:tcW w:w="1519" w:type="pct"/>
          </w:tcPr>
          <w:p w14:paraId="5D488006" w14:textId="77777777" w:rsidR="00D321F2" w:rsidRPr="000B7255" w:rsidRDefault="00D321F2" w:rsidP="0037146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Source</w:t>
            </w:r>
          </w:p>
        </w:tc>
        <w:tc>
          <w:tcPr>
            <w:tcW w:w="412" w:type="pct"/>
          </w:tcPr>
          <w:p w14:paraId="416453F3" w14:textId="633A0A1C" w:rsidR="00D321F2" w:rsidRPr="000B7255" w:rsidRDefault="005933F3" w:rsidP="0037146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Is criteria being followed?</w:t>
            </w:r>
          </w:p>
        </w:tc>
      </w:tr>
      <w:tr w:rsidR="00863362" w:rsidRPr="00464997" w14:paraId="456E05A7" w14:textId="77777777" w:rsidTr="0037146C">
        <w:trPr>
          <w:trHeight w:val="335"/>
        </w:trPr>
        <w:tc>
          <w:tcPr>
            <w:tcW w:w="576" w:type="pct"/>
            <w:vMerge w:val="restart"/>
          </w:tcPr>
          <w:p w14:paraId="22B388B8" w14:textId="77777777" w:rsidR="00863362" w:rsidRPr="000B7255" w:rsidRDefault="00863362" w:rsidP="00863362">
            <w:pPr>
              <w:rPr>
                <w:rFonts w:cs="Calibri"/>
                <w:sz w:val="22"/>
                <w:szCs w:val="22"/>
              </w:rPr>
            </w:pPr>
            <w:hyperlink r:id="rId70" w:history="1">
              <w:r w:rsidRPr="000B7255">
                <w:rPr>
                  <w:rStyle w:val="Hyperlink"/>
                  <w:rFonts w:cs="Calibri"/>
                  <w:sz w:val="22"/>
                  <w:szCs w:val="22"/>
                </w:rPr>
                <w:t>FIN 2.03 Financial Planning</w:t>
              </w:r>
            </w:hyperlink>
            <w:r w:rsidRPr="000B7255">
              <w:rPr>
                <w:rStyle w:val="Hyperlink"/>
                <w:rFonts w:cs="Calibri"/>
                <w:sz w:val="22"/>
                <w:szCs w:val="22"/>
              </w:rPr>
              <w:t xml:space="preserve"> </w:t>
            </w:r>
            <w:r w:rsidRPr="000B7255">
              <w:rPr>
                <w:rFonts w:cs="Calibri"/>
                <w:sz w:val="22"/>
                <w:szCs w:val="22"/>
              </w:rPr>
              <w:t>PDF4 A1</w:t>
            </w:r>
          </w:p>
        </w:tc>
        <w:tc>
          <w:tcPr>
            <w:tcW w:w="325" w:type="pct"/>
          </w:tcPr>
          <w:p w14:paraId="5C90B9A2" w14:textId="77777777" w:rsidR="00863362" w:rsidRPr="00464997" w:rsidRDefault="00863362" w:rsidP="0086336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1a</w:t>
            </w:r>
          </w:p>
        </w:tc>
        <w:tc>
          <w:tcPr>
            <w:tcW w:w="2168" w:type="pct"/>
          </w:tcPr>
          <w:p w14:paraId="372E5DEF" w14:textId="77777777" w:rsidR="00863362" w:rsidRPr="00464997" w:rsidRDefault="00863362" w:rsidP="00863362">
            <w:pPr>
              <w:rPr>
                <w:sz w:val="22"/>
                <w:szCs w:val="22"/>
              </w:rPr>
            </w:pPr>
            <w:r w:rsidRPr="00464997">
              <w:rPr>
                <w:color w:val="000000"/>
                <w:sz w:val="22"/>
                <w:szCs w:val="22"/>
              </w:rPr>
              <w:t xml:space="preserve">Cost estimates for full O&amp;M. Needs to include the date for when cost estimates were complete. </w:t>
            </w:r>
          </w:p>
        </w:tc>
        <w:tc>
          <w:tcPr>
            <w:tcW w:w="1519" w:type="pct"/>
          </w:tcPr>
          <w:p w14:paraId="25835B82" w14:textId="270836C6" w:rsidR="00917A1F" w:rsidRDefault="00635648" w:rsidP="00863362">
            <w:pPr>
              <w:rPr>
                <w:rStyle w:val="Hyperlink"/>
              </w:rPr>
            </w:pPr>
            <w:r>
              <w:rPr>
                <w:color w:val="000000"/>
                <w:sz w:val="22"/>
                <w:szCs w:val="22"/>
              </w:rPr>
              <w:t xml:space="preserve">No estimate yet; placeholder calculated at $150,000 </w:t>
            </w:r>
            <w:r w:rsidRPr="00B478EC">
              <w:rPr>
                <w:color w:val="000000"/>
                <w:sz w:val="22"/>
                <w:szCs w:val="22"/>
              </w:rPr>
              <w:t>[</w:t>
            </w:r>
            <w:hyperlink r:id="rId71" w:anchor="upom" w:history="1">
              <w:r w:rsidRPr="00B478EC">
                <w:rPr>
                  <w:rStyle w:val="Hyperlink"/>
                  <w:sz w:val="22"/>
                  <w:szCs w:val="22"/>
                </w:rPr>
                <w:t>D-02-01-00</w:t>
              </w:r>
            </w:hyperlink>
            <w:r>
              <w:rPr>
                <w:sz w:val="22"/>
                <w:szCs w:val="22"/>
              </w:rPr>
              <w:t xml:space="preserve">, and </w:t>
            </w:r>
            <w:hyperlink r:id="rId72" w:anchor="upom2" w:history="1">
              <w:r w:rsidRPr="00B478EC">
                <w:rPr>
                  <w:rStyle w:val="Hyperlink"/>
                  <w:sz w:val="22"/>
                  <w:szCs w:val="22"/>
                </w:rPr>
                <w:t>D-02-01-00</w:t>
              </w:r>
            </w:hyperlink>
            <w:r>
              <w:rPr>
                <w:sz w:val="22"/>
                <w:szCs w:val="22"/>
              </w:rPr>
              <w:t>]</w:t>
            </w:r>
          </w:p>
          <w:p w14:paraId="2DD024E2" w14:textId="2C0B95DD" w:rsidR="00917A1F" w:rsidRPr="00917A1F" w:rsidRDefault="00917A1F" w:rsidP="00863362">
            <w:pPr>
              <w:rPr>
                <w:sz w:val="22"/>
                <w:szCs w:val="22"/>
              </w:rPr>
            </w:pPr>
            <w:r w:rsidRPr="00917A1F">
              <w:rPr>
                <w:rStyle w:val="Hyperlink"/>
                <w:color w:val="auto"/>
                <w:highlight w:val="yellow"/>
                <w:u w:val="none"/>
              </w:rPr>
              <w:t>See note</w:t>
            </w:r>
          </w:p>
          <w:p w14:paraId="74B4A65C" w14:textId="3E218995" w:rsidR="00863362" w:rsidRPr="00B478EC" w:rsidRDefault="00863362" w:rsidP="008633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2" w:type="pct"/>
            <w:vMerge w:val="restart"/>
            <w:shd w:val="clear" w:color="auto" w:fill="F4DEE6" w:themeFill="accent5" w:themeFillTint="33"/>
            <w:vAlign w:val="center"/>
          </w:tcPr>
          <w:p w14:paraId="515F05CA" w14:textId="77777777" w:rsidR="00863362" w:rsidRPr="00464997" w:rsidRDefault="00863362" w:rsidP="00863362">
            <w:pPr>
              <w:rPr>
                <w:color w:val="000000"/>
                <w:sz w:val="22"/>
                <w:szCs w:val="22"/>
              </w:rPr>
            </w:pPr>
            <w:bookmarkStart w:id="37" w:name="up1"/>
            <w:r>
              <w:rPr>
                <w:color w:val="000000"/>
                <w:sz w:val="22"/>
                <w:szCs w:val="22"/>
              </w:rPr>
              <w:t>No</w:t>
            </w:r>
            <w:bookmarkEnd w:id="37"/>
          </w:p>
        </w:tc>
      </w:tr>
      <w:tr w:rsidR="00863362" w:rsidRPr="00464997" w14:paraId="6F0B7B8A" w14:textId="77777777" w:rsidTr="0037146C">
        <w:trPr>
          <w:trHeight w:val="335"/>
        </w:trPr>
        <w:tc>
          <w:tcPr>
            <w:tcW w:w="576" w:type="pct"/>
            <w:vMerge/>
          </w:tcPr>
          <w:p w14:paraId="28DBA765" w14:textId="77777777" w:rsidR="00863362" w:rsidRDefault="00863362" w:rsidP="00863362"/>
        </w:tc>
        <w:tc>
          <w:tcPr>
            <w:tcW w:w="325" w:type="pct"/>
          </w:tcPr>
          <w:p w14:paraId="0DB18B5C" w14:textId="77777777" w:rsidR="00863362" w:rsidRPr="00464997" w:rsidRDefault="00863362" w:rsidP="0086336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1b</w:t>
            </w:r>
          </w:p>
        </w:tc>
        <w:tc>
          <w:tcPr>
            <w:tcW w:w="2168" w:type="pct"/>
          </w:tcPr>
          <w:p w14:paraId="6F3C0EB4" w14:textId="77777777" w:rsidR="00863362" w:rsidRPr="00464997" w:rsidRDefault="00863362" w:rsidP="00863362">
            <w:pPr>
              <w:rPr>
                <w:sz w:val="22"/>
                <w:szCs w:val="22"/>
              </w:rPr>
            </w:pPr>
            <w:r w:rsidRPr="00464997">
              <w:rPr>
                <w:color w:val="000000"/>
                <w:sz w:val="22"/>
                <w:szCs w:val="22"/>
              </w:rPr>
              <w:t>Cost estimates for major maintenance, and lifecycle costs. Needs to include the date for when cost estimates were complete.</w:t>
            </w:r>
          </w:p>
        </w:tc>
        <w:tc>
          <w:tcPr>
            <w:tcW w:w="1519" w:type="pct"/>
          </w:tcPr>
          <w:p w14:paraId="018C59F0" w14:textId="5C47B6D8" w:rsidR="00863362" w:rsidRPr="00B478EC" w:rsidRDefault="00863362" w:rsidP="00863362">
            <w:pPr>
              <w:rPr>
                <w:color w:val="000000"/>
                <w:sz w:val="22"/>
                <w:szCs w:val="22"/>
              </w:rPr>
            </w:pPr>
            <w:r w:rsidRPr="00B478EC">
              <w:rPr>
                <w:color w:val="000000"/>
                <w:sz w:val="22"/>
                <w:szCs w:val="22"/>
              </w:rPr>
              <w:t>No estimates [</w:t>
            </w:r>
            <w:hyperlink r:id="rId73" w:anchor="upmm" w:history="1">
              <w:r w:rsidRPr="00B478EC">
                <w:rPr>
                  <w:rStyle w:val="Hyperlink"/>
                  <w:sz w:val="22"/>
                  <w:szCs w:val="22"/>
                </w:rPr>
                <w:t>D-02-01-00</w:t>
              </w:r>
            </w:hyperlink>
            <w:r w:rsidRPr="00B478EC">
              <w:rPr>
                <w:color w:val="000000"/>
                <w:sz w:val="22"/>
                <w:szCs w:val="22"/>
              </w:rPr>
              <w:t>]</w:t>
            </w:r>
          </w:p>
        </w:tc>
        <w:tc>
          <w:tcPr>
            <w:tcW w:w="412" w:type="pct"/>
            <w:vMerge/>
            <w:shd w:val="clear" w:color="auto" w:fill="F4DEE6" w:themeFill="accent5" w:themeFillTint="33"/>
            <w:vAlign w:val="center"/>
          </w:tcPr>
          <w:p w14:paraId="0062F2DB" w14:textId="77777777" w:rsidR="00863362" w:rsidRPr="00464997" w:rsidRDefault="00863362" w:rsidP="00863362">
            <w:pPr>
              <w:rPr>
                <w:color w:val="000000"/>
                <w:sz w:val="22"/>
                <w:szCs w:val="22"/>
              </w:rPr>
            </w:pPr>
          </w:p>
        </w:tc>
      </w:tr>
      <w:tr w:rsidR="00863362" w:rsidRPr="00464997" w14:paraId="07D98C23" w14:textId="77777777" w:rsidTr="0037146C">
        <w:trPr>
          <w:trHeight w:val="335"/>
        </w:trPr>
        <w:tc>
          <w:tcPr>
            <w:tcW w:w="576" w:type="pct"/>
            <w:vMerge/>
          </w:tcPr>
          <w:p w14:paraId="268F4EDB" w14:textId="77777777" w:rsidR="00863362" w:rsidRDefault="00863362" w:rsidP="00863362"/>
        </w:tc>
        <w:tc>
          <w:tcPr>
            <w:tcW w:w="325" w:type="pct"/>
          </w:tcPr>
          <w:p w14:paraId="62D101D8" w14:textId="77777777" w:rsidR="00863362" w:rsidRPr="00464997" w:rsidRDefault="00863362" w:rsidP="0086336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1c</w:t>
            </w:r>
          </w:p>
        </w:tc>
        <w:tc>
          <w:tcPr>
            <w:tcW w:w="2168" w:type="pct"/>
          </w:tcPr>
          <w:p w14:paraId="0740B6F4" w14:textId="77777777" w:rsidR="00863362" w:rsidRPr="00464997" w:rsidRDefault="00863362" w:rsidP="00863362">
            <w:pPr>
              <w:rPr>
                <w:sz w:val="22"/>
                <w:szCs w:val="22"/>
              </w:rPr>
            </w:pPr>
            <w:r w:rsidRPr="00464997">
              <w:rPr>
                <w:color w:val="000000"/>
                <w:sz w:val="22"/>
                <w:szCs w:val="22"/>
              </w:rPr>
              <w:t>Cost estimates for Capital Replacement. Needs to include date for when cost estimates were complete.</w:t>
            </w:r>
          </w:p>
        </w:tc>
        <w:tc>
          <w:tcPr>
            <w:tcW w:w="1519" w:type="pct"/>
          </w:tcPr>
          <w:p w14:paraId="7C0B892F" w14:textId="62F56617" w:rsidR="00863362" w:rsidRPr="00B478EC" w:rsidRDefault="00863362" w:rsidP="00863362">
            <w:pPr>
              <w:rPr>
                <w:color w:val="000000"/>
                <w:sz w:val="22"/>
                <w:szCs w:val="22"/>
              </w:rPr>
            </w:pPr>
            <w:r w:rsidRPr="00B478EC">
              <w:rPr>
                <w:color w:val="000000"/>
                <w:sz w:val="22"/>
                <w:szCs w:val="22"/>
              </w:rPr>
              <w:t>No estimates [</w:t>
            </w:r>
            <w:hyperlink r:id="rId74" w:anchor="upcr" w:history="1">
              <w:r w:rsidRPr="00B478EC">
                <w:rPr>
                  <w:rStyle w:val="Hyperlink"/>
                  <w:sz w:val="22"/>
                  <w:szCs w:val="22"/>
                </w:rPr>
                <w:t>D-02-01-00</w:t>
              </w:r>
            </w:hyperlink>
            <w:r w:rsidRPr="00B478EC">
              <w:rPr>
                <w:color w:val="000000"/>
                <w:sz w:val="22"/>
                <w:szCs w:val="22"/>
              </w:rPr>
              <w:t>]</w:t>
            </w:r>
          </w:p>
        </w:tc>
        <w:tc>
          <w:tcPr>
            <w:tcW w:w="412" w:type="pct"/>
            <w:vMerge/>
            <w:shd w:val="clear" w:color="auto" w:fill="F4DEE6" w:themeFill="accent5" w:themeFillTint="33"/>
            <w:vAlign w:val="center"/>
          </w:tcPr>
          <w:p w14:paraId="619AB9DF" w14:textId="77777777" w:rsidR="00863362" w:rsidRPr="00464997" w:rsidRDefault="00863362" w:rsidP="00863362">
            <w:pPr>
              <w:rPr>
                <w:color w:val="000000"/>
                <w:sz w:val="22"/>
                <w:szCs w:val="22"/>
              </w:rPr>
            </w:pPr>
          </w:p>
        </w:tc>
      </w:tr>
      <w:tr w:rsidR="00863362" w:rsidRPr="00464997" w14:paraId="7D580344" w14:textId="77777777" w:rsidTr="0037146C">
        <w:trPr>
          <w:trHeight w:val="683"/>
        </w:trPr>
        <w:tc>
          <w:tcPr>
            <w:tcW w:w="576" w:type="pct"/>
            <w:vMerge/>
            <w:tcBorders>
              <w:bottom w:val="single" w:sz="24" w:space="0" w:color="auto"/>
            </w:tcBorders>
          </w:tcPr>
          <w:p w14:paraId="3FE1D250" w14:textId="77777777" w:rsidR="00863362" w:rsidRPr="000B7255" w:rsidRDefault="00863362" w:rsidP="00863362">
            <w:pPr>
              <w:rPr>
                <w:sz w:val="22"/>
                <w:szCs w:val="22"/>
              </w:rPr>
            </w:pPr>
          </w:p>
        </w:tc>
        <w:tc>
          <w:tcPr>
            <w:tcW w:w="325" w:type="pct"/>
            <w:tcBorders>
              <w:bottom w:val="single" w:sz="24" w:space="0" w:color="auto"/>
            </w:tcBorders>
          </w:tcPr>
          <w:p w14:paraId="554E185C" w14:textId="77777777" w:rsidR="00863362" w:rsidRPr="00464997" w:rsidRDefault="00863362" w:rsidP="008633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68" w:type="pct"/>
            <w:tcBorders>
              <w:bottom w:val="single" w:sz="24" w:space="0" w:color="auto"/>
            </w:tcBorders>
          </w:tcPr>
          <w:p w14:paraId="30095E56" w14:textId="77777777" w:rsidR="00863362" w:rsidRPr="00464997" w:rsidRDefault="00863362" w:rsidP="00863362">
            <w:pPr>
              <w:rPr>
                <w:sz w:val="22"/>
                <w:szCs w:val="22"/>
              </w:rPr>
            </w:pPr>
            <w:r w:rsidRPr="00464997">
              <w:rPr>
                <w:sz w:val="22"/>
                <w:szCs w:val="22"/>
              </w:rPr>
              <w:t xml:space="preserve">Evidence of when project was planned in CIP or evidence of when project was requested in requested budget: </w:t>
            </w:r>
          </w:p>
        </w:tc>
        <w:tc>
          <w:tcPr>
            <w:tcW w:w="1519" w:type="pct"/>
            <w:tcBorders>
              <w:bottom w:val="single" w:sz="24" w:space="0" w:color="auto"/>
            </w:tcBorders>
          </w:tcPr>
          <w:p w14:paraId="15EC3D0E" w14:textId="77777777" w:rsidR="00863362" w:rsidRDefault="00863362" w:rsidP="00863362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B478EC">
              <w:rPr>
                <w:sz w:val="22"/>
                <w:szCs w:val="22"/>
              </w:rPr>
              <w:t xml:space="preserve">Not in budget yet </w:t>
            </w:r>
            <w:r w:rsidRPr="00B478EC">
              <w:rPr>
                <w:color w:val="000000"/>
                <w:sz w:val="22"/>
                <w:szCs w:val="22"/>
              </w:rPr>
              <w:t>[</w:t>
            </w:r>
            <w:hyperlink r:id="rId75" w:anchor="update" w:history="1">
              <w:r w:rsidRPr="00B478EC">
                <w:rPr>
                  <w:rStyle w:val="Hyperlink"/>
                  <w:sz w:val="22"/>
                  <w:szCs w:val="22"/>
                </w:rPr>
                <w:t>D-02-01-00</w:t>
              </w:r>
            </w:hyperlink>
            <w:r w:rsidRPr="00B478EC">
              <w:rPr>
                <w:color w:val="000000"/>
                <w:sz w:val="22"/>
                <w:szCs w:val="22"/>
              </w:rPr>
              <w:t>]</w:t>
            </w:r>
          </w:p>
          <w:p w14:paraId="04D1A100" w14:textId="23F91E4F" w:rsidR="00E27B15" w:rsidRPr="00B478EC" w:rsidRDefault="00E27B15" w:rsidP="00863362">
            <w:pPr>
              <w:spacing w:line="240" w:lineRule="auto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Not in CIP [</w:t>
            </w:r>
            <w:hyperlink r:id="rId76" w:anchor="upcip" w:history="1">
              <w:r w:rsidRPr="00464997">
                <w:rPr>
                  <w:rStyle w:val="Hyperlink"/>
                  <w:sz w:val="22"/>
                  <w:szCs w:val="22"/>
                </w:rPr>
                <w:t>D-02-01-00</w:t>
              </w:r>
            </w:hyperlink>
            <w:r>
              <w:rPr>
                <w:color w:val="000000"/>
                <w:sz w:val="22"/>
                <w:szCs w:val="22"/>
              </w:rPr>
              <w:t>]</w:t>
            </w:r>
          </w:p>
        </w:tc>
        <w:tc>
          <w:tcPr>
            <w:tcW w:w="412" w:type="pct"/>
            <w:vMerge/>
            <w:tcBorders>
              <w:bottom w:val="single" w:sz="24" w:space="0" w:color="auto"/>
            </w:tcBorders>
            <w:shd w:val="clear" w:color="auto" w:fill="F4DEE6" w:themeFill="accent5" w:themeFillTint="33"/>
            <w:vAlign w:val="center"/>
          </w:tcPr>
          <w:p w14:paraId="791A345E" w14:textId="77777777" w:rsidR="00863362" w:rsidRPr="00464997" w:rsidRDefault="00863362" w:rsidP="00863362">
            <w:pPr>
              <w:rPr>
                <w:sz w:val="22"/>
                <w:szCs w:val="22"/>
              </w:rPr>
            </w:pPr>
          </w:p>
        </w:tc>
      </w:tr>
      <w:tr w:rsidR="00863362" w:rsidRPr="000B7255" w14:paraId="7D65D68C" w14:textId="77777777" w:rsidTr="0037146C">
        <w:trPr>
          <w:trHeight w:val="260"/>
        </w:trPr>
        <w:tc>
          <w:tcPr>
            <w:tcW w:w="576" w:type="pct"/>
            <w:vMerge w:val="restart"/>
            <w:tcBorders>
              <w:top w:val="single" w:sz="24" w:space="0" w:color="auto"/>
            </w:tcBorders>
          </w:tcPr>
          <w:p w14:paraId="34823121" w14:textId="77777777" w:rsidR="00863362" w:rsidRPr="000B7255" w:rsidRDefault="00863362" w:rsidP="00863362">
            <w:pPr>
              <w:rPr>
                <w:rFonts w:cs="Calibri"/>
                <w:sz w:val="22"/>
                <w:szCs w:val="22"/>
              </w:rPr>
            </w:pPr>
            <w:hyperlink r:id="rId77" w:history="1">
              <w:r w:rsidRPr="000B7255">
                <w:rPr>
                  <w:rStyle w:val="Hyperlink"/>
                  <w:rFonts w:cs="Calibri"/>
                  <w:sz w:val="22"/>
                  <w:szCs w:val="22"/>
                </w:rPr>
                <w:t>FIN 2.03 Financial Planning</w:t>
              </w:r>
            </w:hyperlink>
            <w:r w:rsidRPr="000B7255">
              <w:rPr>
                <w:rStyle w:val="Hyperlink"/>
                <w:rFonts w:cs="Calibri"/>
                <w:sz w:val="22"/>
                <w:szCs w:val="22"/>
              </w:rPr>
              <w:t xml:space="preserve"> </w:t>
            </w:r>
            <w:r w:rsidRPr="000B7255">
              <w:rPr>
                <w:rFonts w:cs="Calibri"/>
                <w:sz w:val="22"/>
                <w:szCs w:val="22"/>
              </w:rPr>
              <w:t>PDF4 A2</w:t>
            </w:r>
          </w:p>
        </w:tc>
        <w:tc>
          <w:tcPr>
            <w:tcW w:w="325" w:type="pct"/>
            <w:tcBorders>
              <w:top w:val="single" w:sz="24" w:space="0" w:color="auto"/>
            </w:tcBorders>
          </w:tcPr>
          <w:p w14:paraId="01A38859" w14:textId="77777777" w:rsidR="00863362" w:rsidRDefault="00863362" w:rsidP="008633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68" w:type="pct"/>
            <w:tcBorders>
              <w:top w:val="single" w:sz="24" w:space="0" w:color="auto"/>
            </w:tcBorders>
          </w:tcPr>
          <w:p w14:paraId="79B26B23" w14:textId="77777777" w:rsidR="00863362" w:rsidRPr="000B7255" w:rsidRDefault="00863362" w:rsidP="008633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Funding plans for project (capital asset) costs</w:t>
            </w:r>
            <w:r w:rsidRPr="000B725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19" w:type="pct"/>
            <w:tcBorders>
              <w:top w:val="single" w:sz="24" w:space="0" w:color="auto"/>
            </w:tcBorders>
          </w:tcPr>
          <w:p w14:paraId="4CC50F62" w14:textId="0B2AF249" w:rsidR="00863362" w:rsidRDefault="00863362" w:rsidP="008633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 evidence</w:t>
            </w:r>
          </w:p>
        </w:tc>
        <w:tc>
          <w:tcPr>
            <w:tcW w:w="412" w:type="pct"/>
            <w:vMerge w:val="restart"/>
            <w:tcBorders>
              <w:top w:val="single" w:sz="24" w:space="0" w:color="auto"/>
            </w:tcBorders>
            <w:shd w:val="clear" w:color="auto" w:fill="F4DEE6" w:themeFill="accent5" w:themeFillTint="33"/>
            <w:vAlign w:val="center"/>
          </w:tcPr>
          <w:p w14:paraId="3EEBF6BF" w14:textId="77777777" w:rsidR="00863362" w:rsidRDefault="00863362" w:rsidP="00863362">
            <w:pPr>
              <w:rPr>
                <w:sz w:val="22"/>
                <w:szCs w:val="22"/>
              </w:rPr>
            </w:pPr>
            <w:bookmarkStart w:id="38" w:name="up2"/>
            <w:r>
              <w:rPr>
                <w:sz w:val="22"/>
                <w:szCs w:val="22"/>
              </w:rPr>
              <w:t>No</w:t>
            </w:r>
            <w:bookmarkEnd w:id="38"/>
          </w:p>
        </w:tc>
      </w:tr>
      <w:tr w:rsidR="00863362" w:rsidRPr="000B7255" w14:paraId="65AC42E3" w14:textId="77777777" w:rsidTr="0037146C">
        <w:trPr>
          <w:trHeight w:val="503"/>
        </w:trPr>
        <w:tc>
          <w:tcPr>
            <w:tcW w:w="576" w:type="pct"/>
            <w:vMerge/>
            <w:tcBorders>
              <w:bottom w:val="single" w:sz="24" w:space="0" w:color="auto"/>
            </w:tcBorders>
          </w:tcPr>
          <w:p w14:paraId="46E4BEE8" w14:textId="77777777" w:rsidR="00863362" w:rsidRPr="000B7255" w:rsidRDefault="00863362" w:rsidP="00863362">
            <w:pPr>
              <w:rPr>
                <w:sz w:val="22"/>
                <w:szCs w:val="22"/>
              </w:rPr>
            </w:pPr>
          </w:p>
        </w:tc>
        <w:tc>
          <w:tcPr>
            <w:tcW w:w="325" w:type="pct"/>
            <w:tcBorders>
              <w:bottom w:val="single" w:sz="24" w:space="0" w:color="auto"/>
            </w:tcBorders>
          </w:tcPr>
          <w:p w14:paraId="507CA279" w14:textId="77777777" w:rsidR="00863362" w:rsidRPr="000B7255" w:rsidRDefault="00863362" w:rsidP="008633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68" w:type="pct"/>
            <w:tcBorders>
              <w:bottom w:val="single" w:sz="24" w:space="0" w:color="auto"/>
            </w:tcBorders>
          </w:tcPr>
          <w:p w14:paraId="5871CDC7" w14:textId="77777777" w:rsidR="00863362" w:rsidRPr="000B7255" w:rsidRDefault="00863362" w:rsidP="00863362">
            <w:pPr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Evidence of funding plan inclusion in adopted budget</w:t>
            </w:r>
            <w:r>
              <w:rPr>
                <w:sz w:val="22"/>
                <w:szCs w:val="22"/>
              </w:rPr>
              <w:t xml:space="preserve">: </w:t>
            </w:r>
          </w:p>
        </w:tc>
        <w:tc>
          <w:tcPr>
            <w:tcW w:w="1519" w:type="pct"/>
            <w:tcBorders>
              <w:bottom w:val="single" w:sz="24" w:space="0" w:color="auto"/>
            </w:tcBorders>
          </w:tcPr>
          <w:p w14:paraId="20F0329F" w14:textId="7BB688CE" w:rsidR="00863362" w:rsidRPr="000B7255" w:rsidRDefault="00863362" w:rsidP="008633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3 doesn’t exist, this can’t exist</w:t>
            </w:r>
          </w:p>
        </w:tc>
        <w:tc>
          <w:tcPr>
            <w:tcW w:w="412" w:type="pct"/>
            <w:vMerge/>
            <w:tcBorders>
              <w:bottom w:val="single" w:sz="24" w:space="0" w:color="auto"/>
            </w:tcBorders>
            <w:shd w:val="clear" w:color="auto" w:fill="F4DEE6" w:themeFill="accent5" w:themeFillTint="33"/>
            <w:vAlign w:val="center"/>
          </w:tcPr>
          <w:p w14:paraId="39D2C3BF" w14:textId="77777777" w:rsidR="00863362" w:rsidRPr="000B7255" w:rsidRDefault="00863362" w:rsidP="00863362">
            <w:pPr>
              <w:rPr>
                <w:sz w:val="22"/>
                <w:szCs w:val="22"/>
              </w:rPr>
            </w:pPr>
          </w:p>
        </w:tc>
      </w:tr>
      <w:tr w:rsidR="00863362" w:rsidRPr="000B7255" w14:paraId="6C8D425C" w14:textId="77777777" w:rsidTr="0037146C">
        <w:trPr>
          <w:trHeight w:val="422"/>
        </w:trPr>
        <w:tc>
          <w:tcPr>
            <w:tcW w:w="576" w:type="pct"/>
            <w:vMerge w:val="restart"/>
            <w:tcBorders>
              <w:top w:val="single" w:sz="24" w:space="0" w:color="auto"/>
            </w:tcBorders>
          </w:tcPr>
          <w:p w14:paraId="1C8EE9C4" w14:textId="77777777" w:rsidR="00863362" w:rsidRPr="000B7255" w:rsidRDefault="00863362" w:rsidP="00863362">
            <w:pPr>
              <w:rPr>
                <w:rFonts w:cs="Calibri"/>
                <w:color w:val="4573F7" w:themeColor="text2"/>
                <w:sz w:val="22"/>
                <w:szCs w:val="22"/>
                <w:u w:val="single"/>
              </w:rPr>
            </w:pPr>
            <w:hyperlink r:id="rId78" w:history="1">
              <w:r w:rsidRPr="000B7255">
                <w:rPr>
                  <w:rStyle w:val="Hyperlink"/>
                  <w:rFonts w:cs="Calibri"/>
                  <w:sz w:val="22"/>
                  <w:szCs w:val="22"/>
                </w:rPr>
                <w:t>FIN 2.19 Asset Management</w:t>
              </w:r>
            </w:hyperlink>
            <w:r w:rsidRPr="000B7255">
              <w:rPr>
                <w:rStyle w:val="Hyperlink"/>
                <w:rFonts w:cs="Calibri"/>
                <w:sz w:val="22"/>
                <w:szCs w:val="22"/>
              </w:rPr>
              <w:t xml:space="preserve"> </w:t>
            </w:r>
            <w:r w:rsidRPr="000B7255">
              <w:rPr>
                <w:sz w:val="22"/>
                <w:szCs w:val="22"/>
              </w:rPr>
              <w:t>PDF2 A</w:t>
            </w:r>
          </w:p>
        </w:tc>
        <w:tc>
          <w:tcPr>
            <w:tcW w:w="325" w:type="pct"/>
            <w:tcBorders>
              <w:top w:val="single" w:sz="24" w:space="0" w:color="auto"/>
            </w:tcBorders>
          </w:tcPr>
          <w:p w14:paraId="31AABBE0" w14:textId="77777777" w:rsidR="00863362" w:rsidRDefault="00863362" w:rsidP="008633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r w:rsidRPr="00464997">
              <w:rPr>
                <w:sz w:val="18"/>
                <w:szCs w:val="18"/>
              </w:rPr>
              <w:t>(repeat)</w:t>
            </w:r>
          </w:p>
        </w:tc>
        <w:tc>
          <w:tcPr>
            <w:tcW w:w="2168" w:type="pct"/>
            <w:tcBorders>
              <w:top w:val="single" w:sz="24" w:space="0" w:color="auto"/>
            </w:tcBorders>
          </w:tcPr>
          <w:p w14:paraId="7DF658A3" w14:textId="77777777" w:rsidR="00863362" w:rsidRPr="000B7255" w:rsidRDefault="00863362" w:rsidP="00863362">
            <w:pPr>
              <w:rPr>
                <w:rFonts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Funding plans for project (capital asset) costs</w:t>
            </w:r>
          </w:p>
        </w:tc>
        <w:tc>
          <w:tcPr>
            <w:tcW w:w="1519" w:type="pct"/>
            <w:tcBorders>
              <w:top w:val="single" w:sz="24" w:space="0" w:color="auto"/>
            </w:tcBorders>
          </w:tcPr>
          <w:p w14:paraId="6EB3645E" w14:textId="5B130DE5" w:rsidR="00863362" w:rsidRPr="00464997" w:rsidRDefault="00863362" w:rsidP="008633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 evidence </w:t>
            </w:r>
          </w:p>
        </w:tc>
        <w:tc>
          <w:tcPr>
            <w:tcW w:w="412" w:type="pct"/>
            <w:vMerge w:val="restart"/>
            <w:tcBorders>
              <w:top w:val="single" w:sz="24" w:space="0" w:color="auto"/>
            </w:tcBorders>
            <w:shd w:val="clear" w:color="auto" w:fill="F4DEE6" w:themeFill="accent5" w:themeFillTint="33"/>
            <w:vAlign w:val="center"/>
          </w:tcPr>
          <w:p w14:paraId="731E4D6D" w14:textId="77777777" w:rsidR="00863362" w:rsidRDefault="00863362" w:rsidP="00863362">
            <w:pPr>
              <w:rPr>
                <w:sz w:val="22"/>
                <w:szCs w:val="22"/>
              </w:rPr>
            </w:pPr>
            <w:bookmarkStart w:id="39" w:name="up3"/>
            <w:r>
              <w:rPr>
                <w:sz w:val="22"/>
                <w:szCs w:val="22"/>
              </w:rPr>
              <w:t>No</w:t>
            </w:r>
            <w:bookmarkEnd w:id="39"/>
          </w:p>
        </w:tc>
      </w:tr>
      <w:tr w:rsidR="00863362" w:rsidRPr="000B7255" w14:paraId="1274FC46" w14:textId="77777777" w:rsidTr="0037146C">
        <w:trPr>
          <w:trHeight w:val="575"/>
        </w:trPr>
        <w:tc>
          <w:tcPr>
            <w:tcW w:w="576" w:type="pct"/>
            <w:vMerge/>
          </w:tcPr>
          <w:p w14:paraId="0237B5B1" w14:textId="77777777" w:rsidR="00863362" w:rsidRPr="000B7255" w:rsidRDefault="00863362" w:rsidP="00863362">
            <w:pPr>
              <w:rPr>
                <w:sz w:val="22"/>
                <w:szCs w:val="22"/>
              </w:rPr>
            </w:pPr>
          </w:p>
        </w:tc>
        <w:tc>
          <w:tcPr>
            <w:tcW w:w="325" w:type="pct"/>
          </w:tcPr>
          <w:p w14:paraId="2E41FAEE" w14:textId="77777777" w:rsidR="00863362" w:rsidRPr="000B7255" w:rsidRDefault="00863362" w:rsidP="008633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68" w:type="pct"/>
          </w:tcPr>
          <w:p w14:paraId="344435B6" w14:textId="77777777" w:rsidR="00863362" w:rsidRPr="000B7255" w:rsidRDefault="00863362" w:rsidP="00863362">
            <w:pPr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Director Signed recommended project list that includes the project</w:t>
            </w:r>
          </w:p>
        </w:tc>
        <w:tc>
          <w:tcPr>
            <w:tcW w:w="1519" w:type="pct"/>
          </w:tcPr>
          <w:p w14:paraId="0508E95B" w14:textId="5D4ACED3" w:rsidR="00863362" w:rsidRPr="00B478EC" w:rsidRDefault="00027F5B" w:rsidP="00863362">
            <w:pPr>
              <w:rPr>
                <w:sz w:val="22"/>
                <w:szCs w:val="22"/>
              </w:rPr>
            </w:pPr>
            <w:r w:rsidRPr="00F62A03">
              <w:rPr>
                <w:sz w:val="22"/>
                <w:szCs w:val="22"/>
                <w:highlight w:val="cyan"/>
              </w:rPr>
              <w:t>No evidence</w:t>
            </w:r>
            <w:r>
              <w:rPr>
                <w:sz w:val="22"/>
                <w:szCs w:val="22"/>
              </w:rPr>
              <w:t xml:space="preserve"> </w:t>
            </w:r>
          </w:p>
          <w:p w14:paraId="41ECEF65" w14:textId="77777777" w:rsidR="00863362" w:rsidRPr="00B478EC" w:rsidRDefault="00863362" w:rsidP="00863362">
            <w:pPr>
              <w:rPr>
                <w:sz w:val="22"/>
                <w:szCs w:val="22"/>
              </w:rPr>
            </w:pPr>
          </w:p>
          <w:p w14:paraId="202AC756" w14:textId="77777777" w:rsidR="00863362" w:rsidRPr="00B478EC" w:rsidRDefault="00863362" w:rsidP="00863362">
            <w:pPr>
              <w:rPr>
                <w:sz w:val="22"/>
                <w:szCs w:val="22"/>
              </w:rPr>
            </w:pPr>
          </w:p>
        </w:tc>
        <w:tc>
          <w:tcPr>
            <w:tcW w:w="412" w:type="pct"/>
            <w:vMerge/>
            <w:shd w:val="clear" w:color="auto" w:fill="F4DEE6" w:themeFill="accent5" w:themeFillTint="33"/>
          </w:tcPr>
          <w:p w14:paraId="242DF74D" w14:textId="77777777" w:rsidR="00863362" w:rsidRPr="000B7255" w:rsidRDefault="00863362" w:rsidP="00863362">
            <w:pPr>
              <w:rPr>
                <w:sz w:val="22"/>
                <w:szCs w:val="22"/>
              </w:rPr>
            </w:pPr>
          </w:p>
        </w:tc>
      </w:tr>
    </w:tbl>
    <w:p w14:paraId="3192DF61" w14:textId="77777777" w:rsidR="003F30C1" w:rsidRDefault="003F30C1" w:rsidP="00877EE8"/>
    <w:p w14:paraId="5D4970ED" w14:textId="77777777" w:rsidR="003F30C1" w:rsidRDefault="003F30C1" w:rsidP="003F30C1">
      <w:pPr>
        <w:rPr>
          <w:b/>
          <w:bCs/>
        </w:rPr>
      </w:pPr>
      <w:r>
        <w:rPr>
          <w:b/>
          <w:bCs/>
        </w:rPr>
        <w:lastRenderedPageBreak/>
        <w:t>Notes</w:t>
      </w:r>
    </w:p>
    <w:p w14:paraId="657E22EA" w14:textId="77777777" w:rsidR="003F30C1" w:rsidRDefault="003F30C1" w:rsidP="003F30C1">
      <w:pPr>
        <w:pStyle w:val="ListParagraph"/>
        <w:numPr>
          <w:ilvl w:val="0"/>
          <w:numId w:val="7"/>
        </w:numPr>
      </w:pPr>
      <w:r w:rsidRPr="00917A1F">
        <w:t>No expenses yet [</w:t>
      </w:r>
      <w:hyperlink r:id="rId79" w:anchor="upfirst" w:history="1">
        <w:r w:rsidRPr="00917A1F">
          <w:rPr>
            <w:rStyle w:val="Hyperlink"/>
          </w:rPr>
          <w:t>D-02-01-00</w:t>
        </w:r>
      </w:hyperlink>
      <w:r w:rsidRPr="00917A1F">
        <w:t>]</w:t>
      </w:r>
    </w:p>
    <w:p w14:paraId="76A21DAA" w14:textId="77777777" w:rsidR="00316763" w:rsidRDefault="003F30C1" w:rsidP="003F30C1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506E9D">
        <w:rPr>
          <w:sz w:val="22"/>
          <w:szCs w:val="22"/>
        </w:rPr>
        <w:t xml:space="preserve">Reported </w:t>
      </w:r>
      <w:r>
        <w:rPr>
          <w:sz w:val="22"/>
          <w:szCs w:val="22"/>
        </w:rPr>
        <w:t>OM</w:t>
      </w:r>
      <w:r w:rsidRPr="00506E9D">
        <w:rPr>
          <w:sz w:val="22"/>
          <w:szCs w:val="22"/>
        </w:rPr>
        <w:t xml:space="preserve"> calculation: </w:t>
      </w:r>
      <w:r>
        <w:rPr>
          <w:sz w:val="22"/>
          <w:szCs w:val="22"/>
        </w:rPr>
        <w:t>1,800,000</w:t>
      </w:r>
      <w:r w:rsidRPr="00506E9D">
        <w:rPr>
          <w:sz w:val="22"/>
          <w:szCs w:val="22"/>
        </w:rPr>
        <w:t>*3% = $5</w:t>
      </w:r>
      <w:r>
        <w:rPr>
          <w:sz w:val="22"/>
          <w:szCs w:val="22"/>
        </w:rPr>
        <w:t>4</w:t>
      </w:r>
      <w:r w:rsidRPr="00506E9D">
        <w:rPr>
          <w:sz w:val="22"/>
          <w:szCs w:val="22"/>
        </w:rPr>
        <w:t>,000</w:t>
      </w:r>
      <w:r>
        <w:rPr>
          <w:sz w:val="22"/>
          <w:szCs w:val="22"/>
        </w:rPr>
        <w:t xml:space="preserve">. Is this sufficient? It does not match the placeholder estimate shared in the excel that does not yet have a date </w:t>
      </w:r>
      <w:r w:rsidRPr="00B478EC">
        <w:rPr>
          <w:color w:val="000000"/>
          <w:sz w:val="22"/>
          <w:szCs w:val="22"/>
        </w:rPr>
        <w:t>[</w:t>
      </w:r>
      <w:hyperlink r:id="rId80" w:anchor="upom" w:history="1">
        <w:r w:rsidRPr="00B478EC">
          <w:rPr>
            <w:rStyle w:val="Hyperlink"/>
            <w:sz w:val="22"/>
            <w:szCs w:val="22"/>
          </w:rPr>
          <w:t>D-02-01-00</w:t>
        </w:r>
      </w:hyperlink>
      <w:r>
        <w:rPr>
          <w:sz w:val="22"/>
          <w:szCs w:val="22"/>
        </w:rPr>
        <w:t xml:space="preserve">, and </w:t>
      </w:r>
      <w:hyperlink r:id="rId81" w:anchor="upom2" w:history="1">
        <w:r w:rsidRPr="00B478EC">
          <w:rPr>
            <w:rStyle w:val="Hyperlink"/>
            <w:sz w:val="22"/>
            <w:szCs w:val="22"/>
          </w:rPr>
          <w:t>D-02-01-00</w:t>
        </w:r>
      </w:hyperlink>
      <w:r>
        <w:rPr>
          <w:sz w:val="22"/>
          <w:szCs w:val="22"/>
        </w:rPr>
        <w:t xml:space="preserve">]. Unclear what the date was of it’s calculation. </w:t>
      </w:r>
    </w:p>
    <w:p w14:paraId="7BE6B8B8" w14:textId="4458F83F" w:rsidR="003F30C1" w:rsidRPr="00316763" w:rsidRDefault="003F30C1" w:rsidP="003F30C1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316763">
        <w:rPr>
          <w:sz w:val="22"/>
          <w:szCs w:val="22"/>
        </w:rPr>
        <w:t>NPBE has been allocated $1.8Million in funding (all SDC), and the total spend in Summer 2024 was $0. [</w:t>
      </w:r>
      <w:hyperlink r:id="rId82" w:history="1">
        <w:r w:rsidRPr="00316763">
          <w:rPr>
            <w:rStyle w:val="Hyperlink"/>
            <w:sz w:val="22"/>
            <w:szCs w:val="22"/>
          </w:rPr>
          <w:t>D-01-01</w:t>
        </w:r>
      </w:hyperlink>
      <w:r w:rsidRPr="00316763">
        <w:rPr>
          <w:sz w:val="22"/>
          <w:szCs w:val="22"/>
        </w:rPr>
        <w:t xml:space="preserve">, PDF60 A]. </w:t>
      </w:r>
    </w:p>
    <w:p w14:paraId="6064834C" w14:textId="77777777" w:rsidR="003F30C1" w:rsidRDefault="003F30C1" w:rsidP="00877EE8"/>
    <w:p w14:paraId="1D7617FE" w14:textId="7269D02F" w:rsidR="00A01082" w:rsidRDefault="003F30C1" w:rsidP="003F30C1">
      <w:pPr>
        <w:pStyle w:val="Heading3"/>
      </w:pPr>
      <w:r>
        <w:t xml:space="preserve">Files shared </w:t>
      </w:r>
    </w:p>
    <w:bookmarkStart w:id="40" w:name="_Hlk194675600"/>
    <w:p w14:paraId="3D7D180D" w14:textId="2770DB2E" w:rsidR="00877EE8" w:rsidRPr="004A53D7" w:rsidRDefault="00A01082" w:rsidP="00877EE8">
      <w:r>
        <w:fldChar w:fldCharType="begin"/>
      </w:r>
      <w:r>
        <w:instrText>HYPERLINK "D-02-01%20Funding%20Files"</w:instrText>
      </w:r>
      <w:r>
        <w:fldChar w:fldCharType="separate"/>
      </w:r>
      <w:r w:rsidRPr="00A01082">
        <w:rPr>
          <w:rStyle w:val="Hyperlink"/>
        </w:rPr>
        <w:t>D-02-01-04</w:t>
      </w:r>
      <w:r>
        <w:fldChar w:fldCharType="end"/>
      </w:r>
      <w:r>
        <w:t xml:space="preserve"> </w:t>
      </w:r>
      <w:r w:rsidR="00877EE8" w:rsidRPr="009C2D9E">
        <w:t xml:space="preserve">Series: </w:t>
      </w:r>
      <w:r w:rsidR="00942500">
        <w:t>3</w:t>
      </w:r>
      <w:r w:rsidR="00877EE8" w:rsidRPr="009C2D9E">
        <w:t xml:space="preserve"> file</w:t>
      </w:r>
      <w:r w:rsidR="00877EE8">
        <w:t>s</w:t>
      </w:r>
    </w:p>
    <w:tbl>
      <w:tblPr>
        <w:tblStyle w:val="TableGrid"/>
        <w:tblW w:w="13585" w:type="dxa"/>
        <w:tblLook w:val="04A0" w:firstRow="1" w:lastRow="0" w:firstColumn="1" w:lastColumn="0" w:noHBand="0" w:noVBand="1"/>
      </w:tblPr>
      <w:tblGrid>
        <w:gridCol w:w="1066"/>
        <w:gridCol w:w="5409"/>
        <w:gridCol w:w="7110"/>
      </w:tblGrid>
      <w:tr w:rsidR="00877EE8" w14:paraId="341D77FB" w14:textId="77777777" w:rsidTr="00AE3361">
        <w:tc>
          <w:tcPr>
            <w:tcW w:w="1066" w:type="dxa"/>
          </w:tcPr>
          <w:bookmarkEnd w:id="40"/>
          <w:p w14:paraId="03107E1F" w14:textId="77777777" w:rsidR="00877EE8" w:rsidRDefault="00877EE8" w:rsidP="00AE3361">
            <w:r>
              <w:t>Link</w:t>
            </w:r>
          </w:p>
        </w:tc>
        <w:tc>
          <w:tcPr>
            <w:tcW w:w="5409" w:type="dxa"/>
          </w:tcPr>
          <w:p w14:paraId="2AC3251C" w14:textId="77777777" w:rsidR="00877EE8" w:rsidRDefault="00877EE8" w:rsidP="00AE3361">
            <w:r>
              <w:t>File Name</w:t>
            </w:r>
          </w:p>
        </w:tc>
        <w:tc>
          <w:tcPr>
            <w:tcW w:w="7110" w:type="dxa"/>
          </w:tcPr>
          <w:p w14:paraId="1B735F58" w14:textId="77777777" w:rsidR="00877EE8" w:rsidRDefault="00877EE8" w:rsidP="00AE3361">
            <w:r>
              <w:t>File Notes</w:t>
            </w:r>
          </w:p>
        </w:tc>
      </w:tr>
      <w:tr w:rsidR="00877EE8" w14:paraId="40C8FD6C" w14:textId="77777777" w:rsidTr="00AE3361">
        <w:tc>
          <w:tcPr>
            <w:tcW w:w="1066" w:type="dxa"/>
          </w:tcPr>
          <w:p w14:paraId="699096D2" w14:textId="77C2C1C1" w:rsidR="00877EE8" w:rsidRDefault="00A01082" w:rsidP="00AE3361">
            <w:hyperlink r:id="rId83" w:history="1">
              <w:r w:rsidRPr="00A01082">
                <w:rPr>
                  <w:rStyle w:val="Hyperlink"/>
                </w:rPr>
                <w:t>D-02-01-04a</w:t>
              </w:r>
            </w:hyperlink>
          </w:p>
        </w:tc>
        <w:tc>
          <w:tcPr>
            <w:tcW w:w="5409" w:type="dxa"/>
          </w:tcPr>
          <w:p w14:paraId="6AF6F0CB" w14:textId="207E357F" w:rsidR="00877EE8" w:rsidRDefault="00877EE8" w:rsidP="00AE3361">
            <w:r w:rsidRPr="00877EE8">
              <w:t>1. FY 21-22 Growth Capital Projects Proposed for Director Review 2021-01-14 FINAL CCR 2021.01.29</w:t>
            </w:r>
          </w:p>
        </w:tc>
        <w:tc>
          <w:tcPr>
            <w:tcW w:w="7110" w:type="dxa"/>
          </w:tcPr>
          <w:p w14:paraId="50E3733E" w14:textId="0BCC3BAB" w:rsidR="00877EE8" w:rsidRDefault="00877EE8" w:rsidP="00877EE8">
            <w:r>
              <w:t xml:space="preserve">Signed form: Does not indicate anything about University. </w:t>
            </w:r>
          </w:p>
        </w:tc>
      </w:tr>
      <w:tr w:rsidR="00877EE8" w14:paraId="6A9F604A" w14:textId="77777777" w:rsidTr="00AE3361">
        <w:tc>
          <w:tcPr>
            <w:tcW w:w="1066" w:type="dxa"/>
          </w:tcPr>
          <w:p w14:paraId="79AEE149" w14:textId="03F3AA69" w:rsidR="00877EE8" w:rsidRDefault="00A01082" w:rsidP="00AE3361">
            <w:hyperlink r:id="rId84" w:history="1">
              <w:r>
                <w:rPr>
                  <w:rStyle w:val="Hyperlink"/>
                </w:rPr>
                <w:t>D-02-01-04b</w:t>
              </w:r>
            </w:hyperlink>
          </w:p>
        </w:tc>
        <w:tc>
          <w:tcPr>
            <w:tcW w:w="5409" w:type="dxa"/>
          </w:tcPr>
          <w:p w14:paraId="4505B18B" w14:textId="51AEC8AC" w:rsidR="00877EE8" w:rsidRPr="001F511C" w:rsidRDefault="00877EE8" w:rsidP="00AE3361">
            <w:r w:rsidRPr="00877EE8">
              <w:t>FW_ O&amp;M University</w:t>
            </w:r>
          </w:p>
        </w:tc>
        <w:tc>
          <w:tcPr>
            <w:tcW w:w="7110" w:type="dxa"/>
          </w:tcPr>
          <w:p w14:paraId="0678FD70" w14:textId="5A6106A7" w:rsidR="00877EE8" w:rsidRPr="001F511C" w:rsidRDefault="00917A1F" w:rsidP="00AE3361">
            <w:r>
              <w:t xml:space="preserve">March 18, 2025 </w:t>
            </w:r>
            <w:r w:rsidR="00877EE8">
              <w:t xml:space="preserve">Email states that no O&amp;M discussed: they don’t know yet what amenities are going in. </w:t>
            </w:r>
          </w:p>
        </w:tc>
      </w:tr>
      <w:tr w:rsidR="00877EE8" w14:paraId="563957F3" w14:textId="77777777" w:rsidTr="00AE3361">
        <w:tc>
          <w:tcPr>
            <w:tcW w:w="1066" w:type="dxa"/>
          </w:tcPr>
          <w:p w14:paraId="62DD21B3" w14:textId="527D3624" w:rsidR="00877EE8" w:rsidRPr="009C2D9E" w:rsidRDefault="00942500" w:rsidP="00AE3361">
            <w:pPr>
              <w:rPr>
                <w:highlight w:val="yellow"/>
              </w:rPr>
            </w:pPr>
            <w:hyperlink r:id="rId85" w:history="1">
              <w:r w:rsidRPr="00942500">
                <w:rPr>
                  <w:rStyle w:val="Hyperlink"/>
                </w:rPr>
                <w:t>D-02-01-04c</w:t>
              </w:r>
            </w:hyperlink>
          </w:p>
        </w:tc>
        <w:tc>
          <w:tcPr>
            <w:tcW w:w="5409" w:type="dxa"/>
          </w:tcPr>
          <w:p w14:paraId="5862B7BA" w14:textId="61B6B6A5" w:rsidR="00877EE8" w:rsidRPr="00877EE8" w:rsidRDefault="00942500" w:rsidP="00AE3361">
            <w:r w:rsidRPr="00942500">
              <w:t>Parks SDC Program - Funding Scenarios_11.13.23 (Presented to CO)</w:t>
            </w:r>
          </w:p>
        </w:tc>
        <w:tc>
          <w:tcPr>
            <w:tcW w:w="7110" w:type="dxa"/>
          </w:tcPr>
          <w:p w14:paraId="5E2F4365" w14:textId="278C4DDD" w:rsidR="00877EE8" w:rsidRPr="001F511C" w:rsidRDefault="00942500" w:rsidP="00AE3361">
            <w:r>
              <w:t xml:space="preserve">Shows a mention of allocated money to University Park. Does not include information as to the first director approval. </w:t>
            </w:r>
          </w:p>
        </w:tc>
      </w:tr>
      <w:tr w:rsidR="00942500" w14:paraId="13A263FD" w14:textId="77777777" w:rsidTr="00AE3361">
        <w:tc>
          <w:tcPr>
            <w:tcW w:w="1066" w:type="dxa"/>
          </w:tcPr>
          <w:p w14:paraId="579CF08F" w14:textId="3EA0A498" w:rsidR="00942500" w:rsidRDefault="00942500" w:rsidP="00AE3361">
            <w:pPr>
              <w:rPr>
                <w:highlight w:val="yellow"/>
              </w:rPr>
            </w:pPr>
          </w:p>
        </w:tc>
        <w:tc>
          <w:tcPr>
            <w:tcW w:w="5409" w:type="dxa"/>
          </w:tcPr>
          <w:p w14:paraId="3AC58893" w14:textId="77777777" w:rsidR="00942500" w:rsidRPr="00877EE8" w:rsidRDefault="00942500" w:rsidP="00AE3361"/>
        </w:tc>
        <w:tc>
          <w:tcPr>
            <w:tcW w:w="7110" w:type="dxa"/>
          </w:tcPr>
          <w:p w14:paraId="47153516" w14:textId="77777777" w:rsidR="00942500" w:rsidRPr="001F511C" w:rsidRDefault="00942500" w:rsidP="00AE3361"/>
        </w:tc>
      </w:tr>
    </w:tbl>
    <w:p w14:paraId="7F3DF655" w14:textId="77777777" w:rsidR="00877EE8" w:rsidRDefault="00877EE8" w:rsidP="00877EE8"/>
    <w:p w14:paraId="493A1593" w14:textId="14970F0C" w:rsidR="00F363B8" w:rsidRPr="00917A1F" w:rsidRDefault="00F363B8" w:rsidP="00917A1F">
      <w:pPr>
        <w:pStyle w:val="ListParagraph"/>
        <w:numPr>
          <w:ilvl w:val="0"/>
          <w:numId w:val="7"/>
        </w:numPr>
        <w:rPr>
          <w:color w:val="000000"/>
          <w:sz w:val="22"/>
          <w:szCs w:val="22"/>
        </w:rPr>
      </w:pPr>
      <w:r>
        <w:br w:type="page"/>
      </w:r>
    </w:p>
    <w:p w14:paraId="30C7E0C6" w14:textId="118C2A29" w:rsidR="00017114" w:rsidRDefault="00017114" w:rsidP="00017114">
      <w:pPr>
        <w:pStyle w:val="Heading2"/>
      </w:pPr>
      <w:r w:rsidRPr="00A6056E">
        <w:lastRenderedPageBreak/>
        <w:t>Conway Slabtown</w:t>
      </w:r>
    </w:p>
    <w:p w14:paraId="546F0C6F" w14:textId="686B3ACF" w:rsidR="00F363B8" w:rsidRDefault="00F363B8" w:rsidP="003F30C1">
      <w:pPr>
        <w:pStyle w:val="Heading3"/>
      </w:pPr>
      <w:bookmarkStart w:id="41" w:name="_Verification_of_cost_1"/>
      <w:bookmarkEnd w:id="41"/>
      <w:r>
        <w:t>Verification of cost controls</w:t>
      </w:r>
    </w:p>
    <w:tbl>
      <w:tblPr>
        <w:tblStyle w:val="TableGrid"/>
        <w:tblpPr w:leftFromText="180" w:rightFromText="180" w:vertAnchor="page" w:horzAnchor="margin" w:tblpY="2956"/>
        <w:tblW w:w="5000" w:type="pct"/>
        <w:tblLook w:val="04A0" w:firstRow="1" w:lastRow="0" w:firstColumn="1" w:lastColumn="0" w:noHBand="0" w:noVBand="1"/>
      </w:tblPr>
      <w:tblGrid>
        <w:gridCol w:w="1501"/>
        <w:gridCol w:w="847"/>
        <w:gridCol w:w="5602"/>
        <w:gridCol w:w="3944"/>
        <w:gridCol w:w="1146"/>
      </w:tblGrid>
      <w:tr w:rsidR="00E27B15" w:rsidRPr="000B7255" w14:paraId="069400DD" w14:textId="77777777" w:rsidTr="0037146C">
        <w:tc>
          <w:tcPr>
            <w:tcW w:w="576" w:type="pct"/>
          </w:tcPr>
          <w:p w14:paraId="71225308" w14:textId="77777777" w:rsidR="00E27B15" w:rsidRPr="000B7255" w:rsidRDefault="00E27B15" w:rsidP="0037146C">
            <w:pPr>
              <w:rPr>
                <w:rFonts w:cs="Calibri"/>
                <w:sz w:val="22"/>
                <w:szCs w:val="22"/>
              </w:rPr>
            </w:pPr>
            <w:r w:rsidRPr="000B7255">
              <w:rPr>
                <w:rFonts w:cs="Calibri"/>
                <w:sz w:val="22"/>
                <w:szCs w:val="22"/>
              </w:rPr>
              <w:t>Criteria</w:t>
            </w:r>
          </w:p>
        </w:tc>
        <w:tc>
          <w:tcPr>
            <w:tcW w:w="325" w:type="pct"/>
          </w:tcPr>
          <w:p w14:paraId="4CD857A3" w14:textId="77777777" w:rsidR="00E27B15" w:rsidRPr="000B7255" w:rsidRDefault="00E27B15" w:rsidP="0037146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Label</w:t>
            </w:r>
          </w:p>
        </w:tc>
        <w:tc>
          <w:tcPr>
            <w:tcW w:w="2168" w:type="pct"/>
          </w:tcPr>
          <w:p w14:paraId="22A6DA43" w14:textId="77777777" w:rsidR="00E27B15" w:rsidRPr="000B7255" w:rsidRDefault="00E27B15" w:rsidP="0037146C">
            <w:pPr>
              <w:rPr>
                <w:rFonts w:cs="Calibri"/>
                <w:sz w:val="22"/>
                <w:szCs w:val="22"/>
              </w:rPr>
            </w:pPr>
            <w:r w:rsidRPr="000B7255">
              <w:rPr>
                <w:rFonts w:cs="Calibri"/>
                <w:sz w:val="22"/>
                <w:szCs w:val="22"/>
              </w:rPr>
              <w:t xml:space="preserve">Required Evidence </w:t>
            </w:r>
          </w:p>
        </w:tc>
        <w:tc>
          <w:tcPr>
            <w:tcW w:w="1519" w:type="pct"/>
          </w:tcPr>
          <w:p w14:paraId="76101234" w14:textId="77777777" w:rsidR="00E27B15" w:rsidRPr="000B7255" w:rsidRDefault="00E27B15" w:rsidP="0037146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Source</w:t>
            </w:r>
          </w:p>
        </w:tc>
        <w:tc>
          <w:tcPr>
            <w:tcW w:w="412" w:type="pct"/>
          </w:tcPr>
          <w:p w14:paraId="61975B3C" w14:textId="31ED6609" w:rsidR="00E27B15" w:rsidRPr="000B7255" w:rsidRDefault="005933F3" w:rsidP="0037146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Is criteria being followed? </w:t>
            </w:r>
          </w:p>
        </w:tc>
      </w:tr>
      <w:tr w:rsidR="00E27B15" w:rsidRPr="00464997" w14:paraId="686A5904" w14:textId="77777777" w:rsidTr="0057217F">
        <w:trPr>
          <w:trHeight w:val="335"/>
        </w:trPr>
        <w:tc>
          <w:tcPr>
            <w:tcW w:w="576" w:type="pct"/>
            <w:vMerge w:val="restart"/>
          </w:tcPr>
          <w:p w14:paraId="76F1DF9F" w14:textId="77777777" w:rsidR="00E27B15" w:rsidRPr="000B7255" w:rsidRDefault="00E27B15" w:rsidP="0037146C">
            <w:pPr>
              <w:rPr>
                <w:rFonts w:cs="Calibri"/>
                <w:sz w:val="22"/>
                <w:szCs w:val="22"/>
              </w:rPr>
            </w:pPr>
            <w:hyperlink r:id="rId86" w:history="1">
              <w:r w:rsidRPr="000B7255">
                <w:rPr>
                  <w:rStyle w:val="Hyperlink"/>
                  <w:rFonts w:cs="Calibri"/>
                  <w:sz w:val="22"/>
                  <w:szCs w:val="22"/>
                </w:rPr>
                <w:t>FIN 2.03 Financial Planning</w:t>
              </w:r>
            </w:hyperlink>
            <w:r w:rsidRPr="000B7255">
              <w:rPr>
                <w:rStyle w:val="Hyperlink"/>
                <w:rFonts w:cs="Calibri"/>
                <w:sz w:val="22"/>
                <w:szCs w:val="22"/>
              </w:rPr>
              <w:t xml:space="preserve"> </w:t>
            </w:r>
            <w:r w:rsidRPr="000B7255">
              <w:rPr>
                <w:rFonts w:cs="Calibri"/>
                <w:sz w:val="22"/>
                <w:szCs w:val="22"/>
              </w:rPr>
              <w:t>PDF4 A1</w:t>
            </w:r>
          </w:p>
        </w:tc>
        <w:tc>
          <w:tcPr>
            <w:tcW w:w="325" w:type="pct"/>
          </w:tcPr>
          <w:p w14:paraId="381CBF96" w14:textId="77777777" w:rsidR="00E27B15" w:rsidRPr="00464997" w:rsidRDefault="00E27B15" w:rsidP="003714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1a</w:t>
            </w:r>
          </w:p>
        </w:tc>
        <w:tc>
          <w:tcPr>
            <w:tcW w:w="2168" w:type="pct"/>
          </w:tcPr>
          <w:p w14:paraId="41EEBBD4" w14:textId="77777777" w:rsidR="00E27B15" w:rsidRPr="00464997" w:rsidRDefault="00E27B15" w:rsidP="0037146C">
            <w:pPr>
              <w:rPr>
                <w:sz w:val="22"/>
                <w:szCs w:val="22"/>
              </w:rPr>
            </w:pPr>
            <w:r w:rsidRPr="00464997">
              <w:rPr>
                <w:color w:val="000000"/>
                <w:sz w:val="22"/>
                <w:szCs w:val="22"/>
              </w:rPr>
              <w:t xml:space="preserve">Cost estimates for full O&amp;M. Needs to include the date for when cost estimates were complete. </w:t>
            </w:r>
          </w:p>
        </w:tc>
        <w:tc>
          <w:tcPr>
            <w:tcW w:w="1519" w:type="pct"/>
          </w:tcPr>
          <w:p w14:paraId="7C03047F" w14:textId="20D732FB" w:rsidR="00E27B15" w:rsidRPr="00917A1F" w:rsidRDefault="00635648" w:rsidP="0037146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estimate yet; placeholder calculated at $150,000 </w:t>
            </w:r>
            <w:r w:rsidRPr="00B478EC">
              <w:rPr>
                <w:color w:val="000000"/>
                <w:sz w:val="22"/>
                <w:szCs w:val="22"/>
              </w:rPr>
              <w:t>[</w:t>
            </w:r>
            <w:hyperlink r:id="rId87" w:anchor="csom" w:history="1">
              <w:r w:rsidRPr="00B478EC">
                <w:rPr>
                  <w:rStyle w:val="Hyperlink"/>
                  <w:sz w:val="22"/>
                  <w:szCs w:val="22"/>
                </w:rPr>
                <w:t>D-02-01-00</w:t>
              </w:r>
            </w:hyperlink>
            <w:r w:rsidRPr="00B478EC">
              <w:rPr>
                <w:color w:val="000000"/>
                <w:sz w:val="22"/>
                <w:szCs w:val="22"/>
              </w:rPr>
              <w:t>]</w:t>
            </w:r>
          </w:p>
          <w:p w14:paraId="1AD0881B" w14:textId="77777777" w:rsidR="00E27B15" w:rsidRPr="00B478EC" w:rsidRDefault="00E27B15" w:rsidP="0037146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2" w:type="pct"/>
            <w:vMerge w:val="restart"/>
            <w:shd w:val="clear" w:color="auto" w:fill="EEF8EE" w:themeFill="background2" w:themeFillTint="33"/>
            <w:vAlign w:val="center"/>
          </w:tcPr>
          <w:p w14:paraId="4D0232F9" w14:textId="01493300" w:rsidR="00E27B15" w:rsidRPr="00464997" w:rsidRDefault="0057217F" w:rsidP="0037146C">
            <w:pPr>
              <w:rPr>
                <w:color w:val="000000"/>
                <w:sz w:val="22"/>
                <w:szCs w:val="22"/>
              </w:rPr>
            </w:pPr>
            <w:bookmarkStart w:id="42" w:name="cs1"/>
            <w:r>
              <w:rPr>
                <w:color w:val="000000"/>
                <w:sz w:val="22"/>
                <w:szCs w:val="22"/>
              </w:rPr>
              <w:t>Yes</w:t>
            </w:r>
            <w:bookmarkEnd w:id="42"/>
          </w:p>
        </w:tc>
      </w:tr>
      <w:tr w:rsidR="00E27B15" w:rsidRPr="00464997" w14:paraId="684A4D65" w14:textId="77777777" w:rsidTr="0057217F">
        <w:trPr>
          <w:trHeight w:val="335"/>
        </w:trPr>
        <w:tc>
          <w:tcPr>
            <w:tcW w:w="576" w:type="pct"/>
            <w:vMerge/>
          </w:tcPr>
          <w:p w14:paraId="52E5D122" w14:textId="77777777" w:rsidR="00E27B15" w:rsidRDefault="00E27B15" w:rsidP="0037146C">
            <w:bookmarkStart w:id="43" w:name="csestimates" w:colFirst="2" w:colLast="3"/>
          </w:p>
        </w:tc>
        <w:tc>
          <w:tcPr>
            <w:tcW w:w="325" w:type="pct"/>
          </w:tcPr>
          <w:p w14:paraId="5594E7A8" w14:textId="77777777" w:rsidR="00E27B15" w:rsidRPr="00464997" w:rsidRDefault="00E27B15" w:rsidP="003714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1b</w:t>
            </w:r>
          </w:p>
        </w:tc>
        <w:tc>
          <w:tcPr>
            <w:tcW w:w="2168" w:type="pct"/>
          </w:tcPr>
          <w:p w14:paraId="4C87FDDC" w14:textId="77777777" w:rsidR="00E27B15" w:rsidRPr="00BD48E2" w:rsidRDefault="00E27B15" w:rsidP="0037146C">
            <w:pPr>
              <w:rPr>
                <w:sz w:val="22"/>
                <w:szCs w:val="22"/>
                <w:highlight w:val="green"/>
              </w:rPr>
            </w:pPr>
            <w:r w:rsidRPr="00BD48E2">
              <w:rPr>
                <w:color w:val="000000"/>
                <w:sz w:val="22"/>
                <w:szCs w:val="22"/>
                <w:highlight w:val="green"/>
              </w:rPr>
              <w:t>Cost estimates for major maintenance, and lifecycle costs. Needs to include the date for when cost estimates were complete.</w:t>
            </w:r>
          </w:p>
        </w:tc>
        <w:tc>
          <w:tcPr>
            <w:tcW w:w="1519" w:type="pct"/>
          </w:tcPr>
          <w:p w14:paraId="1822B4FF" w14:textId="08234210" w:rsidR="00E27B15" w:rsidRPr="00BD48E2" w:rsidRDefault="00635648" w:rsidP="0037146C">
            <w:pPr>
              <w:rPr>
                <w:color w:val="000000"/>
                <w:sz w:val="22"/>
                <w:szCs w:val="22"/>
                <w:highlight w:val="green"/>
              </w:rPr>
            </w:pPr>
            <w:r w:rsidRPr="00BD48E2">
              <w:rPr>
                <w:color w:val="000000"/>
                <w:sz w:val="22"/>
                <w:szCs w:val="22"/>
                <w:highlight w:val="green"/>
              </w:rPr>
              <w:t>$150,000</w:t>
            </w:r>
            <w:r w:rsidR="00E27B15" w:rsidRPr="00BD48E2">
              <w:rPr>
                <w:color w:val="000000"/>
                <w:sz w:val="22"/>
                <w:szCs w:val="22"/>
                <w:highlight w:val="green"/>
              </w:rPr>
              <w:t xml:space="preserve"> [</w:t>
            </w:r>
            <w:hyperlink r:id="rId88" w:anchor="csmm" w:history="1">
              <w:r w:rsidR="00E27B15" w:rsidRPr="00BD48E2">
                <w:rPr>
                  <w:rStyle w:val="Hyperlink"/>
                  <w:sz w:val="22"/>
                  <w:szCs w:val="22"/>
                  <w:highlight w:val="green"/>
                </w:rPr>
                <w:t>D-02-01-00</w:t>
              </w:r>
            </w:hyperlink>
            <w:r w:rsidR="00E27B15" w:rsidRPr="00BD48E2">
              <w:rPr>
                <w:color w:val="000000"/>
                <w:sz w:val="22"/>
                <w:szCs w:val="22"/>
                <w:highlight w:val="green"/>
              </w:rPr>
              <w:t>]</w:t>
            </w:r>
          </w:p>
        </w:tc>
        <w:tc>
          <w:tcPr>
            <w:tcW w:w="412" w:type="pct"/>
            <w:vMerge/>
            <w:shd w:val="clear" w:color="auto" w:fill="EEF8EE" w:themeFill="background2" w:themeFillTint="33"/>
            <w:vAlign w:val="center"/>
          </w:tcPr>
          <w:p w14:paraId="06864679" w14:textId="77777777" w:rsidR="00E27B15" w:rsidRPr="00464997" w:rsidRDefault="00E27B15" w:rsidP="0037146C">
            <w:pPr>
              <w:rPr>
                <w:color w:val="000000"/>
                <w:sz w:val="22"/>
                <w:szCs w:val="22"/>
              </w:rPr>
            </w:pPr>
          </w:p>
        </w:tc>
      </w:tr>
      <w:tr w:rsidR="00E27B15" w:rsidRPr="00464997" w14:paraId="2050A2A1" w14:textId="77777777" w:rsidTr="0057217F">
        <w:trPr>
          <w:trHeight w:val="335"/>
        </w:trPr>
        <w:tc>
          <w:tcPr>
            <w:tcW w:w="576" w:type="pct"/>
            <w:vMerge/>
          </w:tcPr>
          <w:p w14:paraId="058819CD" w14:textId="77777777" w:rsidR="00E27B15" w:rsidRDefault="00E27B15" w:rsidP="0037146C"/>
        </w:tc>
        <w:tc>
          <w:tcPr>
            <w:tcW w:w="325" w:type="pct"/>
          </w:tcPr>
          <w:p w14:paraId="5152757C" w14:textId="77777777" w:rsidR="00E27B15" w:rsidRPr="00464997" w:rsidRDefault="00E27B15" w:rsidP="003714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1c</w:t>
            </w:r>
          </w:p>
        </w:tc>
        <w:tc>
          <w:tcPr>
            <w:tcW w:w="2168" w:type="pct"/>
          </w:tcPr>
          <w:p w14:paraId="6371EFBC" w14:textId="77777777" w:rsidR="00E27B15" w:rsidRPr="00BD48E2" w:rsidRDefault="00E27B15" w:rsidP="0037146C">
            <w:pPr>
              <w:rPr>
                <w:sz w:val="22"/>
                <w:szCs w:val="22"/>
                <w:highlight w:val="green"/>
              </w:rPr>
            </w:pPr>
            <w:r w:rsidRPr="00BD48E2">
              <w:rPr>
                <w:color w:val="000000"/>
                <w:sz w:val="22"/>
                <w:szCs w:val="22"/>
                <w:highlight w:val="green"/>
              </w:rPr>
              <w:t>Cost estimates for Capital Replacement. Needs to include date for when cost estimates were complete.</w:t>
            </w:r>
          </w:p>
        </w:tc>
        <w:tc>
          <w:tcPr>
            <w:tcW w:w="1519" w:type="pct"/>
          </w:tcPr>
          <w:p w14:paraId="2506E966" w14:textId="4CCACE91" w:rsidR="00E27B15" w:rsidRPr="00BD48E2" w:rsidRDefault="00635648" w:rsidP="0037146C">
            <w:pPr>
              <w:rPr>
                <w:color w:val="000000"/>
                <w:sz w:val="22"/>
                <w:szCs w:val="22"/>
                <w:highlight w:val="green"/>
              </w:rPr>
            </w:pPr>
            <w:r w:rsidRPr="00BD48E2">
              <w:rPr>
                <w:color w:val="000000"/>
                <w:sz w:val="22"/>
                <w:szCs w:val="22"/>
                <w:highlight w:val="green"/>
              </w:rPr>
              <w:t>$250,000</w:t>
            </w:r>
            <w:r w:rsidR="00E27B15" w:rsidRPr="00BD48E2">
              <w:rPr>
                <w:color w:val="000000"/>
                <w:sz w:val="22"/>
                <w:szCs w:val="22"/>
                <w:highlight w:val="green"/>
              </w:rPr>
              <w:t xml:space="preserve"> [</w:t>
            </w:r>
            <w:hyperlink r:id="rId89" w:anchor="cscr" w:history="1">
              <w:r w:rsidR="00E27B15" w:rsidRPr="00BD48E2">
                <w:rPr>
                  <w:rStyle w:val="Hyperlink"/>
                  <w:sz w:val="22"/>
                  <w:szCs w:val="22"/>
                  <w:highlight w:val="green"/>
                </w:rPr>
                <w:t>D-02-01-00</w:t>
              </w:r>
            </w:hyperlink>
            <w:r w:rsidR="00E27B15" w:rsidRPr="00BD48E2">
              <w:rPr>
                <w:color w:val="000000"/>
                <w:sz w:val="22"/>
                <w:szCs w:val="22"/>
                <w:highlight w:val="green"/>
              </w:rPr>
              <w:t>]</w:t>
            </w:r>
          </w:p>
        </w:tc>
        <w:tc>
          <w:tcPr>
            <w:tcW w:w="412" w:type="pct"/>
            <w:vMerge/>
            <w:shd w:val="clear" w:color="auto" w:fill="EEF8EE" w:themeFill="background2" w:themeFillTint="33"/>
            <w:vAlign w:val="center"/>
          </w:tcPr>
          <w:p w14:paraId="1534A953" w14:textId="77777777" w:rsidR="00E27B15" w:rsidRPr="00464997" w:rsidRDefault="00E27B15" w:rsidP="0037146C">
            <w:pPr>
              <w:rPr>
                <w:color w:val="000000"/>
                <w:sz w:val="22"/>
                <w:szCs w:val="22"/>
              </w:rPr>
            </w:pPr>
          </w:p>
        </w:tc>
      </w:tr>
      <w:bookmarkEnd w:id="43"/>
      <w:tr w:rsidR="00E27B15" w:rsidRPr="00464997" w14:paraId="5F78A590" w14:textId="77777777" w:rsidTr="0057217F">
        <w:trPr>
          <w:trHeight w:val="683"/>
        </w:trPr>
        <w:tc>
          <w:tcPr>
            <w:tcW w:w="576" w:type="pct"/>
            <w:vMerge/>
            <w:tcBorders>
              <w:bottom w:val="single" w:sz="24" w:space="0" w:color="auto"/>
            </w:tcBorders>
          </w:tcPr>
          <w:p w14:paraId="507BCD49" w14:textId="77777777" w:rsidR="00E27B15" w:rsidRPr="000B7255" w:rsidRDefault="00E27B15" w:rsidP="0037146C">
            <w:pPr>
              <w:rPr>
                <w:sz w:val="22"/>
                <w:szCs w:val="22"/>
              </w:rPr>
            </w:pPr>
          </w:p>
        </w:tc>
        <w:tc>
          <w:tcPr>
            <w:tcW w:w="325" w:type="pct"/>
            <w:tcBorders>
              <w:bottom w:val="single" w:sz="24" w:space="0" w:color="auto"/>
            </w:tcBorders>
          </w:tcPr>
          <w:p w14:paraId="387F3858" w14:textId="77777777" w:rsidR="00E27B15" w:rsidRPr="00464997" w:rsidRDefault="00E27B15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68" w:type="pct"/>
            <w:tcBorders>
              <w:bottom w:val="single" w:sz="24" w:space="0" w:color="auto"/>
            </w:tcBorders>
          </w:tcPr>
          <w:p w14:paraId="03A1651C" w14:textId="77777777" w:rsidR="00E27B15" w:rsidRPr="00464997" w:rsidRDefault="00E27B15" w:rsidP="0037146C">
            <w:pPr>
              <w:rPr>
                <w:sz w:val="22"/>
                <w:szCs w:val="22"/>
              </w:rPr>
            </w:pPr>
            <w:r w:rsidRPr="00464997">
              <w:rPr>
                <w:sz w:val="22"/>
                <w:szCs w:val="22"/>
              </w:rPr>
              <w:t xml:space="preserve">Evidence of when project was planned in CIP or evidence of when project was requested in requested budget: </w:t>
            </w:r>
          </w:p>
        </w:tc>
        <w:tc>
          <w:tcPr>
            <w:tcW w:w="1519" w:type="pct"/>
            <w:tcBorders>
              <w:bottom w:val="single" w:sz="24" w:space="0" w:color="auto"/>
            </w:tcBorders>
          </w:tcPr>
          <w:p w14:paraId="26AD9830" w14:textId="17060352" w:rsidR="00E27B15" w:rsidRDefault="00635648" w:rsidP="0037146C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FY21-22 </w:t>
            </w:r>
            <w:r w:rsidR="00E27B15" w:rsidRPr="00B478EC">
              <w:rPr>
                <w:sz w:val="22"/>
                <w:szCs w:val="22"/>
              </w:rPr>
              <w:t xml:space="preserve"> </w:t>
            </w:r>
            <w:r w:rsidR="00E27B15" w:rsidRPr="00B478EC">
              <w:rPr>
                <w:color w:val="000000"/>
                <w:sz w:val="22"/>
                <w:szCs w:val="22"/>
              </w:rPr>
              <w:t>[</w:t>
            </w:r>
            <w:hyperlink r:id="rId90" w:history="1">
              <w:r>
                <w:rPr>
                  <w:rStyle w:val="Hyperlink"/>
                  <w:sz w:val="22"/>
                  <w:szCs w:val="22"/>
                </w:rPr>
                <w:t>D-02-01-05a</w:t>
              </w:r>
            </w:hyperlink>
            <w:r>
              <w:rPr>
                <w:rStyle w:val="Hyperlink"/>
                <w:sz w:val="22"/>
                <w:szCs w:val="22"/>
              </w:rPr>
              <w:t>,</w:t>
            </w:r>
            <w:r w:rsidRPr="00635648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PDF52 A</w:t>
            </w:r>
            <w:r w:rsidR="00E27B15" w:rsidRPr="00B478EC">
              <w:rPr>
                <w:color w:val="000000"/>
                <w:sz w:val="22"/>
                <w:szCs w:val="22"/>
              </w:rPr>
              <w:t>]</w:t>
            </w:r>
          </w:p>
          <w:p w14:paraId="61B08E2E" w14:textId="2FFCFDBB" w:rsidR="00E27B15" w:rsidRPr="00B478EC" w:rsidRDefault="00E27B15" w:rsidP="0037146C">
            <w:pPr>
              <w:spacing w:line="240" w:lineRule="auto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CIP: FY21-22 [</w:t>
            </w:r>
            <w:hyperlink r:id="rId91" w:anchor="cscip" w:history="1">
              <w:r w:rsidRPr="00464997">
                <w:rPr>
                  <w:rStyle w:val="Hyperlink"/>
                  <w:sz w:val="22"/>
                  <w:szCs w:val="22"/>
                </w:rPr>
                <w:t>D-02-01-00</w:t>
              </w:r>
            </w:hyperlink>
            <w:r>
              <w:rPr>
                <w:color w:val="000000"/>
                <w:sz w:val="22"/>
                <w:szCs w:val="22"/>
              </w:rPr>
              <w:t>]</w:t>
            </w:r>
          </w:p>
        </w:tc>
        <w:tc>
          <w:tcPr>
            <w:tcW w:w="412" w:type="pct"/>
            <w:vMerge/>
            <w:tcBorders>
              <w:bottom w:val="single" w:sz="24" w:space="0" w:color="auto"/>
            </w:tcBorders>
            <w:shd w:val="clear" w:color="auto" w:fill="EEF8EE" w:themeFill="background2" w:themeFillTint="33"/>
            <w:vAlign w:val="center"/>
          </w:tcPr>
          <w:p w14:paraId="4D4B5E97" w14:textId="77777777" w:rsidR="00E27B15" w:rsidRPr="00464997" w:rsidRDefault="00E27B15" w:rsidP="0037146C">
            <w:pPr>
              <w:rPr>
                <w:sz w:val="22"/>
                <w:szCs w:val="22"/>
              </w:rPr>
            </w:pPr>
          </w:p>
        </w:tc>
      </w:tr>
      <w:bookmarkStart w:id="44" w:name="cs2" w:colFirst="4" w:colLast="4"/>
      <w:tr w:rsidR="00E27B15" w:rsidRPr="000B7255" w14:paraId="15EA23AC" w14:textId="77777777" w:rsidTr="0037146C">
        <w:trPr>
          <w:trHeight w:val="260"/>
        </w:trPr>
        <w:tc>
          <w:tcPr>
            <w:tcW w:w="576" w:type="pct"/>
            <w:vMerge w:val="restart"/>
            <w:tcBorders>
              <w:top w:val="single" w:sz="24" w:space="0" w:color="auto"/>
            </w:tcBorders>
          </w:tcPr>
          <w:p w14:paraId="327475EE" w14:textId="77777777" w:rsidR="00E27B15" w:rsidRPr="000B7255" w:rsidRDefault="00BD2E60" w:rsidP="0037146C">
            <w:pPr>
              <w:rPr>
                <w:rFonts w:cs="Calibri"/>
                <w:sz w:val="22"/>
                <w:szCs w:val="22"/>
              </w:rPr>
            </w:pPr>
            <w:r>
              <w:fldChar w:fldCharType="begin"/>
            </w:r>
            <w:r>
              <w:instrText>HYPERLINK "file:///\\\\auditors\\ASTeam$\\548%20-%20Parks%20Fiscal%20Management%202024\\B%20-%20Background\\B-11%20Criteria\\B-11-02%20FIN-2.03%20-%20Financial%20Planning.pdf"</w:instrText>
            </w:r>
            <w:r>
              <w:fldChar w:fldCharType="separate"/>
            </w:r>
            <w:r w:rsidR="00E27B15" w:rsidRPr="000B7255">
              <w:rPr>
                <w:rStyle w:val="Hyperlink"/>
                <w:rFonts w:cs="Calibri"/>
                <w:sz w:val="22"/>
                <w:szCs w:val="22"/>
              </w:rPr>
              <w:t>FIN 2.03 Financial Planning</w:t>
            </w:r>
            <w:r>
              <w:rPr>
                <w:rStyle w:val="Hyperlink"/>
                <w:rFonts w:cs="Calibri"/>
                <w:sz w:val="22"/>
                <w:szCs w:val="22"/>
              </w:rPr>
              <w:fldChar w:fldCharType="end"/>
            </w:r>
            <w:r w:rsidR="00E27B15" w:rsidRPr="000B7255">
              <w:rPr>
                <w:rStyle w:val="Hyperlink"/>
                <w:rFonts w:cs="Calibri"/>
                <w:sz w:val="22"/>
                <w:szCs w:val="22"/>
              </w:rPr>
              <w:t xml:space="preserve"> </w:t>
            </w:r>
            <w:r w:rsidR="00E27B15" w:rsidRPr="000B7255">
              <w:rPr>
                <w:rFonts w:cs="Calibri"/>
                <w:sz w:val="22"/>
                <w:szCs w:val="22"/>
              </w:rPr>
              <w:t>PDF4 A2</w:t>
            </w:r>
          </w:p>
        </w:tc>
        <w:tc>
          <w:tcPr>
            <w:tcW w:w="325" w:type="pct"/>
            <w:tcBorders>
              <w:top w:val="single" w:sz="24" w:space="0" w:color="auto"/>
            </w:tcBorders>
          </w:tcPr>
          <w:p w14:paraId="38DD0587" w14:textId="77777777" w:rsidR="00E27B15" w:rsidRDefault="00E27B15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68" w:type="pct"/>
            <w:tcBorders>
              <w:top w:val="single" w:sz="24" w:space="0" w:color="auto"/>
            </w:tcBorders>
          </w:tcPr>
          <w:p w14:paraId="1229CC42" w14:textId="77777777" w:rsidR="00E27B15" w:rsidRPr="000B7255" w:rsidRDefault="00E27B15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Funding plans for project (capital asset) costs</w:t>
            </w:r>
            <w:r w:rsidRPr="000B725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19" w:type="pct"/>
            <w:tcBorders>
              <w:top w:val="single" w:sz="24" w:space="0" w:color="auto"/>
            </w:tcBorders>
          </w:tcPr>
          <w:p w14:paraId="688DCD00" w14:textId="77777777" w:rsidR="00E27B15" w:rsidRDefault="00E27B15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 evidence</w:t>
            </w:r>
          </w:p>
        </w:tc>
        <w:tc>
          <w:tcPr>
            <w:tcW w:w="412" w:type="pct"/>
            <w:vMerge w:val="restart"/>
            <w:tcBorders>
              <w:top w:val="single" w:sz="24" w:space="0" w:color="auto"/>
            </w:tcBorders>
            <w:shd w:val="clear" w:color="auto" w:fill="F4DEE6" w:themeFill="accent5" w:themeFillTint="33"/>
            <w:vAlign w:val="center"/>
          </w:tcPr>
          <w:p w14:paraId="22FE6EB7" w14:textId="77777777" w:rsidR="00E27B15" w:rsidRDefault="00E27B15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bookmarkEnd w:id="44"/>
      <w:tr w:rsidR="00E27B15" w:rsidRPr="000B7255" w14:paraId="21A49970" w14:textId="77777777" w:rsidTr="0037146C">
        <w:trPr>
          <w:trHeight w:val="503"/>
        </w:trPr>
        <w:tc>
          <w:tcPr>
            <w:tcW w:w="576" w:type="pct"/>
            <w:vMerge/>
            <w:tcBorders>
              <w:bottom w:val="single" w:sz="24" w:space="0" w:color="auto"/>
            </w:tcBorders>
          </w:tcPr>
          <w:p w14:paraId="52673202" w14:textId="77777777" w:rsidR="00E27B15" w:rsidRPr="000B7255" w:rsidRDefault="00E27B15" w:rsidP="0037146C">
            <w:pPr>
              <w:rPr>
                <w:sz w:val="22"/>
                <w:szCs w:val="22"/>
              </w:rPr>
            </w:pPr>
          </w:p>
        </w:tc>
        <w:tc>
          <w:tcPr>
            <w:tcW w:w="325" w:type="pct"/>
            <w:tcBorders>
              <w:bottom w:val="single" w:sz="24" w:space="0" w:color="auto"/>
            </w:tcBorders>
          </w:tcPr>
          <w:p w14:paraId="5BF65D3A" w14:textId="77777777" w:rsidR="00E27B15" w:rsidRPr="000B7255" w:rsidRDefault="00E27B15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68" w:type="pct"/>
            <w:tcBorders>
              <w:bottom w:val="single" w:sz="24" w:space="0" w:color="auto"/>
            </w:tcBorders>
          </w:tcPr>
          <w:p w14:paraId="1563667F" w14:textId="77777777" w:rsidR="00E27B15" w:rsidRPr="000B7255" w:rsidRDefault="00E27B15" w:rsidP="0037146C">
            <w:pPr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Evidence of funding plan inclusion in adopted budget</w:t>
            </w:r>
            <w:r>
              <w:rPr>
                <w:sz w:val="22"/>
                <w:szCs w:val="22"/>
              </w:rPr>
              <w:t xml:space="preserve">: </w:t>
            </w:r>
          </w:p>
        </w:tc>
        <w:tc>
          <w:tcPr>
            <w:tcW w:w="1519" w:type="pct"/>
            <w:tcBorders>
              <w:bottom w:val="single" w:sz="24" w:space="0" w:color="auto"/>
            </w:tcBorders>
          </w:tcPr>
          <w:p w14:paraId="215FC33F" w14:textId="77777777" w:rsidR="00E27B15" w:rsidRPr="000B7255" w:rsidRDefault="00E27B15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3 doesn’t exist, this can’t exist</w:t>
            </w:r>
          </w:p>
        </w:tc>
        <w:tc>
          <w:tcPr>
            <w:tcW w:w="412" w:type="pct"/>
            <w:vMerge/>
            <w:tcBorders>
              <w:bottom w:val="single" w:sz="24" w:space="0" w:color="auto"/>
            </w:tcBorders>
            <w:shd w:val="clear" w:color="auto" w:fill="F4DEE6" w:themeFill="accent5" w:themeFillTint="33"/>
            <w:vAlign w:val="center"/>
          </w:tcPr>
          <w:p w14:paraId="71D208B2" w14:textId="77777777" w:rsidR="00E27B15" w:rsidRPr="000B7255" w:rsidRDefault="00E27B15" w:rsidP="0037146C">
            <w:pPr>
              <w:rPr>
                <w:sz w:val="22"/>
                <w:szCs w:val="22"/>
              </w:rPr>
            </w:pPr>
          </w:p>
        </w:tc>
      </w:tr>
      <w:tr w:rsidR="00E27B15" w:rsidRPr="000B7255" w14:paraId="2F6B051C" w14:textId="77777777" w:rsidTr="0037146C">
        <w:trPr>
          <w:trHeight w:val="422"/>
        </w:trPr>
        <w:tc>
          <w:tcPr>
            <w:tcW w:w="576" w:type="pct"/>
            <w:vMerge w:val="restart"/>
            <w:tcBorders>
              <w:top w:val="single" w:sz="24" w:space="0" w:color="auto"/>
            </w:tcBorders>
          </w:tcPr>
          <w:p w14:paraId="429F326E" w14:textId="77777777" w:rsidR="00E27B15" w:rsidRPr="000B7255" w:rsidRDefault="00E27B15" w:rsidP="0037146C">
            <w:pPr>
              <w:rPr>
                <w:rFonts w:cs="Calibri"/>
                <w:color w:val="4573F7" w:themeColor="text2"/>
                <w:sz w:val="22"/>
                <w:szCs w:val="22"/>
                <w:u w:val="single"/>
              </w:rPr>
            </w:pPr>
            <w:hyperlink r:id="rId92" w:history="1">
              <w:r w:rsidRPr="000B7255">
                <w:rPr>
                  <w:rStyle w:val="Hyperlink"/>
                  <w:rFonts w:cs="Calibri"/>
                  <w:sz w:val="22"/>
                  <w:szCs w:val="22"/>
                </w:rPr>
                <w:t>FIN 2.19 Asset Management</w:t>
              </w:r>
            </w:hyperlink>
            <w:r w:rsidRPr="000B7255">
              <w:rPr>
                <w:rStyle w:val="Hyperlink"/>
                <w:rFonts w:cs="Calibri"/>
                <w:sz w:val="22"/>
                <w:szCs w:val="22"/>
              </w:rPr>
              <w:t xml:space="preserve"> </w:t>
            </w:r>
            <w:r w:rsidRPr="000B7255">
              <w:rPr>
                <w:sz w:val="22"/>
                <w:szCs w:val="22"/>
              </w:rPr>
              <w:t>PDF2 A</w:t>
            </w:r>
          </w:p>
        </w:tc>
        <w:tc>
          <w:tcPr>
            <w:tcW w:w="325" w:type="pct"/>
            <w:tcBorders>
              <w:top w:val="single" w:sz="24" w:space="0" w:color="auto"/>
            </w:tcBorders>
          </w:tcPr>
          <w:p w14:paraId="705E9082" w14:textId="77777777" w:rsidR="00E27B15" w:rsidRDefault="00E27B15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r w:rsidRPr="00464997">
              <w:rPr>
                <w:sz w:val="18"/>
                <w:szCs w:val="18"/>
              </w:rPr>
              <w:t>(repeat)</w:t>
            </w:r>
          </w:p>
        </w:tc>
        <w:tc>
          <w:tcPr>
            <w:tcW w:w="2168" w:type="pct"/>
            <w:tcBorders>
              <w:top w:val="single" w:sz="24" w:space="0" w:color="auto"/>
            </w:tcBorders>
          </w:tcPr>
          <w:p w14:paraId="76DAB04D" w14:textId="77777777" w:rsidR="00E27B15" w:rsidRPr="000B7255" w:rsidRDefault="00E27B15" w:rsidP="0037146C">
            <w:pPr>
              <w:rPr>
                <w:rFonts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Funding plans for project (capital asset) costs</w:t>
            </w:r>
          </w:p>
        </w:tc>
        <w:tc>
          <w:tcPr>
            <w:tcW w:w="1519" w:type="pct"/>
            <w:tcBorders>
              <w:top w:val="single" w:sz="24" w:space="0" w:color="auto"/>
            </w:tcBorders>
          </w:tcPr>
          <w:p w14:paraId="3EAA7B86" w14:textId="77777777" w:rsidR="00E27B15" w:rsidRPr="00464997" w:rsidRDefault="00E27B15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 evidence </w:t>
            </w:r>
          </w:p>
        </w:tc>
        <w:tc>
          <w:tcPr>
            <w:tcW w:w="412" w:type="pct"/>
            <w:vMerge w:val="restart"/>
            <w:tcBorders>
              <w:top w:val="single" w:sz="24" w:space="0" w:color="auto"/>
            </w:tcBorders>
            <w:shd w:val="clear" w:color="auto" w:fill="F4DEE6" w:themeFill="accent5" w:themeFillTint="33"/>
            <w:vAlign w:val="center"/>
          </w:tcPr>
          <w:p w14:paraId="2D519FC5" w14:textId="77777777" w:rsidR="00E27B15" w:rsidRDefault="00E27B15" w:rsidP="0037146C">
            <w:pPr>
              <w:rPr>
                <w:sz w:val="22"/>
                <w:szCs w:val="22"/>
              </w:rPr>
            </w:pPr>
            <w:bookmarkStart w:id="45" w:name="cs3"/>
            <w:r>
              <w:rPr>
                <w:sz w:val="22"/>
                <w:szCs w:val="22"/>
              </w:rPr>
              <w:t>No</w:t>
            </w:r>
            <w:bookmarkEnd w:id="45"/>
          </w:p>
        </w:tc>
      </w:tr>
      <w:tr w:rsidR="00E27B15" w:rsidRPr="000B7255" w14:paraId="04590441" w14:textId="77777777" w:rsidTr="0037146C">
        <w:trPr>
          <w:trHeight w:val="575"/>
        </w:trPr>
        <w:tc>
          <w:tcPr>
            <w:tcW w:w="576" w:type="pct"/>
            <w:vMerge/>
          </w:tcPr>
          <w:p w14:paraId="37AFD405" w14:textId="77777777" w:rsidR="00E27B15" w:rsidRPr="000B7255" w:rsidRDefault="00E27B15" w:rsidP="0037146C">
            <w:pPr>
              <w:rPr>
                <w:sz w:val="22"/>
                <w:szCs w:val="22"/>
              </w:rPr>
            </w:pPr>
          </w:p>
        </w:tc>
        <w:tc>
          <w:tcPr>
            <w:tcW w:w="325" w:type="pct"/>
          </w:tcPr>
          <w:p w14:paraId="6F659D47" w14:textId="77777777" w:rsidR="00E27B15" w:rsidRPr="000B7255" w:rsidRDefault="00E27B15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68" w:type="pct"/>
          </w:tcPr>
          <w:p w14:paraId="284FA85A" w14:textId="77777777" w:rsidR="00E27B15" w:rsidRPr="000B7255" w:rsidRDefault="00E27B15" w:rsidP="0037146C">
            <w:pPr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Director Signed recommended project list that includes the project</w:t>
            </w:r>
          </w:p>
        </w:tc>
        <w:tc>
          <w:tcPr>
            <w:tcW w:w="1519" w:type="pct"/>
          </w:tcPr>
          <w:p w14:paraId="12FA4C68" w14:textId="77777777" w:rsidR="00E27B15" w:rsidRPr="00F62A03" w:rsidRDefault="00E27B15" w:rsidP="0037146C">
            <w:pPr>
              <w:rPr>
                <w:sz w:val="22"/>
                <w:szCs w:val="22"/>
                <w:highlight w:val="cyan"/>
              </w:rPr>
            </w:pPr>
            <w:r w:rsidRPr="00F62A03">
              <w:rPr>
                <w:sz w:val="22"/>
                <w:szCs w:val="22"/>
                <w:highlight w:val="cyan"/>
              </w:rPr>
              <w:t xml:space="preserve">No evidence </w:t>
            </w:r>
          </w:p>
          <w:p w14:paraId="2751DEBD" w14:textId="77777777" w:rsidR="00E27B15" w:rsidRPr="00F62A03" w:rsidRDefault="00E27B15" w:rsidP="0037146C">
            <w:pPr>
              <w:rPr>
                <w:sz w:val="22"/>
                <w:szCs w:val="22"/>
                <w:highlight w:val="green"/>
              </w:rPr>
            </w:pPr>
          </w:p>
          <w:p w14:paraId="0ADAD1E7" w14:textId="77777777" w:rsidR="00E27B15" w:rsidRPr="00F62A03" w:rsidRDefault="00E27B15" w:rsidP="0037146C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412" w:type="pct"/>
            <w:vMerge/>
            <w:shd w:val="clear" w:color="auto" w:fill="F4DEE6" w:themeFill="accent5" w:themeFillTint="33"/>
          </w:tcPr>
          <w:p w14:paraId="07B34B36" w14:textId="77777777" w:rsidR="00E27B15" w:rsidRPr="000B7255" w:rsidRDefault="00E27B15" w:rsidP="0037146C">
            <w:pPr>
              <w:rPr>
                <w:sz w:val="22"/>
                <w:szCs w:val="22"/>
              </w:rPr>
            </w:pPr>
          </w:p>
        </w:tc>
      </w:tr>
    </w:tbl>
    <w:p w14:paraId="038E041F" w14:textId="77777777" w:rsidR="00E27B15" w:rsidRDefault="00E27B15" w:rsidP="00F363B8">
      <w:pPr>
        <w:rPr>
          <w:b/>
          <w:bCs/>
        </w:rPr>
      </w:pPr>
    </w:p>
    <w:p w14:paraId="03D5177A" w14:textId="309DAC67" w:rsidR="00E27B15" w:rsidRPr="00E27B15" w:rsidRDefault="00E27B15" w:rsidP="00E27B15">
      <w:pPr>
        <w:rPr>
          <w:b/>
          <w:bCs/>
        </w:rPr>
      </w:pPr>
      <w:r w:rsidRPr="00E27B15">
        <w:rPr>
          <w:b/>
          <w:bCs/>
        </w:rPr>
        <w:t>Notes</w:t>
      </w:r>
    </w:p>
    <w:p w14:paraId="1A604247" w14:textId="150A94EF" w:rsidR="00E27B15" w:rsidRDefault="00E27B15" w:rsidP="00E27B15">
      <w:pPr>
        <w:pStyle w:val="ListParagraph"/>
        <w:numPr>
          <w:ilvl w:val="0"/>
          <w:numId w:val="7"/>
        </w:numPr>
      </w:pPr>
      <w:r w:rsidRPr="00506E9D">
        <w:lastRenderedPageBreak/>
        <w:t>FY</w:t>
      </w:r>
      <w:r>
        <w:t>14-15</w:t>
      </w:r>
      <w:r w:rsidRPr="00506E9D">
        <w:t xml:space="preserve"> was the first expense [</w:t>
      </w:r>
      <w:hyperlink r:id="rId93" w:anchor="csfirst" w:history="1">
        <w:r w:rsidRPr="00506E9D">
          <w:rPr>
            <w:rStyle w:val="Hyperlink"/>
          </w:rPr>
          <w:t>D-02-01-00</w:t>
        </w:r>
      </w:hyperlink>
      <w:r w:rsidRPr="00506E9D">
        <w:t>]</w:t>
      </w:r>
    </w:p>
    <w:p w14:paraId="1927FE74" w14:textId="137976B1" w:rsidR="00635648" w:rsidRDefault="005933F3" w:rsidP="00E27B15">
      <w:pPr>
        <w:pStyle w:val="ListParagraph"/>
        <w:numPr>
          <w:ilvl w:val="0"/>
          <w:numId w:val="7"/>
        </w:numPr>
      </w:pPr>
      <w:r>
        <w:t xml:space="preserve">Have not </w:t>
      </w:r>
      <w:r w:rsidR="00635648">
        <w:t>verif</w:t>
      </w:r>
      <w:r>
        <w:t>ied</w:t>
      </w:r>
      <w:r w:rsidR="00635648">
        <w:t xml:space="preserve"> CIP inclusion</w:t>
      </w:r>
      <w:r>
        <w:t xml:space="preserve"> – but do not need to because the FY21-22 Budget includes it </w:t>
      </w:r>
      <w:r w:rsidR="00635648">
        <w:t xml:space="preserve"> </w:t>
      </w:r>
    </w:p>
    <w:p w14:paraId="6D0BE41B" w14:textId="77777777" w:rsidR="00E31A1D" w:rsidRDefault="00635648" w:rsidP="00E27B15">
      <w:pPr>
        <w:pStyle w:val="ListParagraph"/>
        <w:numPr>
          <w:ilvl w:val="0"/>
          <w:numId w:val="7"/>
        </w:numPr>
      </w:pPr>
      <w:r>
        <w:t xml:space="preserve">FY21-22 Budget includes </w:t>
      </w:r>
    </w:p>
    <w:p w14:paraId="4A476FD0" w14:textId="74EFAE06" w:rsidR="00635648" w:rsidRPr="00E31A1D" w:rsidRDefault="00E31A1D" w:rsidP="00E31A1D">
      <w:pPr>
        <w:pStyle w:val="ListParagraph"/>
        <w:numPr>
          <w:ilvl w:val="1"/>
          <w:numId w:val="7"/>
        </w:numPr>
      </w:pPr>
      <w:r>
        <w:t xml:space="preserve">In Capital Improvement Plan Summaries, </w:t>
      </w:r>
      <w:r w:rsidR="00635648">
        <w:t xml:space="preserve">Conway Property Development </w:t>
      </w:r>
      <w:r>
        <w:t xml:space="preserve">as a Capital Program Project </w:t>
      </w:r>
      <w:r w:rsidR="00635648">
        <w:t xml:space="preserve">with a total project cost of $5M </w:t>
      </w:r>
      <w:r w:rsidR="00635648" w:rsidRPr="00B478EC">
        <w:rPr>
          <w:color w:val="000000"/>
          <w:sz w:val="22"/>
          <w:szCs w:val="22"/>
        </w:rPr>
        <w:t>[</w:t>
      </w:r>
      <w:hyperlink r:id="rId94" w:history="1">
        <w:r w:rsidR="00635648">
          <w:rPr>
            <w:rStyle w:val="Hyperlink"/>
            <w:sz w:val="22"/>
            <w:szCs w:val="22"/>
          </w:rPr>
          <w:t>D-02-01-05a</w:t>
        </w:r>
      </w:hyperlink>
      <w:r w:rsidR="00635648">
        <w:rPr>
          <w:color w:val="000000"/>
          <w:sz w:val="22"/>
          <w:szCs w:val="22"/>
        </w:rPr>
        <w:t>, PDF52 A]</w:t>
      </w:r>
    </w:p>
    <w:p w14:paraId="5C95ED6F" w14:textId="6698A5F6" w:rsidR="00E31A1D" w:rsidRPr="00506E9D" w:rsidRDefault="00E31A1D" w:rsidP="00E31A1D">
      <w:pPr>
        <w:pStyle w:val="ListParagraph"/>
        <w:numPr>
          <w:ilvl w:val="1"/>
          <w:numId w:val="7"/>
        </w:numPr>
      </w:pPr>
      <w:r>
        <w:rPr>
          <w:color w:val="000000"/>
          <w:sz w:val="22"/>
          <w:szCs w:val="22"/>
        </w:rPr>
        <w:t xml:space="preserve">In CIP Summary, Slabtown Park Conway Development as a Bureau Capital Program Project with a 5-year total cost of $4,993,000 </w:t>
      </w:r>
      <w:r w:rsidRPr="00B478EC">
        <w:rPr>
          <w:color w:val="000000"/>
          <w:sz w:val="22"/>
          <w:szCs w:val="22"/>
        </w:rPr>
        <w:t>[</w:t>
      </w:r>
      <w:hyperlink r:id="rId95" w:history="1">
        <w:r>
          <w:rPr>
            <w:rStyle w:val="Hyperlink"/>
            <w:sz w:val="22"/>
            <w:szCs w:val="22"/>
          </w:rPr>
          <w:t>D-02-01-05a</w:t>
        </w:r>
      </w:hyperlink>
      <w:r>
        <w:rPr>
          <w:color w:val="000000"/>
          <w:sz w:val="22"/>
          <w:szCs w:val="22"/>
        </w:rPr>
        <w:t>, PDF31 A]</w:t>
      </w:r>
    </w:p>
    <w:p w14:paraId="79DB54F0" w14:textId="23A0ABE8" w:rsidR="00E27B15" w:rsidRPr="00E31A1D" w:rsidRDefault="00E31A1D" w:rsidP="00E27B15">
      <w:pPr>
        <w:pStyle w:val="ListParagraph"/>
        <w:numPr>
          <w:ilvl w:val="0"/>
          <w:numId w:val="7"/>
        </w:numPr>
        <w:rPr>
          <w:color w:val="000000"/>
          <w:sz w:val="22"/>
          <w:szCs w:val="22"/>
        </w:rPr>
      </w:pPr>
      <w:r w:rsidRPr="00E31A1D">
        <w:rPr>
          <w:sz w:val="22"/>
          <w:szCs w:val="22"/>
        </w:rPr>
        <w:t>Conway Slabtown</w:t>
      </w:r>
      <w:r w:rsidR="00E27B15" w:rsidRPr="00E31A1D">
        <w:rPr>
          <w:sz w:val="22"/>
          <w:szCs w:val="22"/>
        </w:rPr>
        <w:t xml:space="preserve"> has been allocated $5Million in funding (all SDC), and the total spend in Summer 2024 was $</w:t>
      </w:r>
      <w:r w:rsidRPr="00E31A1D">
        <w:rPr>
          <w:sz w:val="22"/>
          <w:szCs w:val="22"/>
        </w:rPr>
        <w:t>21,594</w:t>
      </w:r>
      <w:r w:rsidR="00E27B15" w:rsidRPr="00E31A1D">
        <w:rPr>
          <w:sz w:val="22"/>
          <w:szCs w:val="22"/>
        </w:rPr>
        <w:t>. [</w:t>
      </w:r>
      <w:hyperlink r:id="rId96" w:history="1">
        <w:r w:rsidR="00E27B15" w:rsidRPr="00E31A1D">
          <w:rPr>
            <w:rStyle w:val="Hyperlink"/>
            <w:sz w:val="22"/>
            <w:szCs w:val="22"/>
          </w:rPr>
          <w:t>D-01-01</w:t>
        </w:r>
      </w:hyperlink>
      <w:r w:rsidR="00E27B15" w:rsidRPr="00E31A1D">
        <w:rPr>
          <w:sz w:val="22"/>
          <w:szCs w:val="22"/>
        </w:rPr>
        <w:t>, PDF5</w:t>
      </w:r>
      <w:r w:rsidRPr="00E31A1D">
        <w:rPr>
          <w:sz w:val="22"/>
          <w:szCs w:val="22"/>
        </w:rPr>
        <w:t>8</w:t>
      </w:r>
      <w:r w:rsidR="00E27B15" w:rsidRPr="00E31A1D">
        <w:rPr>
          <w:sz w:val="22"/>
          <w:szCs w:val="22"/>
        </w:rPr>
        <w:t xml:space="preserve"> B]. </w:t>
      </w:r>
    </w:p>
    <w:p w14:paraId="21EF62DE" w14:textId="02A184FD" w:rsidR="00635648" w:rsidRPr="00E31A1D" w:rsidRDefault="00635648" w:rsidP="00635648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E31A1D">
        <w:rPr>
          <w:sz w:val="22"/>
          <w:szCs w:val="22"/>
        </w:rPr>
        <w:t xml:space="preserve">Reported OM calculation: </w:t>
      </w:r>
      <w:r w:rsidR="00E31A1D" w:rsidRPr="00E31A1D">
        <w:rPr>
          <w:sz w:val="22"/>
          <w:szCs w:val="22"/>
        </w:rPr>
        <w:t>5,0</w:t>
      </w:r>
      <w:r w:rsidRPr="00E31A1D">
        <w:rPr>
          <w:sz w:val="22"/>
          <w:szCs w:val="22"/>
        </w:rPr>
        <w:t>00,000*3% = $</w:t>
      </w:r>
      <w:r w:rsidR="00E31A1D" w:rsidRPr="00E31A1D">
        <w:rPr>
          <w:sz w:val="22"/>
          <w:szCs w:val="22"/>
        </w:rPr>
        <w:t>150</w:t>
      </w:r>
      <w:r w:rsidRPr="00E31A1D">
        <w:rPr>
          <w:sz w:val="22"/>
          <w:szCs w:val="22"/>
        </w:rPr>
        <w:t xml:space="preserve">,000. Is this sufficient? </w:t>
      </w:r>
      <w:r w:rsidR="00BA11D2">
        <w:rPr>
          <w:sz w:val="22"/>
          <w:szCs w:val="22"/>
        </w:rPr>
        <w:t xml:space="preserve">Unclear what the date was of it’s calculation. </w:t>
      </w:r>
    </w:p>
    <w:p w14:paraId="04FC91C5" w14:textId="0456B07F" w:rsidR="00E27B15" w:rsidRPr="00E31A1D" w:rsidRDefault="00E27B15" w:rsidP="00E27B15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E31A1D">
        <w:rPr>
          <w:sz w:val="22"/>
          <w:szCs w:val="22"/>
        </w:rPr>
        <w:t>Reported MM calculation: 5,000,000*3% = $</w:t>
      </w:r>
      <w:r w:rsidR="00E31A1D" w:rsidRPr="00E31A1D">
        <w:rPr>
          <w:sz w:val="22"/>
          <w:szCs w:val="22"/>
        </w:rPr>
        <w:t>1</w:t>
      </w:r>
      <w:r w:rsidRPr="00E31A1D">
        <w:rPr>
          <w:sz w:val="22"/>
          <w:szCs w:val="22"/>
        </w:rPr>
        <w:t xml:space="preserve">50,000. Is this sufficient? </w:t>
      </w:r>
    </w:p>
    <w:p w14:paraId="6870F3D4" w14:textId="2CAB4AB2" w:rsidR="00E27B15" w:rsidRPr="00E31A1D" w:rsidRDefault="00E27B15" w:rsidP="00E27B15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E31A1D">
        <w:rPr>
          <w:sz w:val="22"/>
          <w:szCs w:val="22"/>
        </w:rPr>
        <w:t xml:space="preserve">Reported CR calculation: 5,000,000 / xx = </w:t>
      </w:r>
      <w:r w:rsidR="00E31A1D">
        <w:rPr>
          <w:sz w:val="22"/>
          <w:szCs w:val="22"/>
        </w:rPr>
        <w:t xml:space="preserve">$250,000. Xx = 20 years. Why was </w:t>
      </w:r>
      <w:r w:rsidR="00E31A1D" w:rsidRPr="00E31A1D">
        <w:rPr>
          <w:sz w:val="22"/>
          <w:szCs w:val="22"/>
        </w:rPr>
        <w:t xml:space="preserve">20 years chosen. Why does it vary from the year count of Old town?  </w:t>
      </w:r>
    </w:p>
    <w:p w14:paraId="5046EDDF" w14:textId="0277584E" w:rsidR="00E27B15" w:rsidRPr="00E31A1D" w:rsidRDefault="00E27B15" w:rsidP="00E27B15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E31A1D">
        <w:rPr>
          <w:sz w:val="22"/>
          <w:szCs w:val="22"/>
        </w:rPr>
        <w:t>Budget shared is for FY2</w:t>
      </w:r>
      <w:r w:rsidR="00E31A1D" w:rsidRPr="00E31A1D">
        <w:rPr>
          <w:sz w:val="22"/>
          <w:szCs w:val="22"/>
        </w:rPr>
        <w:t>1-22</w:t>
      </w:r>
      <w:r w:rsidRPr="00E31A1D">
        <w:rPr>
          <w:sz w:val="22"/>
          <w:szCs w:val="22"/>
        </w:rPr>
        <w:t>: I am seeking evidence that the first time money is requested for the project, O&amp;M, MM and CR have already been calculated. The first expense was FY</w:t>
      </w:r>
      <w:r w:rsidR="00E31A1D" w:rsidRPr="00E31A1D">
        <w:rPr>
          <w:sz w:val="22"/>
          <w:szCs w:val="22"/>
        </w:rPr>
        <w:t>1</w:t>
      </w:r>
      <w:r w:rsidRPr="00E31A1D">
        <w:rPr>
          <w:sz w:val="22"/>
          <w:szCs w:val="22"/>
        </w:rPr>
        <w:t>4</w:t>
      </w:r>
      <w:r w:rsidR="00E31A1D" w:rsidRPr="00E31A1D">
        <w:rPr>
          <w:sz w:val="22"/>
          <w:szCs w:val="22"/>
        </w:rPr>
        <w:t>-15</w:t>
      </w:r>
      <w:r w:rsidRPr="00E31A1D">
        <w:rPr>
          <w:sz w:val="22"/>
          <w:szCs w:val="22"/>
        </w:rPr>
        <w:t xml:space="preserve">. Need another budget. </w:t>
      </w:r>
    </w:p>
    <w:p w14:paraId="6018ED05" w14:textId="388987E8" w:rsidR="00F363B8" w:rsidRDefault="003F30C1" w:rsidP="003F30C1">
      <w:pPr>
        <w:pStyle w:val="Heading3"/>
      </w:pPr>
      <w:r>
        <w:t xml:space="preserve">Files shared </w:t>
      </w:r>
    </w:p>
    <w:p w14:paraId="722D5B51" w14:textId="6E08A726" w:rsidR="00E27B15" w:rsidRPr="004A53D7" w:rsidRDefault="00E27B15" w:rsidP="00F363B8">
      <w:r>
        <w:t>File:</w:t>
      </w:r>
    </w:p>
    <w:tbl>
      <w:tblPr>
        <w:tblStyle w:val="TableGrid"/>
        <w:tblW w:w="13585" w:type="dxa"/>
        <w:tblLook w:val="04A0" w:firstRow="1" w:lastRow="0" w:firstColumn="1" w:lastColumn="0" w:noHBand="0" w:noVBand="1"/>
      </w:tblPr>
      <w:tblGrid>
        <w:gridCol w:w="1066"/>
        <w:gridCol w:w="5409"/>
        <w:gridCol w:w="7110"/>
      </w:tblGrid>
      <w:tr w:rsidR="00F363B8" w14:paraId="71BD05DB" w14:textId="77777777" w:rsidTr="00AE3361">
        <w:tc>
          <w:tcPr>
            <w:tcW w:w="1066" w:type="dxa"/>
          </w:tcPr>
          <w:p w14:paraId="3749B774" w14:textId="77777777" w:rsidR="00F363B8" w:rsidRDefault="00F363B8" w:rsidP="00AE3361">
            <w:r>
              <w:t>Link</w:t>
            </w:r>
          </w:p>
        </w:tc>
        <w:tc>
          <w:tcPr>
            <w:tcW w:w="5409" w:type="dxa"/>
          </w:tcPr>
          <w:p w14:paraId="220FA06E" w14:textId="77777777" w:rsidR="00F363B8" w:rsidRDefault="00F363B8" w:rsidP="00AE3361">
            <w:r>
              <w:t>File Name</w:t>
            </w:r>
          </w:p>
        </w:tc>
        <w:tc>
          <w:tcPr>
            <w:tcW w:w="7110" w:type="dxa"/>
          </w:tcPr>
          <w:p w14:paraId="4C8A53C8" w14:textId="77777777" w:rsidR="00F363B8" w:rsidRDefault="00F363B8" w:rsidP="00AE3361">
            <w:r>
              <w:t>File Notes</w:t>
            </w:r>
          </w:p>
        </w:tc>
      </w:tr>
      <w:bookmarkStart w:id="46" w:name="_Hlk194675612"/>
      <w:tr w:rsidR="00F363B8" w14:paraId="0F523208" w14:textId="77777777" w:rsidTr="00AE3361">
        <w:tc>
          <w:tcPr>
            <w:tcW w:w="1066" w:type="dxa"/>
          </w:tcPr>
          <w:p w14:paraId="7B969977" w14:textId="6130DF53" w:rsidR="00F363B8" w:rsidRDefault="00A01082" w:rsidP="00AE3361">
            <w:r>
              <w:fldChar w:fldCharType="begin"/>
            </w:r>
            <w:r>
              <w:instrText>HYPERLINK "D-02-01%20Funding%20Files/D-02-01-05%20SDC%20Funding%20Priorities%202.4.16%20Commissioner%20Direction.pdf"</w:instrText>
            </w:r>
            <w:r>
              <w:fldChar w:fldCharType="separate"/>
            </w:r>
            <w:r w:rsidRPr="00A01082">
              <w:rPr>
                <w:rStyle w:val="Hyperlink"/>
              </w:rPr>
              <w:t>D-02-01-05</w:t>
            </w:r>
            <w:r>
              <w:fldChar w:fldCharType="end"/>
            </w:r>
            <w:bookmarkEnd w:id="46"/>
          </w:p>
        </w:tc>
        <w:tc>
          <w:tcPr>
            <w:tcW w:w="5409" w:type="dxa"/>
          </w:tcPr>
          <w:p w14:paraId="5B8A749F" w14:textId="5668470F" w:rsidR="00F363B8" w:rsidRDefault="00F363B8" w:rsidP="00AE3361">
            <w:r w:rsidRPr="00F363B8">
              <w:t>SDC Funding Priorities 2.4.16 Commissioner Direction</w:t>
            </w:r>
          </w:p>
        </w:tc>
        <w:tc>
          <w:tcPr>
            <w:tcW w:w="7110" w:type="dxa"/>
          </w:tcPr>
          <w:p w14:paraId="69A8E47B" w14:textId="51FAACF0" w:rsidR="00F363B8" w:rsidRDefault="00F363B8" w:rsidP="00AE3361">
            <w:r>
              <w:t>A list of projects approved for funding dated 2/4/2016. It shows the Con-Way /Slabtown property with a project name of Address Funding Gap, requesting $2M. A note indicates that it is on the current SDC-CIP list. [PDF1 highlight]</w:t>
            </w:r>
          </w:p>
        </w:tc>
      </w:tr>
    </w:tbl>
    <w:p w14:paraId="72FD9E97" w14:textId="77777777" w:rsidR="00F363B8" w:rsidRDefault="00F363B8" w:rsidP="00F363B8"/>
    <w:p w14:paraId="3031EB76" w14:textId="77777777" w:rsidR="00F363B8" w:rsidRPr="00F363B8" w:rsidRDefault="00F363B8" w:rsidP="00F363B8"/>
    <w:p w14:paraId="5684166F" w14:textId="77777777" w:rsidR="003B7048" w:rsidRDefault="003B7048">
      <w:pPr>
        <w:spacing w:line="259" w:lineRule="auto"/>
        <w:rPr>
          <w:color w:val="000000"/>
          <w:sz w:val="36"/>
          <w:szCs w:val="36"/>
        </w:rPr>
      </w:pPr>
      <w:r>
        <w:br w:type="page"/>
      </w:r>
    </w:p>
    <w:p w14:paraId="23C5AB54" w14:textId="50A7F58E" w:rsidR="00017114" w:rsidRPr="0032121B" w:rsidRDefault="00017114" w:rsidP="0032121B">
      <w:pPr>
        <w:pStyle w:val="Heading2"/>
      </w:pPr>
      <w:r w:rsidRPr="00A6056E">
        <w:lastRenderedPageBreak/>
        <w:t>Mill Park</w:t>
      </w:r>
    </w:p>
    <w:p w14:paraId="4FCA8047" w14:textId="62CBBC60" w:rsidR="0032121B" w:rsidRDefault="0032121B" w:rsidP="003F30C1">
      <w:pPr>
        <w:pStyle w:val="Heading3"/>
      </w:pPr>
      <w:r>
        <w:t>Verification of cost controls</w:t>
      </w:r>
    </w:p>
    <w:tbl>
      <w:tblPr>
        <w:tblStyle w:val="TableGrid"/>
        <w:tblpPr w:leftFromText="180" w:rightFromText="180" w:vertAnchor="page" w:horzAnchor="margin" w:tblpY="2956"/>
        <w:tblW w:w="5000" w:type="pct"/>
        <w:tblLook w:val="04A0" w:firstRow="1" w:lastRow="0" w:firstColumn="1" w:lastColumn="0" w:noHBand="0" w:noVBand="1"/>
      </w:tblPr>
      <w:tblGrid>
        <w:gridCol w:w="1501"/>
        <w:gridCol w:w="847"/>
        <w:gridCol w:w="5602"/>
        <w:gridCol w:w="3944"/>
        <w:gridCol w:w="1146"/>
      </w:tblGrid>
      <w:tr w:rsidR="003B7048" w:rsidRPr="000B7255" w14:paraId="4C5BDC2D" w14:textId="77777777" w:rsidTr="0037146C">
        <w:tc>
          <w:tcPr>
            <w:tcW w:w="576" w:type="pct"/>
          </w:tcPr>
          <w:p w14:paraId="245D95F7" w14:textId="77777777" w:rsidR="003B7048" w:rsidRPr="000B7255" w:rsidRDefault="003B7048" w:rsidP="0037146C">
            <w:pPr>
              <w:rPr>
                <w:rFonts w:cs="Calibri"/>
                <w:sz w:val="22"/>
                <w:szCs w:val="22"/>
              </w:rPr>
            </w:pPr>
            <w:r w:rsidRPr="000B7255">
              <w:rPr>
                <w:rFonts w:cs="Calibri"/>
                <w:sz w:val="22"/>
                <w:szCs w:val="22"/>
              </w:rPr>
              <w:t>Criteria</w:t>
            </w:r>
          </w:p>
        </w:tc>
        <w:tc>
          <w:tcPr>
            <w:tcW w:w="325" w:type="pct"/>
          </w:tcPr>
          <w:p w14:paraId="354EDEF3" w14:textId="77777777" w:rsidR="003B7048" w:rsidRPr="000B7255" w:rsidRDefault="003B7048" w:rsidP="0037146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Label</w:t>
            </w:r>
          </w:p>
        </w:tc>
        <w:tc>
          <w:tcPr>
            <w:tcW w:w="2168" w:type="pct"/>
          </w:tcPr>
          <w:p w14:paraId="2DCBEF4A" w14:textId="77777777" w:rsidR="003B7048" w:rsidRPr="000B7255" w:rsidRDefault="003B7048" w:rsidP="0037146C">
            <w:pPr>
              <w:rPr>
                <w:rFonts w:cs="Calibri"/>
                <w:sz w:val="22"/>
                <w:szCs w:val="22"/>
              </w:rPr>
            </w:pPr>
            <w:r w:rsidRPr="000B7255">
              <w:rPr>
                <w:rFonts w:cs="Calibri"/>
                <w:sz w:val="22"/>
                <w:szCs w:val="22"/>
              </w:rPr>
              <w:t xml:space="preserve">Required Evidence </w:t>
            </w:r>
          </w:p>
        </w:tc>
        <w:tc>
          <w:tcPr>
            <w:tcW w:w="1519" w:type="pct"/>
          </w:tcPr>
          <w:p w14:paraId="03A7A9A7" w14:textId="77777777" w:rsidR="003B7048" w:rsidRPr="000B7255" w:rsidRDefault="003B7048" w:rsidP="0037146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Source</w:t>
            </w:r>
          </w:p>
        </w:tc>
        <w:tc>
          <w:tcPr>
            <w:tcW w:w="412" w:type="pct"/>
          </w:tcPr>
          <w:p w14:paraId="52240EE2" w14:textId="413F1145" w:rsidR="003B7048" w:rsidRPr="000B7255" w:rsidRDefault="005933F3" w:rsidP="0037146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Is criteria being followed? </w:t>
            </w:r>
          </w:p>
        </w:tc>
      </w:tr>
      <w:tr w:rsidR="003B7048" w:rsidRPr="00464997" w14:paraId="3FC89FEF" w14:textId="77777777" w:rsidTr="0057217F">
        <w:trPr>
          <w:trHeight w:val="335"/>
        </w:trPr>
        <w:tc>
          <w:tcPr>
            <w:tcW w:w="576" w:type="pct"/>
            <w:vMerge w:val="restart"/>
          </w:tcPr>
          <w:p w14:paraId="7B1A8FA6" w14:textId="77777777" w:rsidR="003B7048" w:rsidRPr="000B7255" w:rsidRDefault="003B7048" w:rsidP="0037146C">
            <w:pPr>
              <w:rPr>
                <w:rFonts w:cs="Calibri"/>
                <w:sz w:val="22"/>
                <w:szCs w:val="22"/>
              </w:rPr>
            </w:pPr>
            <w:hyperlink r:id="rId97" w:history="1">
              <w:r w:rsidRPr="000B7255">
                <w:rPr>
                  <w:rStyle w:val="Hyperlink"/>
                  <w:rFonts w:cs="Calibri"/>
                  <w:sz w:val="22"/>
                  <w:szCs w:val="22"/>
                </w:rPr>
                <w:t>FIN 2.03 Financial Planning</w:t>
              </w:r>
            </w:hyperlink>
            <w:r w:rsidRPr="000B7255">
              <w:rPr>
                <w:rStyle w:val="Hyperlink"/>
                <w:rFonts w:cs="Calibri"/>
                <w:sz w:val="22"/>
                <w:szCs w:val="22"/>
              </w:rPr>
              <w:t xml:space="preserve"> </w:t>
            </w:r>
            <w:r w:rsidRPr="000B7255">
              <w:rPr>
                <w:rFonts w:cs="Calibri"/>
                <w:sz w:val="22"/>
                <w:szCs w:val="22"/>
              </w:rPr>
              <w:t>PDF4 A1</w:t>
            </w:r>
          </w:p>
        </w:tc>
        <w:tc>
          <w:tcPr>
            <w:tcW w:w="325" w:type="pct"/>
          </w:tcPr>
          <w:p w14:paraId="4505C353" w14:textId="77777777" w:rsidR="003B7048" w:rsidRPr="00464997" w:rsidRDefault="003B7048" w:rsidP="003714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1a</w:t>
            </w:r>
          </w:p>
        </w:tc>
        <w:tc>
          <w:tcPr>
            <w:tcW w:w="2168" w:type="pct"/>
          </w:tcPr>
          <w:p w14:paraId="09230FE9" w14:textId="77777777" w:rsidR="003B7048" w:rsidRPr="00464997" w:rsidRDefault="003B7048" w:rsidP="0037146C">
            <w:pPr>
              <w:rPr>
                <w:sz w:val="22"/>
                <w:szCs w:val="22"/>
              </w:rPr>
            </w:pPr>
            <w:r w:rsidRPr="00464997">
              <w:rPr>
                <w:color w:val="000000"/>
                <w:sz w:val="22"/>
                <w:szCs w:val="22"/>
              </w:rPr>
              <w:t xml:space="preserve">Cost estimates for full O&amp;M. Needs to include the date for when cost estimates were complete. </w:t>
            </w:r>
          </w:p>
        </w:tc>
        <w:tc>
          <w:tcPr>
            <w:tcW w:w="1519" w:type="pct"/>
          </w:tcPr>
          <w:p w14:paraId="21261F6F" w14:textId="509FAAB1" w:rsidR="003B7048" w:rsidRPr="00917A1F" w:rsidRDefault="00640E5D" w:rsidP="0037146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$531,632</w:t>
            </w:r>
            <w:r w:rsidR="003B7048">
              <w:rPr>
                <w:color w:val="000000"/>
                <w:sz w:val="22"/>
                <w:szCs w:val="22"/>
              </w:rPr>
              <w:t xml:space="preserve"> </w:t>
            </w:r>
            <w:r w:rsidR="003B7048" w:rsidRPr="00B478EC">
              <w:rPr>
                <w:color w:val="000000"/>
                <w:sz w:val="22"/>
                <w:szCs w:val="22"/>
              </w:rPr>
              <w:t>[</w:t>
            </w:r>
            <w:hyperlink r:id="rId98" w:anchor="mpom" w:history="1">
              <w:r w:rsidR="003B7048" w:rsidRPr="00B478EC">
                <w:rPr>
                  <w:rStyle w:val="Hyperlink"/>
                  <w:sz w:val="22"/>
                  <w:szCs w:val="22"/>
                </w:rPr>
                <w:t>D-02-01-00</w:t>
              </w:r>
            </w:hyperlink>
            <w:r w:rsidR="003B7048" w:rsidRPr="00B478EC">
              <w:rPr>
                <w:color w:val="000000"/>
                <w:sz w:val="22"/>
                <w:szCs w:val="22"/>
              </w:rPr>
              <w:t>]</w:t>
            </w:r>
          </w:p>
          <w:p w14:paraId="4E90AB3B" w14:textId="77777777" w:rsidR="003B7048" w:rsidRPr="00B478EC" w:rsidRDefault="003B7048" w:rsidP="0037146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2" w:type="pct"/>
            <w:vMerge w:val="restart"/>
            <w:shd w:val="clear" w:color="auto" w:fill="EEF8EE" w:themeFill="background2" w:themeFillTint="33"/>
            <w:vAlign w:val="center"/>
          </w:tcPr>
          <w:p w14:paraId="1F05E255" w14:textId="256219AD" w:rsidR="003B7048" w:rsidRPr="00464997" w:rsidRDefault="0057217F" w:rsidP="0037146C">
            <w:pPr>
              <w:rPr>
                <w:color w:val="000000"/>
                <w:sz w:val="22"/>
                <w:szCs w:val="22"/>
              </w:rPr>
            </w:pPr>
            <w:bookmarkStart w:id="47" w:name="mp1"/>
            <w:r>
              <w:rPr>
                <w:color w:val="000000"/>
                <w:sz w:val="22"/>
                <w:szCs w:val="22"/>
              </w:rPr>
              <w:t>Yes</w:t>
            </w:r>
            <w:bookmarkEnd w:id="47"/>
          </w:p>
        </w:tc>
      </w:tr>
      <w:tr w:rsidR="003B7048" w:rsidRPr="00464997" w14:paraId="3371A79E" w14:textId="77777777" w:rsidTr="0057217F">
        <w:trPr>
          <w:trHeight w:val="335"/>
        </w:trPr>
        <w:tc>
          <w:tcPr>
            <w:tcW w:w="576" w:type="pct"/>
            <w:vMerge/>
          </w:tcPr>
          <w:p w14:paraId="0EAC717D" w14:textId="77777777" w:rsidR="003B7048" w:rsidRDefault="003B7048" w:rsidP="0037146C">
            <w:bookmarkStart w:id="48" w:name="mpestimates" w:colFirst="2" w:colLast="3"/>
          </w:p>
        </w:tc>
        <w:tc>
          <w:tcPr>
            <w:tcW w:w="325" w:type="pct"/>
          </w:tcPr>
          <w:p w14:paraId="088A7DD6" w14:textId="77777777" w:rsidR="003B7048" w:rsidRPr="00464997" w:rsidRDefault="003B7048" w:rsidP="003714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1b</w:t>
            </w:r>
          </w:p>
        </w:tc>
        <w:tc>
          <w:tcPr>
            <w:tcW w:w="2168" w:type="pct"/>
          </w:tcPr>
          <w:p w14:paraId="440A41C6" w14:textId="77777777" w:rsidR="003B7048" w:rsidRPr="00BD48E2" w:rsidRDefault="003B7048" w:rsidP="0037146C">
            <w:pPr>
              <w:rPr>
                <w:sz w:val="22"/>
                <w:szCs w:val="22"/>
                <w:highlight w:val="green"/>
              </w:rPr>
            </w:pPr>
            <w:r w:rsidRPr="00BD48E2">
              <w:rPr>
                <w:color w:val="000000"/>
                <w:sz w:val="22"/>
                <w:szCs w:val="22"/>
                <w:highlight w:val="green"/>
              </w:rPr>
              <w:t>Cost estimates for major maintenance, and lifecycle costs. Needs to include the date for when cost estimates were complete.</w:t>
            </w:r>
          </w:p>
        </w:tc>
        <w:tc>
          <w:tcPr>
            <w:tcW w:w="1519" w:type="pct"/>
          </w:tcPr>
          <w:p w14:paraId="588A2A43" w14:textId="5C997140" w:rsidR="003B7048" w:rsidRPr="00BD48E2" w:rsidRDefault="003B7048" w:rsidP="0037146C">
            <w:pPr>
              <w:rPr>
                <w:color w:val="000000"/>
                <w:sz w:val="22"/>
                <w:szCs w:val="22"/>
                <w:highlight w:val="green"/>
              </w:rPr>
            </w:pPr>
            <w:r w:rsidRPr="00BD48E2">
              <w:rPr>
                <w:color w:val="000000"/>
                <w:sz w:val="22"/>
                <w:szCs w:val="22"/>
                <w:highlight w:val="green"/>
              </w:rPr>
              <w:t>$</w:t>
            </w:r>
            <w:r w:rsidR="00640E5D" w:rsidRPr="00BD48E2">
              <w:rPr>
                <w:color w:val="000000"/>
                <w:sz w:val="22"/>
                <w:szCs w:val="22"/>
                <w:highlight w:val="green"/>
              </w:rPr>
              <w:t>396,000</w:t>
            </w:r>
            <w:r w:rsidRPr="00BD48E2">
              <w:rPr>
                <w:color w:val="000000"/>
                <w:sz w:val="22"/>
                <w:szCs w:val="22"/>
                <w:highlight w:val="green"/>
              </w:rPr>
              <w:t xml:space="preserve"> [</w:t>
            </w:r>
            <w:hyperlink r:id="rId99" w:anchor="mpmm" w:history="1">
              <w:r w:rsidRPr="00BD48E2">
                <w:rPr>
                  <w:rStyle w:val="Hyperlink"/>
                  <w:sz w:val="22"/>
                  <w:szCs w:val="22"/>
                  <w:highlight w:val="green"/>
                </w:rPr>
                <w:t>D-02-01-00</w:t>
              </w:r>
            </w:hyperlink>
            <w:r w:rsidRPr="00BD48E2">
              <w:rPr>
                <w:color w:val="000000"/>
                <w:sz w:val="22"/>
                <w:szCs w:val="22"/>
                <w:highlight w:val="green"/>
              </w:rPr>
              <w:t>]</w:t>
            </w:r>
          </w:p>
        </w:tc>
        <w:tc>
          <w:tcPr>
            <w:tcW w:w="412" w:type="pct"/>
            <w:vMerge/>
            <w:shd w:val="clear" w:color="auto" w:fill="EEF8EE" w:themeFill="background2" w:themeFillTint="33"/>
            <w:vAlign w:val="center"/>
          </w:tcPr>
          <w:p w14:paraId="4784244E" w14:textId="77777777" w:rsidR="003B7048" w:rsidRPr="00464997" w:rsidRDefault="003B7048" w:rsidP="0037146C">
            <w:pPr>
              <w:rPr>
                <w:color w:val="000000"/>
                <w:sz w:val="22"/>
                <w:szCs w:val="22"/>
              </w:rPr>
            </w:pPr>
          </w:p>
        </w:tc>
      </w:tr>
      <w:tr w:rsidR="003B7048" w:rsidRPr="00464997" w14:paraId="20079E1B" w14:textId="77777777" w:rsidTr="0057217F">
        <w:trPr>
          <w:trHeight w:val="335"/>
        </w:trPr>
        <w:tc>
          <w:tcPr>
            <w:tcW w:w="576" w:type="pct"/>
            <w:vMerge/>
          </w:tcPr>
          <w:p w14:paraId="2A3825BA" w14:textId="77777777" w:rsidR="003B7048" w:rsidRDefault="003B7048" w:rsidP="0037146C"/>
        </w:tc>
        <w:tc>
          <w:tcPr>
            <w:tcW w:w="325" w:type="pct"/>
          </w:tcPr>
          <w:p w14:paraId="470C156E" w14:textId="77777777" w:rsidR="003B7048" w:rsidRPr="00464997" w:rsidRDefault="003B7048" w:rsidP="003714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1c</w:t>
            </w:r>
          </w:p>
        </w:tc>
        <w:tc>
          <w:tcPr>
            <w:tcW w:w="2168" w:type="pct"/>
          </w:tcPr>
          <w:p w14:paraId="359EF407" w14:textId="77777777" w:rsidR="003B7048" w:rsidRPr="00BD48E2" w:rsidRDefault="003B7048" w:rsidP="0037146C">
            <w:pPr>
              <w:rPr>
                <w:sz w:val="22"/>
                <w:szCs w:val="22"/>
                <w:highlight w:val="green"/>
              </w:rPr>
            </w:pPr>
            <w:r w:rsidRPr="00BD48E2">
              <w:rPr>
                <w:color w:val="000000"/>
                <w:sz w:val="22"/>
                <w:szCs w:val="22"/>
                <w:highlight w:val="green"/>
              </w:rPr>
              <w:t>Cost estimates for Capital Replacement. Needs to include date for when cost estimates were complete.</w:t>
            </w:r>
          </w:p>
        </w:tc>
        <w:tc>
          <w:tcPr>
            <w:tcW w:w="1519" w:type="pct"/>
          </w:tcPr>
          <w:p w14:paraId="2E048CEE" w14:textId="6B1AC1F2" w:rsidR="003B7048" w:rsidRPr="00BD48E2" w:rsidRDefault="003B7048" w:rsidP="0037146C">
            <w:pPr>
              <w:rPr>
                <w:color w:val="000000"/>
                <w:sz w:val="22"/>
                <w:szCs w:val="22"/>
                <w:highlight w:val="green"/>
              </w:rPr>
            </w:pPr>
            <w:r w:rsidRPr="00BD48E2">
              <w:rPr>
                <w:color w:val="000000"/>
                <w:sz w:val="22"/>
                <w:szCs w:val="22"/>
                <w:highlight w:val="green"/>
              </w:rPr>
              <w:t>$</w:t>
            </w:r>
            <w:r w:rsidR="00640E5D" w:rsidRPr="00BD48E2">
              <w:rPr>
                <w:color w:val="000000"/>
                <w:sz w:val="22"/>
                <w:szCs w:val="22"/>
                <w:highlight w:val="green"/>
              </w:rPr>
              <w:t>661,000</w:t>
            </w:r>
            <w:r w:rsidRPr="00BD48E2">
              <w:rPr>
                <w:color w:val="000000"/>
                <w:sz w:val="22"/>
                <w:szCs w:val="22"/>
                <w:highlight w:val="green"/>
              </w:rPr>
              <w:t xml:space="preserve"> [</w:t>
            </w:r>
            <w:hyperlink r:id="rId100" w:anchor="mpcr" w:history="1">
              <w:r w:rsidRPr="00BD48E2">
                <w:rPr>
                  <w:rStyle w:val="Hyperlink"/>
                  <w:sz w:val="22"/>
                  <w:szCs w:val="22"/>
                  <w:highlight w:val="green"/>
                </w:rPr>
                <w:t>D-02-01-00</w:t>
              </w:r>
            </w:hyperlink>
            <w:r w:rsidRPr="00BD48E2">
              <w:rPr>
                <w:color w:val="000000"/>
                <w:sz w:val="22"/>
                <w:szCs w:val="22"/>
                <w:highlight w:val="green"/>
              </w:rPr>
              <w:t>]</w:t>
            </w:r>
          </w:p>
        </w:tc>
        <w:tc>
          <w:tcPr>
            <w:tcW w:w="412" w:type="pct"/>
            <w:vMerge/>
            <w:shd w:val="clear" w:color="auto" w:fill="EEF8EE" w:themeFill="background2" w:themeFillTint="33"/>
            <w:vAlign w:val="center"/>
          </w:tcPr>
          <w:p w14:paraId="7F9F5EDF" w14:textId="77777777" w:rsidR="003B7048" w:rsidRPr="00464997" w:rsidRDefault="003B7048" w:rsidP="0037146C">
            <w:pPr>
              <w:rPr>
                <w:color w:val="000000"/>
                <w:sz w:val="22"/>
                <w:szCs w:val="22"/>
              </w:rPr>
            </w:pPr>
          </w:p>
        </w:tc>
      </w:tr>
      <w:bookmarkEnd w:id="48"/>
      <w:tr w:rsidR="003B7048" w:rsidRPr="00464997" w14:paraId="247BFED9" w14:textId="77777777" w:rsidTr="0057217F">
        <w:trPr>
          <w:trHeight w:val="683"/>
        </w:trPr>
        <w:tc>
          <w:tcPr>
            <w:tcW w:w="576" w:type="pct"/>
            <w:vMerge/>
            <w:tcBorders>
              <w:bottom w:val="single" w:sz="24" w:space="0" w:color="auto"/>
            </w:tcBorders>
          </w:tcPr>
          <w:p w14:paraId="5F49267B" w14:textId="77777777" w:rsidR="003B7048" w:rsidRPr="000B7255" w:rsidRDefault="003B7048" w:rsidP="0037146C">
            <w:pPr>
              <w:rPr>
                <w:sz w:val="22"/>
                <w:szCs w:val="22"/>
              </w:rPr>
            </w:pPr>
          </w:p>
        </w:tc>
        <w:tc>
          <w:tcPr>
            <w:tcW w:w="325" w:type="pct"/>
            <w:tcBorders>
              <w:bottom w:val="single" w:sz="24" w:space="0" w:color="auto"/>
            </w:tcBorders>
          </w:tcPr>
          <w:p w14:paraId="14563120" w14:textId="77777777" w:rsidR="003B7048" w:rsidRPr="00464997" w:rsidRDefault="003B7048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68" w:type="pct"/>
            <w:tcBorders>
              <w:bottom w:val="single" w:sz="24" w:space="0" w:color="auto"/>
            </w:tcBorders>
          </w:tcPr>
          <w:p w14:paraId="49A75671" w14:textId="77777777" w:rsidR="003B7048" w:rsidRPr="00464997" w:rsidRDefault="003B7048" w:rsidP="0037146C">
            <w:pPr>
              <w:rPr>
                <w:sz w:val="22"/>
                <w:szCs w:val="22"/>
              </w:rPr>
            </w:pPr>
            <w:r w:rsidRPr="00464997">
              <w:rPr>
                <w:sz w:val="22"/>
                <w:szCs w:val="22"/>
              </w:rPr>
              <w:t xml:space="preserve">Evidence of when project was planned in CIP or evidence of when project was requested in requested budget: </w:t>
            </w:r>
          </w:p>
        </w:tc>
        <w:tc>
          <w:tcPr>
            <w:tcW w:w="1519" w:type="pct"/>
            <w:tcBorders>
              <w:bottom w:val="single" w:sz="24" w:space="0" w:color="auto"/>
            </w:tcBorders>
          </w:tcPr>
          <w:p w14:paraId="33AC0145" w14:textId="458176EA" w:rsidR="003B7048" w:rsidRDefault="003B7048" w:rsidP="0037146C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FY21-22 </w:t>
            </w:r>
            <w:r w:rsidRPr="00B478EC">
              <w:rPr>
                <w:sz w:val="22"/>
                <w:szCs w:val="22"/>
              </w:rPr>
              <w:t xml:space="preserve"> </w:t>
            </w:r>
            <w:r w:rsidRPr="00B478EC">
              <w:rPr>
                <w:color w:val="000000"/>
                <w:sz w:val="22"/>
                <w:szCs w:val="22"/>
              </w:rPr>
              <w:t>[</w:t>
            </w:r>
            <w:hyperlink r:id="rId101" w:history="1">
              <w:r>
                <w:rPr>
                  <w:rStyle w:val="Hyperlink"/>
                  <w:sz w:val="22"/>
                  <w:szCs w:val="22"/>
                </w:rPr>
                <w:t>D-02-01-05a</w:t>
              </w:r>
            </w:hyperlink>
            <w:r>
              <w:rPr>
                <w:rStyle w:val="Hyperlink"/>
                <w:sz w:val="22"/>
                <w:szCs w:val="22"/>
              </w:rPr>
              <w:t>,</w:t>
            </w:r>
            <w:r w:rsidRPr="00635648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PDF</w:t>
            </w:r>
            <w:r w:rsidR="00640E5D">
              <w:rPr>
                <w:rStyle w:val="Hyperlink"/>
                <w:color w:val="auto"/>
                <w:sz w:val="22"/>
                <w:szCs w:val="22"/>
                <w:u w:val="none"/>
              </w:rPr>
              <w:t>31</w:t>
            </w:r>
            <w:r w:rsidRPr="00635648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</w:t>
            </w:r>
            <w:r w:rsidR="00640E5D">
              <w:rPr>
                <w:rStyle w:val="Hyperlink"/>
                <w:color w:val="auto"/>
                <w:sz w:val="22"/>
                <w:szCs w:val="22"/>
                <w:u w:val="none"/>
              </w:rPr>
              <w:t>B</w:t>
            </w:r>
            <w:r w:rsidRPr="00B478EC">
              <w:rPr>
                <w:color w:val="000000"/>
                <w:sz w:val="22"/>
                <w:szCs w:val="22"/>
              </w:rPr>
              <w:t>]</w:t>
            </w:r>
          </w:p>
          <w:p w14:paraId="173CF933" w14:textId="77777777" w:rsidR="003B7048" w:rsidRDefault="003B7048" w:rsidP="0037146C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CIP: FY21-22 [</w:t>
            </w:r>
            <w:hyperlink r:id="rId102" w:anchor="mpcip" w:history="1">
              <w:r w:rsidRPr="00464997">
                <w:rPr>
                  <w:rStyle w:val="Hyperlink"/>
                  <w:sz w:val="22"/>
                  <w:szCs w:val="22"/>
                </w:rPr>
                <w:t>D-02-01-00</w:t>
              </w:r>
            </w:hyperlink>
            <w:r>
              <w:rPr>
                <w:color w:val="000000"/>
                <w:sz w:val="22"/>
                <w:szCs w:val="22"/>
              </w:rPr>
              <w:t>]</w:t>
            </w:r>
          </w:p>
          <w:p w14:paraId="0004933D" w14:textId="77777777" w:rsidR="00B85BB1" w:rsidRDefault="00B85BB1" w:rsidP="0037146C">
            <w:pPr>
              <w:spacing w:line="240" w:lineRule="auto"/>
              <w:rPr>
                <w:color w:val="000000"/>
                <w:sz w:val="22"/>
                <w:szCs w:val="22"/>
              </w:rPr>
            </w:pPr>
          </w:p>
          <w:p w14:paraId="68B99432" w14:textId="446C019A" w:rsidR="00B85BB1" w:rsidRPr="00B478EC" w:rsidRDefault="00B85BB1" w:rsidP="00B85BB1">
            <w:pPr>
              <w:spacing w:line="240" w:lineRule="auto"/>
              <w:rPr>
                <w:sz w:val="22"/>
                <w:szCs w:val="22"/>
              </w:rPr>
            </w:pPr>
            <w:r w:rsidRPr="001D3F0B">
              <w:rPr>
                <w:sz w:val="22"/>
                <w:szCs w:val="22"/>
                <w:highlight w:val="yellow"/>
              </w:rPr>
              <w:t>Note: Project money spent before it appeared in budget</w:t>
            </w:r>
            <w:r>
              <w:rPr>
                <w:sz w:val="22"/>
                <w:szCs w:val="22"/>
              </w:rPr>
              <w:t xml:space="preserve">. Budget FY21-22 indicates prior year expenditures. </w:t>
            </w:r>
            <w:r w:rsidRPr="00B478EC">
              <w:rPr>
                <w:color w:val="000000"/>
                <w:sz w:val="22"/>
                <w:szCs w:val="22"/>
              </w:rPr>
              <w:t>[</w:t>
            </w:r>
            <w:hyperlink r:id="rId103" w:history="1">
              <w:r>
                <w:rPr>
                  <w:rStyle w:val="Hyperlink"/>
                  <w:sz w:val="22"/>
                  <w:szCs w:val="22"/>
                </w:rPr>
                <w:t>D-02-01-05a</w:t>
              </w:r>
            </w:hyperlink>
            <w:r>
              <w:rPr>
                <w:rStyle w:val="Hyperlink"/>
                <w:sz w:val="22"/>
                <w:szCs w:val="22"/>
              </w:rPr>
              <w:t>,</w:t>
            </w:r>
            <w:r w:rsidRPr="00635648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PDF</w:t>
            </w:r>
            <w:r>
              <w:rPr>
                <w:rStyle w:val="Hyperlink"/>
                <w:color w:val="auto"/>
                <w:sz w:val="22"/>
                <w:szCs w:val="22"/>
                <w:u w:val="none"/>
              </w:rPr>
              <w:t>31</w:t>
            </w:r>
            <w:r w:rsidRPr="00635648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</w:t>
            </w:r>
            <w:r>
              <w:rPr>
                <w:rStyle w:val="Hyperlink"/>
                <w:color w:val="auto"/>
                <w:sz w:val="22"/>
                <w:szCs w:val="22"/>
                <w:u w:val="none"/>
              </w:rPr>
              <w:t>B</w:t>
            </w:r>
            <w:r w:rsidRPr="00B478EC">
              <w:rPr>
                <w:color w:val="000000"/>
                <w:sz w:val="22"/>
                <w:szCs w:val="22"/>
              </w:rPr>
              <w:t>]</w:t>
            </w:r>
            <w:r>
              <w:rPr>
                <w:color w:val="000000"/>
                <w:sz w:val="22"/>
                <w:szCs w:val="22"/>
              </w:rPr>
              <w:t>. Parks reported FY21 was the first expense</w:t>
            </w:r>
            <w:r w:rsidRPr="00640E5D">
              <w:t>[</w:t>
            </w:r>
            <w:hyperlink r:id="rId104" w:anchor="mpfirst" w:history="1">
              <w:r w:rsidRPr="00640E5D">
                <w:rPr>
                  <w:rStyle w:val="Hyperlink"/>
                </w:rPr>
                <w:t>D-02-01-00</w:t>
              </w:r>
            </w:hyperlink>
            <w:r w:rsidRPr="00640E5D">
              <w:t>]</w:t>
            </w:r>
            <w:r>
              <w:rPr>
                <w:color w:val="000000"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 xml:space="preserve">Budget FY20-21 does not indicate any spending on the project. </w:t>
            </w:r>
            <w:hyperlink r:id="rId105" w:history="1">
              <w:r w:rsidRPr="00B85BB1">
                <w:rPr>
                  <w:rStyle w:val="Hyperlink"/>
                  <w:sz w:val="22"/>
                  <w:szCs w:val="22"/>
                </w:rPr>
                <w:t>[D-02-01-06d</w:t>
              </w:r>
            </w:hyperlink>
            <w:r>
              <w:rPr>
                <w:sz w:val="22"/>
                <w:szCs w:val="22"/>
              </w:rPr>
              <w:t>, pdf 38 A].</w:t>
            </w:r>
          </w:p>
        </w:tc>
        <w:tc>
          <w:tcPr>
            <w:tcW w:w="412" w:type="pct"/>
            <w:vMerge/>
            <w:tcBorders>
              <w:bottom w:val="single" w:sz="24" w:space="0" w:color="auto"/>
            </w:tcBorders>
            <w:shd w:val="clear" w:color="auto" w:fill="EEF8EE" w:themeFill="background2" w:themeFillTint="33"/>
            <w:vAlign w:val="center"/>
          </w:tcPr>
          <w:p w14:paraId="32774417" w14:textId="77777777" w:rsidR="003B7048" w:rsidRPr="00464997" w:rsidRDefault="003B7048" w:rsidP="0037146C">
            <w:pPr>
              <w:rPr>
                <w:sz w:val="22"/>
                <w:szCs w:val="22"/>
              </w:rPr>
            </w:pPr>
          </w:p>
        </w:tc>
      </w:tr>
      <w:tr w:rsidR="003B7048" w:rsidRPr="000B7255" w14:paraId="469C2A59" w14:textId="77777777" w:rsidTr="0037146C">
        <w:trPr>
          <w:trHeight w:val="260"/>
        </w:trPr>
        <w:tc>
          <w:tcPr>
            <w:tcW w:w="576" w:type="pct"/>
            <w:vMerge w:val="restart"/>
            <w:tcBorders>
              <w:top w:val="single" w:sz="24" w:space="0" w:color="auto"/>
            </w:tcBorders>
          </w:tcPr>
          <w:p w14:paraId="43EC922A" w14:textId="77777777" w:rsidR="003B7048" w:rsidRPr="000B7255" w:rsidRDefault="003B7048" w:rsidP="0037146C">
            <w:pPr>
              <w:rPr>
                <w:rFonts w:cs="Calibri"/>
                <w:sz w:val="22"/>
                <w:szCs w:val="22"/>
              </w:rPr>
            </w:pPr>
            <w:hyperlink r:id="rId106" w:history="1">
              <w:r w:rsidRPr="000B7255">
                <w:rPr>
                  <w:rStyle w:val="Hyperlink"/>
                  <w:rFonts w:cs="Calibri"/>
                  <w:sz w:val="22"/>
                  <w:szCs w:val="22"/>
                </w:rPr>
                <w:t>FIN 2.03 Financial Planning</w:t>
              </w:r>
            </w:hyperlink>
            <w:r w:rsidRPr="000B7255">
              <w:rPr>
                <w:rStyle w:val="Hyperlink"/>
                <w:rFonts w:cs="Calibri"/>
                <w:sz w:val="22"/>
                <w:szCs w:val="22"/>
              </w:rPr>
              <w:t xml:space="preserve"> </w:t>
            </w:r>
            <w:r w:rsidRPr="000B7255">
              <w:rPr>
                <w:rFonts w:cs="Calibri"/>
                <w:sz w:val="22"/>
                <w:szCs w:val="22"/>
              </w:rPr>
              <w:t>PDF4 A2</w:t>
            </w:r>
          </w:p>
        </w:tc>
        <w:tc>
          <w:tcPr>
            <w:tcW w:w="325" w:type="pct"/>
            <w:tcBorders>
              <w:top w:val="single" w:sz="24" w:space="0" w:color="auto"/>
            </w:tcBorders>
          </w:tcPr>
          <w:p w14:paraId="65B02C19" w14:textId="77777777" w:rsidR="003B7048" w:rsidRDefault="003B7048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68" w:type="pct"/>
            <w:tcBorders>
              <w:top w:val="single" w:sz="24" w:space="0" w:color="auto"/>
            </w:tcBorders>
          </w:tcPr>
          <w:p w14:paraId="3298A8EE" w14:textId="77777777" w:rsidR="003B7048" w:rsidRPr="000B7255" w:rsidRDefault="003B7048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Funding plans for project (capital asset) costs</w:t>
            </w:r>
            <w:r w:rsidRPr="000B725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19" w:type="pct"/>
            <w:tcBorders>
              <w:top w:val="single" w:sz="24" w:space="0" w:color="auto"/>
            </w:tcBorders>
          </w:tcPr>
          <w:p w14:paraId="259570E1" w14:textId="77777777" w:rsidR="003B7048" w:rsidRDefault="003B7048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 evidence</w:t>
            </w:r>
          </w:p>
        </w:tc>
        <w:tc>
          <w:tcPr>
            <w:tcW w:w="412" w:type="pct"/>
            <w:vMerge w:val="restart"/>
            <w:tcBorders>
              <w:top w:val="single" w:sz="24" w:space="0" w:color="auto"/>
            </w:tcBorders>
            <w:shd w:val="clear" w:color="auto" w:fill="F4DEE6" w:themeFill="accent5" w:themeFillTint="33"/>
            <w:vAlign w:val="center"/>
          </w:tcPr>
          <w:p w14:paraId="711826FA" w14:textId="77777777" w:rsidR="003B7048" w:rsidRDefault="003B7048" w:rsidP="0037146C">
            <w:pPr>
              <w:rPr>
                <w:sz w:val="22"/>
                <w:szCs w:val="22"/>
              </w:rPr>
            </w:pPr>
            <w:bookmarkStart w:id="49" w:name="mp2"/>
            <w:r>
              <w:rPr>
                <w:sz w:val="22"/>
                <w:szCs w:val="22"/>
              </w:rPr>
              <w:t>No</w:t>
            </w:r>
            <w:bookmarkEnd w:id="49"/>
          </w:p>
        </w:tc>
      </w:tr>
      <w:tr w:rsidR="003B7048" w:rsidRPr="000B7255" w14:paraId="536C5228" w14:textId="77777777" w:rsidTr="0037146C">
        <w:trPr>
          <w:trHeight w:val="503"/>
        </w:trPr>
        <w:tc>
          <w:tcPr>
            <w:tcW w:w="576" w:type="pct"/>
            <w:vMerge/>
            <w:tcBorders>
              <w:bottom w:val="single" w:sz="24" w:space="0" w:color="auto"/>
            </w:tcBorders>
          </w:tcPr>
          <w:p w14:paraId="701176F7" w14:textId="77777777" w:rsidR="003B7048" w:rsidRPr="000B7255" w:rsidRDefault="003B7048" w:rsidP="0037146C">
            <w:pPr>
              <w:rPr>
                <w:sz w:val="22"/>
                <w:szCs w:val="22"/>
              </w:rPr>
            </w:pPr>
          </w:p>
        </w:tc>
        <w:tc>
          <w:tcPr>
            <w:tcW w:w="325" w:type="pct"/>
            <w:tcBorders>
              <w:bottom w:val="single" w:sz="24" w:space="0" w:color="auto"/>
            </w:tcBorders>
          </w:tcPr>
          <w:p w14:paraId="690DCB61" w14:textId="77777777" w:rsidR="003B7048" w:rsidRPr="000B7255" w:rsidRDefault="003B7048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68" w:type="pct"/>
            <w:tcBorders>
              <w:bottom w:val="single" w:sz="24" w:space="0" w:color="auto"/>
            </w:tcBorders>
          </w:tcPr>
          <w:p w14:paraId="51402693" w14:textId="77777777" w:rsidR="003B7048" w:rsidRPr="000B7255" w:rsidRDefault="003B7048" w:rsidP="0037146C">
            <w:pPr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Evidence of funding plan inclusion in adopted budget</w:t>
            </w:r>
            <w:r>
              <w:rPr>
                <w:sz w:val="22"/>
                <w:szCs w:val="22"/>
              </w:rPr>
              <w:t xml:space="preserve">: </w:t>
            </w:r>
          </w:p>
        </w:tc>
        <w:tc>
          <w:tcPr>
            <w:tcW w:w="1519" w:type="pct"/>
            <w:tcBorders>
              <w:bottom w:val="single" w:sz="24" w:space="0" w:color="auto"/>
            </w:tcBorders>
          </w:tcPr>
          <w:p w14:paraId="2514A32E" w14:textId="77777777" w:rsidR="003B7048" w:rsidRPr="000B7255" w:rsidRDefault="003B7048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3 doesn’t exist, this can’t exist</w:t>
            </w:r>
          </w:p>
        </w:tc>
        <w:tc>
          <w:tcPr>
            <w:tcW w:w="412" w:type="pct"/>
            <w:vMerge/>
            <w:tcBorders>
              <w:bottom w:val="single" w:sz="24" w:space="0" w:color="auto"/>
            </w:tcBorders>
            <w:shd w:val="clear" w:color="auto" w:fill="F4DEE6" w:themeFill="accent5" w:themeFillTint="33"/>
            <w:vAlign w:val="center"/>
          </w:tcPr>
          <w:p w14:paraId="23C4E405" w14:textId="77777777" w:rsidR="003B7048" w:rsidRPr="000B7255" w:rsidRDefault="003B7048" w:rsidP="0037146C">
            <w:pPr>
              <w:rPr>
                <w:sz w:val="22"/>
                <w:szCs w:val="22"/>
              </w:rPr>
            </w:pPr>
          </w:p>
        </w:tc>
      </w:tr>
      <w:tr w:rsidR="003B7048" w:rsidRPr="000B7255" w14:paraId="56A3655F" w14:textId="77777777" w:rsidTr="0037146C">
        <w:trPr>
          <w:trHeight w:val="422"/>
        </w:trPr>
        <w:tc>
          <w:tcPr>
            <w:tcW w:w="576" w:type="pct"/>
            <w:vMerge w:val="restart"/>
            <w:tcBorders>
              <w:top w:val="single" w:sz="24" w:space="0" w:color="auto"/>
            </w:tcBorders>
          </w:tcPr>
          <w:p w14:paraId="7D98A72A" w14:textId="77777777" w:rsidR="003B7048" w:rsidRPr="000B7255" w:rsidRDefault="003B7048" w:rsidP="0037146C">
            <w:pPr>
              <w:rPr>
                <w:rFonts w:cs="Calibri"/>
                <w:color w:val="4573F7" w:themeColor="text2"/>
                <w:sz w:val="22"/>
                <w:szCs w:val="22"/>
                <w:u w:val="single"/>
              </w:rPr>
            </w:pPr>
            <w:hyperlink r:id="rId107" w:history="1">
              <w:r w:rsidRPr="000B7255">
                <w:rPr>
                  <w:rStyle w:val="Hyperlink"/>
                  <w:rFonts w:cs="Calibri"/>
                  <w:sz w:val="22"/>
                  <w:szCs w:val="22"/>
                </w:rPr>
                <w:t>FIN 2.19 Asset Management</w:t>
              </w:r>
            </w:hyperlink>
            <w:r w:rsidRPr="000B7255">
              <w:rPr>
                <w:rStyle w:val="Hyperlink"/>
                <w:rFonts w:cs="Calibri"/>
                <w:sz w:val="22"/>
                <w:szCs w:val="22"/>
              </w:rPr>
              <w:t xml:space="preserve"> </w:t>
            </w:r>
            <w:r w:rsidRPr="000B7255">
              <w:rPr>
                <w:sz w:val="22"/>
                <w:szCs w:val="22"/>
              </w:rPr>
              <w:t>PDF2 A</w:t>
            </w:r>
          </w:p>
        </w:tc>
        <w:tc>
          <w:tcPr>
            <w:tcW w:w="325" w:type="pct"/>
            <w:tcBorders>
              <w:top w:val="single" w:sz="24" w:space="0" w:color="auto"/>
            </w:tcBorders>
          </w:tcPr>
          <w:p w14:paraId="6451DFE8" w14:textId="77777777" w:rsidR="003B7048" w:rsidRDefault="003B7048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r w:rsidRPr="00464997">
              <w:rPr>
                <w:sz w:val="18"/>
                <w:szCs w:val="18"/>
              </w:rPr>
              <w:t>(repeat)</w:t>
            </w:r>
          </w:p>
        </w:tc>
        <w:tc>
          <w:tcPr>
            <w:tcW w:w="2168" w:type="pct"/>
            <w:tcBorders>
              <w:top w:val="single" w:sz="24" w:space="0" w:color="auto"/>
            </w:tcBorders>
          </w:tcPr>
          <w:p w14:paraId="3407A59E" w14:textId="77777777" w:rsidR="003B7048" w:rsidRPr="000B7255" w:rsidRDefault="003B7048" w:rsidP="0037146C">
            <w:pPr>
              <w:rPr>
                <w:rFonts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Funding plans for project (capital asset) costs</w:t>
            </w:r>
          </w:p>
        </w:tc>
        <w:tc>
          <w:tcPr>
            <w:tcW w:w="1519" w:type="pct"/>
            <w:tcBorders>
              <w:top w:val="single" w:sz="24" w:space="0" w:color="auto"/>
            </w:tcBorders>
          </w:tcPr>
          <w:p w14:paraId="24696C2D" w14:textId="77777777" w:rsidR="003B7048" w:rsidRPr="00464997" w:rsidRDefault="003B7048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 evidence </w:t>
            </w:r>
          </w:p>
        </w:tc>
        <w:tc>
          <w:tcPr>
            <w:tcW w:w="412" w:type="pct"/>
            <w:vMerge w:val="restart"/>
            <w:tcBorders>
              <w:top w:val="single" w:sz="24" w:space="0" w:color="auto"/>
            </w:tcBorders>
            <w:shd w:val="clear" w:color="auto" w:fill="F4DEE6" w:themeFill="accent5" w:themeFillTint="33"/>
            <w:vAlign w:val="center"/>
          </w:tcPr>
          <w:p w14:paraId="7B67C2A6" w14:textId="77777777" w:rsidR="003B7048" w:rsidRDefault="003B7048" w:rsidP="0037146C">
            <w:pPr>
              <w:rPr>
                <w:sz w:val="22"/>
                <w:szCs w:val="22"/>
              </w:rPr>
            </w:pPr>
            <w:bookmarkStart w:id="50" w:name="mp3"/>
            <w:r>
              <w:rPr>
                <w:sz w:val="22"/>
                <w:szCs w:val="22"/>
              </w:rPr>
              <w:t>No</w:t>
            </w:r>
            <w:bookmarkEnd w:id="50"/>
          </w:p>
        </w:tc>
      </w:tr>
      <w:tr w:rsidR="003B7048" w:rsidRPr="000B7255" w14:paraId="4795603C" w14:textId="77777777" w:rsidTr="0037146C">
        <w:trPr>
          <w:trHeight w:val="575"/>
        </w:trPr>
        <w:tc>
          <w:tcPr>
            <w:tcW w:w="576" w:type="pct"/>
            <w:vMerge/>
          </w:tcPr>
          <w:p w14:paraId="5574CC25" w14:textId="77777777" w:rsidR="003B7048" w:rsidRPr="000B7255" w:rsidRDefault="003B7048" w:rsidP="0037146C">
            <w:pPr>
              <w:rPr>
                <w:sz w:val="22"/>
                <w:szCs w:val="22"/>
              </w:rPr>
            </w:pPr>
          </w:p>
        </w:tc>
        <w:tc>
          <w:tcPr>
            <w:tcW w:w="325" w:type="pct"/>
          </w:tcPr>
          <w:p w14:paraId="7CC89116" w14:textId="77777777" w:rsidR="003B7048" w:rsidRPr="000B7255" w:rsidRDefault="003B7048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68" w:type="pct"/>
          </w:tcPr>
          <w:p w14:paraId="3572FD8B" w14:textId="77777777" w:rsidR="003B7048" w:rsidRPr="000B7255" w:rsidRDefault="003B7048" w:rsidP="0037146C">
            <w:pPr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Director Signed recommended project list that includes the project</w:t>
            </w:r>
          </w:p>
        </w:tc>
        <w:tc>
          <w:tcPr>
            <w:tcW w:w="1519" w:type="pct"/>
          </w:tcPr>
          <w:p w14:paraId="17757D6A" w14:textId="59CA7F67" w:rsidR="003B7048" w:rsidRPr="00B478EC" w:rsidRDefault="00401E23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1/15/2020 [</w:t>
            </w:r>
            <w:hyperlink r:id="rId108" w:history="1">
              <w:r w:rsidRPr="00A01082">
                <w:rPr>
                  <w:rStyle w:val="Hyperlink"/>
                </w:rPr>
                <w:t>D-02-01-06</w:t>
              </w:r>
              <w:r>
                <w:rPr>
                  <w:rStyle w:val="Hyperlink"/>
                </w:rPr>
                <w:t>c</w:t>
              </w:r>
            </w:hyperlink>
            <w:r>
              <w:rPr>
                <w:rStyle w:val="Hyperlink"/>
              </w:rPr>
              <w:t>]</w:t>
            </w:r>
          </w:p>
          <w:p w14:paraId="1158FCAA" w14:textId="77777777" w:rsidR="003B7048" w:rsidRPr="00B478EC" w:rsidRDefault="003B7048" w:rsidP="0037146C">
            <w:pPr>
              <w:rPr>
                <w:sz w:val="22"/>
                <w:szCs w:val="22"/>
              </w:rPr>
            </w:pPr>
          </w:p>
          <w:p w14:paraId="1DE1BF3B" w14:textId="77777777" w:rsidR="003B7048" w:rsidRPr="00B478EC" w:rsidRDefault="003B7048" w:rsidP="0037146C">
            <w:pPr>
              <w:rPr>
                <w:sz w:val="22"/>
                <w:szCs w:val="22"/>
              </w:rPr>
            </w:pPr>
          </w:p>
        </w:tc>
        <w:tc>
          <w:tcPr>
            <w:tcW w:w="412" w:type="pct"/>
            <w:vMerge/>
            <w:shd w:val="clear" w:color="auto" w:fill="F4DEE6" w:themeFill="accent5" w:themeFillTint="33"/>
          </w:tcPr>
          <w:p w14:paraId="7871FA1F" w14:textId="77777777" w:rsidR="003B7048" w:rsidRPr="000B7255" w:rsidRDefault="003B7048" w:rsidP="0037146C">
            <w:pPr>
              <w:rPr>
                <w:sz w:val="22"/>
                <w:szCs w:val="22"/>
              </w:rPr>
            </w:pPr>
          </w:p>
        </w:tc>
      </w:tr>
    </w:tbl>
    <w:p w14:paraId="126271EA" w14:textId="77777777" w:rsidR="003B7048" w:rsidRDefault="003B7048" w:rsidP="0032121B">
      <w:pPr>
        <w:rPr>
          <w:b/>
          <w:bCs/>
        </w:rPr>
      </w:pPr>
    </w:p>
    <w:p w14:paraId="5B4601F9" w14:textId="77777777" w:rsidR="003B7048" w:rsidRPr="00E27B15" w:rsidRDefault="003B7048" w:rsidP="003B7048">
      <w:pPr>
        <w:rPr>
          <w:b/>
          <w:bCs/>
        </w:rPr>
      </w:pPr>
      <w:r w:rsidRPr="00E27B15">
        <w:rPr>
          <w:b/>
          <w:bCs/>
        </w:rPr>
        <w:t>Notes</w:t>
      </w:r>
    </w:p>
    <w:p w14:paraId="27C687F9" w14:textId="5215906B" w:rsidR="003B7048" w:rsidRPr="00640E5D" w:rsidRDefault="003B7048" w:rsidP="003B7048">
      <w:pPr>
        <w:pStyle w:val="ListParagraph"/>
        <w:numPr>
          <w:ilvl w:val="0"/>
          <w:numId w:val="7"/>
        </w:numPr>
      </w:pPr>
      <w:r w:rsidRPr="00640E5D">
        <w:t>FY21 was the first expense [</w:t>
      </w:r>
      <w:hyperlink r:id="rId109" w:anchor="mpfirst" w:history="1">
        <w:r w:rsidRPr="00640E5D">
          <w:rPr>
            <w:rStyle w:val="Hyperlink"/>
          </w:rPr>
          <w:t>D-02-01-00</w:t>
        </w:r>
      </w:hyperlink>
      <w:r w:rsidRPr="00640E5D">
        <w:t xml:space="preserve">] Verify first expense years. </w:t>
      </w:r>
    </w:p>
    <w:p w14:paraId="065B1F1F" w14:textId="25889A47" w:rsidR="003B7048" w:rsidRPr="00640E5D" w:rsidRDefault="005933F3" w:rsidP="003B7048">
      <w:pPr>
        <w:pStyle w:val="ListParagraph"/>
        <w:numPr>
          <w:ilvl w:val="0"/>
          <w:numId w:val="7"/>
        </w:numPr>
      </w:pPr>
      <w:r>
        <w:t>Did not</w:t>
      </w:r>
      <w:r w:rsidR="003B7048" w:rsidRPr="00640E5D">
        <w:t xml:space="preserve"> verify CIP inclusion </w:t>
      </w:r>
      <w:r>
        <w:t xml:space="preserve">– but do not need to, as the budget inclusion is sufficient </w:t>
      </w:r>
    </w:p>
    <w:p w14:paraId="70C59C8F" w14:textId="77777777" w:rsidR="003B7048" w:rsidRPr="00640E5D" w:rsidRDefault="003B7048" w:rsidP="003B7048">
      <w:pPr>
        <w:pStyle w:val="ListParagraph"/>
        <w:numPr>
          <w:ilvl w:val="0"/>
          <w:numId w:val="7"/>
        </w:numPr>
      </w:pPr>
      <w:r w:rsidRPr="00640E5D">
        <w:t xml:space="preserve">FY21-22 Budget includes </w:t>
      </w:r>
    </w:p>
    <w:p w14:paraId="681411E8" w14:textId="526CDB21" w:rsidR="003B7048" w:rsidRPr="00640E5D" w:rsidRDefault="003B7048" w:rsidP="003B7048">
      <w:pPr>
        <w:pStyle w:val="ListParagraph"/>
        <w:numPr>
          <w:ilvl w:val="1"/>
          <w:numId w:val="7"/>
        </w:numPr>
      </w:pPr>
      <w:r w:rsidRPr="00640E5D">
        <w:t xml:space="preserve">In Capital Improvement Plan Summaries, </w:t>
      </w:r>
      <w:r w:rsidR="00640E5D" w:rsidRPr="00640E5D">
        <w:rPr>
          <w:color w:val="000000"/>
          <w:sz w:val="22"/>
          <w:szCs w:val="22"/>
        </w:rPr>
        <w:t>NEW-Mill Park Development Phase 1</w:t>
      </w:r>
      <w:r w:rsidRPr="00640E5D">
        <w:t xml:space="preserve"> as a Capital Program Project with a total project cost of $</w:t>
      </w:r>
      <w:r w:rsidR="00640E5D" w:rsidRPr="00640E5D">
        <w:t>6.5</w:t>
      </w:r>
      <w:r w:rsidRPr="00640E5D">
        <w:t xml:space="preserve">M </w:t>
      </w:r>
      <w:r w:rsidRPr="00640E5D">
        <w:rPr>
          <w:color w:val="000000"/>
          <w:sz w:val="22"/>
          <w:szCs w:val="22"/>
        </w:rPr>
        <w:t>[</w:t>
      </w:r>
      <w:hyperlink r:id="rId110" w:history="1">
        <w:r w:rsidRPr="00640E5D">
          <w:rPr>
            <w:rStyle w:val="Hyperlink"/>
            <w:sz w:val="22"/>
            <w:szCs w:val="22"/>
          </w:rPr>
          <w:t>D-02-01-05a</w:t>
        </w:r>
      </w:hyperlink>
      <w:r w:rsidRPr="00640E5D">
        <w:rPr>
          <w:color w:val="000000"/>
          <w:sz w:val="22"/>
          <w:szCs w:val="22"/>
        </w:rPr>
        <w:t>, PDF</w:t>
      </w:r>
      <w:r w:rsidR="00640E5D" w:rsidRPr="00640E5D">
        <w:rPr>
          <w:color w:val="000000"/>
          <w:sz w:val="22"/>
          <w:szCs w:val="22"/>
        </w:rPr>
        <w:t>60</w:t>
      </w:r>
      <w:r w:rsidRPr="00640E5D">
        <w:rPr>
          <w:color w:val="000000"/>
          <w:sz w:val="22"/>
          <w:szCs w:val="22"/>
        </w:rPr>
        <w:t xml:space="preserve"> A]</w:t>
      </w:r>
    </w:p>
    <w:p w14:paraId="64FFEA23" w14:textId="00F09BFD" w:rsidR="003B7048" w:rsidRPr="00640E5D" w:rsidRDefault="003B7048" w:rsidP="003B7048">
      <w:pPr>
        <w:pStyle w:val="ListParagraph"/>
        <w:numPr>
          <w:ilvl w:val="1"/>
          <w:numId w:val="7"/>
        </w:numPr>
      </w:pPr>
      <w:r w:rsidRPr="00640E5D">
        <w:rPr>
          <w:color w:val="000000"/>
          <w:sz w:val="22"/>
          <w:szCs w:val="22"/>
        </w:rPr>
        <w:t xml:space="preserve">In CIP Summary, </w:t>
      </w:r>
      <w:r w:rsidR="00640E5D" w:rsidRPr="00640E5D">
        <w:rPr>
          <w:color w:val="000000"/>
          <w:sz w:val="22"/>
          <w:szCs w:val="22"/>
        </w:rPr>
        <w:t>NEW-Mill Park Development Phase 1</w:t>
      </w:r>
      <w:r w:rsidRPr="00640E5D">
        <w:rPr>
          <w:color w:val="000000"/>
          <w:sz w:val="22"/>
          <w:szCs w:val="22"/>
        </w:rPr>
        <w:t xml:space="preserve"> as a Bureau Capital Program Project with a 5-year total cost of $</w:t>
      </w:r>
      <w:r w:rsidR="00640E5D" w:rsidRPr="00640E5D">
        <w:rPr>
          <w:color w:val="000000"/>
          <w:sz w:val="22"/>
          <w:szCs w:val="22"/>
        </w:rPr>
        <w:t>6,480</w:t>
      </w:r>
      <w:r w:rsidRPr="00640E5D">
        <w:rPr>
          <w:color w:val="000000"/>
          <w:sz w:val="22"/>
          <w:szCs w:val="22"/>
        </w:rPr>
        <w:t>,000 [</w:t>
      </w:r>
      <w:hyperlink r:id="rId111" w:history="1">
        <w:r w:rsidRPr="00640E5D">
          <w:rPr>
            <w:rStyle w:val="Hyperlink"/>
            <w:sz w:val="22"/>
            <w:szCs w:val="22"/>
          </w:rPr>
          <w:t>D-02-01-05a</w:t>
        </w:r>
      </w:hyperlink>
      <w:r w:rsidRPr="00640E5D">
        <w:rPr>
          <w:color w:val="000000"/>
          <w:sz w:val="22"/>
          <w:szCs w:val="22"/>
        </w:rPr>
        <w:t xml:space="preserve">, PDF31 </w:t>
      </w:r>
      <w:r w:rsidR="00640E5D" w:rsidRPr="00640E5D">
        <w:rPr>
          <w:color w:val="000000"/>
          <w:sz w:val="22"/>
          <w:szCs w:val="22"/>
        </w:rPr>
        <w:t>B</w:t>
      </w:r>
      <w:r w:rsidRPr="00640E5D">
        <w:rPr>
          <w:color w:val="000000"/>
          <w:sz w:val="22"/>
          <w:szCs w:val="22"/>
        </w:rPr>
        <w:t>]</w:t>
      </w:r>
    </w:p>
    <w:p w14:paraId="48C64064" w14:textId="464ABAD7" w:rsidR="003B7048" w:rsidRPr="00BA11D2" w:rsidRDefault="0033217B" w:rsidP="003B7048">
      <w:pPr>
        <w:pStyle w:val="ListParagraph"/>
        <w:numPr>
          <w:ilvl w:val="0"/>
          <w:numId w:val="7"/>
        </w:numPr>
        <w:rPr>
          <w:color w:val="000000"/>
          <w:sz w:val="22"/>
          <w:szCs w:val="22"/>
        </w:rPr>
      </w:pPr>
      <w:r>
        <w:rPr>
          <w:sz w:val="22"/>
          <w:szCs w:val="22"/>
        </w:rPr>
        <w:t>Mill Park</w:t>
      </w:r>
      <w:r w:rsidR="003B7048" w:rsidRPr="00640E5D">
        <w:rPr>
          <w:sz w:val="22"/>
          <w:szCs w:val="22"/>
        </w:rPr>
        <w:t xml:space="preserve"> has been allocated $</w:t>
      </w:r>
      <w:r w:rsidR="00640E5D" w:rsidRPr="00640E5D">
        <w:rPr>
          <w:sz w:val="22"/>
          <w:szCs w:val="22"/>
        </w:rPr>
        <w:t>13.22</w:t>
      </w:r>
      <w:r w:rsidR="003B7048" w:rsidRPr="00640E5D">
        <w:rPr>
          <w:sz w:val="22"/>
          <w:szCs w:val="22"/>
        </w:rPr>
        <w:t>Million in funding (all SDC), and the total spend in Summer 2024 was $</w:t>
      </w:r>
      <w:r w:rsidR="00640E5D" w:rsidRPr="00640E5D">
        <w:rPr>
          <w:sz w:val="22"/>
          <w:szCs w:val="22"/>
        </w:rPr>
        <w:t>7,419,650</w:t>
      </w:r>
      <w:r w:rsidR="003B7048" w:rsidRPr="00640E5D">
        <w:rPr>
          <w:sz w:val="22"/>
          <w:szCs w:val="22"/>
        </w:rPr>
        <w:t>. [</w:t>
      </w:r>
      <w:hyperlink r:id="rId112" w:history="1">
        <w:r w:rsidR="003B7048" w:rsidRPr="00640E5D">
          <w:rPr>
            <w:rStyle w:val="Hyperlink"/>
            <w:sz w:val="22"/>
            <w:szCs w:val="22"/>
          </w:rPr>
          <w:t>D-01-01</w:t>
        </w:r>
      </w:hyperlink>
      <w:r w:rsidR="003B7048" w:rsidRPr="00640E5D">
        <w:rPr>
          <w:sz w:val="22"/>
          <w:szCs w:val="22"/>
        </w:rPr>
        <w:t>, PDF5</w:t>
      </w:r>
      <w:r w:rsidR="00640E5D" w:rsidRPr="00640E5D">
        <w:rPr>
          <w:sz w:val="22"/>
          <w:szCs w:val="22"/>
        </w:rPr>
        <w:t>9</w:t>
      </w:r>
      <w:r w:rsidR="003B7048" w:rsidRPr="00640E5D">
        <w:rPr>
          <w:sz w:val="22"/>
          <w:szCs w:val="22"/>
        </w:rPr>
        <w:t xml:space="preserve"> </w:t>
      </w:r>
      <w:r w:rsidR="00640E5D" w:rsidRPr="00640E5D">
        <w:rPr>
          <w:sz w:val="22"/>
          <w:szCs w:val="22"/>
        </w:rPr>
        <w:t>C</w:t>
      </w:r>
      <w:r w:rsidR="003B7048" w:rsidRPr="00640E5D">
        <w:rPr>
          <w:sz w:val="22"/>
          <w:szCs w:val="22"/>
        </w:rPr>
        <w:t xml:space="preserve">]. </w:t>
      </w:r>
    </w:p>
    <w:p w14:paraId="4BD4CBD8" w14:textId="5975DD16" w:rsidR="00BA11D2" w:rsidRPr="00640E5D" w:rsidRDefault="00BA11D2" w:rsidP="003B7048">
      <w:pPr>
        <w:pStyle w:val="ListParagraph"/>
        <w:numPr>
          <w:ilvl w:val="0"/>
          <w:numId w:val="7"/>
        </w:numPr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OM calculation was dated Sep 2022. Can I verify that? </w:t>
      </w:r>
    </w:p>
    <w:p w14:paraId="59D31F26" w14:textId="018390F4" w:rsidR="003B7048" w:rsidRPr="00640E5D" w:rsidRDefault="003B7048" w:rsidP="003B7048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640E5D">
        <w:rPr>
          <w:sz w:val="22"/>
          <w:szCs w:val="22"/>
        </w:rPr>
        <w:t xml:space="preserve">Reported MM calculation: </w:t>
      </w:r>
      <w:r w:rsidR="00640E5D" w:rsidRPr="00640E5D">
        <w:rPr>
          <w:sz w:val="22"/>
          <w:szCs w:val="22"/>
        </w:rPr>
        <w:t>13</w:t>
      </w:r>
      <w:r w:rsidRPr="00640E5D">
        <w:rPr>
          <w:sz w:val="22"/>
          <w:szCs w:val="22"/>
        </w:rPr>
        <w:t>,</w:t>
      </w:r>
      <w:r w:rsidR="00640E5D" w:rsidRPr="00640E5D">
        <w:rPr>
          <w:sz w:val="22"/>
          <w:szCs w:val="22"/>
        </w:rPr>
        <w:t>22</w:t>
      </w:r>
      <w:r w:rsidRPr="00640E5D">
        <w:rPr>
          <w:sz w:val="22"/>
          <w:szCs w:val="22"/>
        </w:rPr>
        <w:t>0,000*3% = $</w:t>
      </w:r>
      <w:r w:rsidR="00640E5D" w:rsidRPr="00640E5D">
        <w:rPr>
          <w:sz w:val="22"/>
          <w:szCs w:val="22"/>
        </w:rPr>
        <w:t>396,000</w:t>
      </w:r>
      <w:r w:rsidRPr="00640E5D">
        <w:rPr>
          <w:sz w:val="22"/>
          <w:szCs w:val="22"/>
        </w:rPr>
        <w:t xml:space="preserve">. Is this sufficient? </w:t>
      </w:r>
    </w:p>
    <w:p w14:paraId="135EE6EC" w14:textId="00B17B6C" w:rsidR="003B7048" w:rsidRPr="00640E5D" w:rsidRDefault="003B7048" w:rsidP="003B7048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640E5D">
        <w:rPr>
          <w:sz w:val="22"/>
          <w:szCs w:val="22"/>
        </w:rPr>
        <w:t xml:space="preserve">Reported CR calculation: </w:t>
      </w:r>
      <w:r w:rsidR="00640E5D" w:rsidRPr="00640E5D">
        <w:rPr>
          <w:sz w:val="22"/>
          <w:szCs w:val="22"/>
        </w:rPr>
        <w:t>13</w:t>
      </w:r>
      <w:r w:rsidRPr="00640E5D">
        <w:rPr>
          <w:sz w:val="22"/>
          <w:szCs w:val="22"/>
        </w:rPr>
        <w:t>,</w:t>
      </w:r>
      <w:r w:rsidR="00640E5D" w:rsidRPr="00640E5D">
        <w:rPr>
          <w:sz w:val="22"/>
          <w:szCs w:val="22"/>
        </w:rPr>
        <w:t>22</w:t>
      </w:r>
      <w:r w:rsidRPr="00640E5D">
        <w:rPr>
          <w:sz w:val="22"/>
          <w:szCs w:val="22"/>
        </w:rPr>
        <w:t>0,000 / xx = $</w:t>
      </w:r>
      <w:r w:rsidR="00640E5D" w:rsidRPr="00640E5D">
        <w:rPr>
          <w:sz w:val="22"/>
          <w:szCs w:val="22"/>
        </w:rPr>
        <w:t>661</w:t>
      </w:r>
      <w:r w:rsidRPr="00640E5D">
        <w:rPr>
          <w:sz w:val="22"/>
          <w:szCs w:val="22"/>
        </w:rPr>
        <w:t xml:space="preserve">,000. Xx = 20 years. Why was 20 years chosen. Why does it vary from the year count of Old town?  </w:t>
      </w:r>
    </w:p>
    <w:p w14:paraId="3ACDB7B6" w14:textId="14BAFD35" w:rsidR="003B7048" w:rsidRDefault="003B7048" w:rsidP="003B7048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640E5D">
        <w:rPr>
          <w:sz w:val="22"/>
          <w:szCs w:val="22"/>
        </w:rPr>
        <w:t xml:space="preserve">Budget shared is for FY21-22: I am seeking evidence that the first time money is requested for the project, O&amp;M, MM and CR have already been calculated. </w:t>
      </w:r>
      <w:r w:rsidR="00640E5D" w:rsidRPr="00640E5D">
        <w:rPr>
          <w:sz w:val="22"/>
          <w:szCs w:val="22"/>
        </w:rPr>
        <w:t>According to the FY21-22 budget, there was $20,000 spent in prior years.</w:t>
      </w:r>
      <w:r w:rsidR="00640E5D" w:rsidRPr="00640E5D">
        <w:rPr>
          <w:color w:val="000000"/>
          <w:sz w:val="22"/>
          <w:szCs w:val="22"/>
        </w:rPr>
        <w:t xml:space="preserve"> [</w:t>
      </w:r>
      <w:hyperlink r:id="rId113" w:history="1">
        <w:r w:rsidR="00640E5D" w:rsidRPr="00640E5D">
          <w:rPr>
            <w:rStyle w:val="Hyperlink"/>
            <w:sz w:val="22"/>
            <w:szCs w:val="22"/>
          </w:rPr>
          <w:t>D-02-01-05a</w:t>
        </w:r>
      </w:hyperlink>
      <w:r w:rsidR="00640E5D" w:rsidRPr="00640E5D">
        <w:rPr>
          <w:rStyle w:val="Hyperlink"/>
          <w:sz w:val="22"/>
          <w:szCs w:val="22"/>
        </w:rPr>
        <w:t>,</w:t>
      </w:r>
      <w:r w:rsidR="00640E5D" w:rsidRPr="00640E5D">
        <w:rPr>
          <w:rStyle w:val="Hyperlink"/>
          <w:color w:val="auto"/>
          <w:sz w:val="22"/>
          <w:szCs w:val="22"/>
          <w:u w:val="none"/>
        </w:rPr>
        <w:t xml:space="preserve"> PDF31 C</w:t>
      </w:r>
      <w:r w:rsidR="00640E5D" w:rsidRPr="00640E5D">
        <w:rPr>
          <w:color w:val="000000"/>
          <w:sz w:val="22"/>
          <w:szCs w:val="22"/>
        </w:rPr>
        <w:t xml:space="preserve">]. </w:t>
      </w:r>
      <w:r w:rsidRPr="00640E5D">
        <w:rPr>
          <w:sz w:val="22"/>
          <w:szCs w:val="22"/>
        </w:rPr>
        <w:t xml:space="preserve"> </w:t>
      </w:r>
    </w:p>
    <w:p w14:paraId="1BF01161" w14:textId="338126A1" w:rsidR="003F30C1" w:rsidRPr="003F30C1" w:rsidRDefault="003F30C1" w:rsidP="003F30C1">
      <w:pPr>
        <w:pStyle w:val="Heading3"/>
      </w:pPr>
      <w:bookmarkStart w:id="51" w:name="_Files_shared"/>
      <w:bookmarkEnd w:id="51"/>
      <w:r>
        <w:t xml:space="preserve">Files shared </w:t>
      </w:r>
    </w:p>
    <w:bookmarkStart w:id="52" w:name="_Hlk194675628"/>
    <w:p w14:paraId="521B202D" w14:textId="1B3DD332" w:rsidR="0032121B" w:rsidRPr="004A53D7" w:rsidRDefault="00A01082" w:rsidP="0032121B">
      <w:r>
        <w:fldChar w:fldCharType="begin"/>
      </w:r>
      <w:r>
        <w:instrText>HYPERLINK "D-02-01%20Funding%20Files"</w:instrText>
      </w:r>
      <w:r>
        <w:fldChar w:fldCharType="separate"/>
      </w:r>
      <w:r w:rsidRPr="00A01082">
        <w:rPr>
          <w:rStyle w:val="Hyperlink"/>
        </w:rPr>
        <w:t>D-02-01-06</w:t>
      </w:r>
      <w:r>
        <w:fldChar w:fldCharType="end"/>
      </w:r>
      <w:r>
        <w:t xml:space="preserve"> </w:t>
      </w:r>
      <w:r w:rsidR="0032121B" w:rsidRPr="009C2D9E">
        <w:t xml:space="preserve">Series: </w:t>
      </w:r>
      <w:r w:rsidR="00BE04EF">
        <w:t>3</w:t>
      </w:r>
      <w:r w:rsidR="0032121B" w:rsidRPr="009C2D9E">
        <w:t xml:space="preserve"> file</w:t>
      </w:r>
      <w:r w:rsidR="0032121B">
        <w:t>s</w:t>
      </w:r>
    </w:p>
    <w:tbl>
      <w:tblPr>
        <w:tblStyle w:val="TableGrid"/>
        <w:tblW w:w="13585" w:type="dxa"/>
        <w:tblLook w:val="04A0" w:firstRow="1" w:lastRow="0" w:firstColumn="1" w:lastColumn="0" w:noHBand="0" w:noVBand="1"/>
      </w:tblPr>
      <w:tblGrid>
        <w:gridCol w:w="1066"/>
        <w:gridCol w:w="5409"/>
        <w:gridCol w:w="7110"/>
      </w:tblGrid>
      <w:tr w:rsidR="0032121B" w14:paraId="7F856772" w14:textId="77777777" w:rsidTr="00AE3361">
        <w:tc>
          <w:tcPr>
            <w:tcW w:w="1066" w:type="dxa"/>
          </w:tcPr>
          <w:bookmarkEnd w:id="52"/>
          <w:p w14:paraId="75AE394F" w14:textId="77777777" w:rsidR="0032121B" w:rsidRDefault="0032121B" w:rsidP="00AE3361">
            <w:r>
              <w:t>Link</w:t>
            </w:r>
          </w:p>
        </w:tc>
        <w:tc>
          <w:tcPr>
            <w:tcW w:w="5409" w:type="dxa"/>
          </w:tcPr>
          <w:p w14:paraId="37D9792C" w14:textId="77777777" w:rsidR="0032121B" w:rsidRDefault="0032121B" w:rsidP="00AE3361">
            <w:r>
              <w:t>File Name</w:t>
            </w:r>
          </w:p>
        </w:tc>
        <w:tc>
          <w:tcPr>
            <w:tcW w:w="7110" w:type="dxa"/>
          </w:tcPr>
          <w:p w14:paraId="2D0A4EFF" w14:textId="77777777" w:rsidR="0032121B" w:rsidRDefault="0032121B" w:rsidP="00AE3361">
            <w:r>
              <w:t>File Notes</w:t>
            </w:r>
          </w:p>
        </w:tc>
      </w:tr>
      <w:tr w:rsidR="0032121B" w14:paraId="292967FD" w14:textId="77777777" w:rsidTr="00AE3361">
        <w:tc>
          <w:tcPr>
            <w:tcW w:w="1066" w:type="dxa"/>
          </w:tcPr>
          <w:p w14:paraId="3BDE8650" w14:textId="1DF9E3EC" w:rsidR="0032121B" w:rsidRDefault="00A01082" w:rsidP="00AE3361">
            <w:hyperlink r:id="rId114" w:history="1">
              <w:r w:rsidRPr="00A01082">
                <w:rPr>
                  <w:rStyle w:val="Hyperlink"/>
                </w:rPr>
                <w:t>D-02-01-06a</w:t>
              </w:r>
            </w:hyperlink>
          </w:p>
        </w:tc>
        <w:tc>
          <w:tcPr>
            <w:tcW w:w="5409" w:type="dxa"/>
          </w:tcPr>
          <w:p w14:paraId="62D37551" w14:textId="63D5F174" w:rsidR="0032121B" w:rsidRDefault="0032121B" w:rsidP="00AE3361">
            <w:r w:rsidRPr="0032121B">
              <w:t>1. FY 21-22 Growth Capital Projects Proposed for Director Review 2021-01-14 FINAL CCR 2021.01.29 (002)</w:t>
            </w:r>
          </w:p>
        </w:tc>
        <w:tc>
          <w:tcPr>
            <w:tcW w:w="7110" w:type="dxa"/>
          </w:tcPr>
          <w:p w14:paraId="5212F27F" w14:textId="020F519D" w:rsidR="0032121B" w:rsidRDefault="0032121B" w:rsidP="00AE3361">
            <w:r>
              <w:t xml:space="preserve">Director signed recommended projects list for Mill Park Phase 2 and an acquisition next to Mill Park. [PDF1 A,B]. Recommended 1/26/21. </w:t>
            </w:r>
          </w:p>
          <w:p w14:paraId="177CDCC1" w14:textId="77777777" w:rsidR="0032121B" w:rsidRDefault="0032121B" w:rsidP="00AE3361"/>
          <w:p w14:paraId="65487E7D" w14:textId="672FA548" w:rsidR="0032121B" w:rsidRDefault="0032121B" w:rsidP="00AE3361">
            <w:r>
              <w:t>Includes estimated O&amp;M for Phase 2 Development. [PDF1 C].</w:t>
            </w:r>
          </w:p>
        </w:tc>
      </w:tr>
      <w:tr w:rsidR="0032121B" w14:paraId="4D9D92AD" w14:textId="77777777" w:rsidTr="00AE3361">
        <w:tc>
          <w:tcPr>
            <w:tcW w:w="1066" w:type="dxa"/>
          </w:tcPr>
          <w:p w14:paraId="348721F0" w14:textId="028B0E99" w:rsidR="0032121B" w:rsidRDefault="00A01082" w:rsidP="00AE3361">
            <w:hyperlink r:id="rId115" w:history="1">
              <w:r>
                <w:rPr>
                  <w:rStyle w:val="Hyperlink"/>
                </w:rPr>
                <w:t>D-02-01-06b</w:t>
              </w:r>
            </w:hyperlink>
          </w:p>
        </w:tc>
        <w:tc>
          <w:tcPr>
            <w:tcW w:w="5409" w:type="dxa"/>
          </w:tcPr>
          <w:p w14:paraId="3F2DC389" w14:textId="67B8AEB1" w:rsidR="0032121B" w:rsidRPr="001F511C" w:rsidRDefault="0032121B" w:rsidP="00AE3361">
            <w:r w:rsidRPr="0032121B">
              <w:t>23-02_Mill Park_SDC Funding Request Approval Form_cjc_TL-DAL-CDR</w:t>
            </w:r>
          </w:p>
        </w:tc>
        <w:tc>
          <w:tcPr>
            <w:tcW w:w="7110" w:type="dxa"/>
          </w:tcPr>
          <w:p w14:paraId="6FB70E14" w14:textId="77777777" w:rsidR="0032121B" w:rsidRDefault="00EA0FEA" w:rsidP="00AE3361">
            <w:r>
              <w:t xml:space="preserve">SDC Funding Request Approval Form for Mill Park Development. Requesting $2,820,000 in SDC funds.[PDF1 highlights] Recommended by Director on May 23, 2023. </w:t>
            </w:r>
            <w:r w:rsidR="00BE04EF">
              <w:t>[PDF2 highlights]</w:t>
            </w:r>
          </w:p>
          <w:p w14:paraId="1C90BD16" w14:textId="77777777" w:rsidR="00BE04EF" w:rsidRDefault="00BE04EF" w:rsidP="00AE3361"/>
          <w:p w14:paraId="59B34652" w14:textId="4629E764" w:rsidR="00BE04EF" w:rsidRPr="001F511C" w:rsidRDefault="00BE04EF" w:rsidP="00AE3361">
            <w:r>
              <w:t xml:space="preserve">Approval for SDC funds is not the same as a funding plan. </w:t>
            </w:r>
          </w:p>
        </w:tc>
      </w:tr>
      <w:tr w:rsidR="0032121B" w14:paraId="5CFBC174" w14:textId="77777777" w:rsidTr="00AE3361">
        <w:tc>
          <w:tcPr>
            <w:tcW w:w="1066" w:type="dxa"/>
          </w:tcPr>
          <w:p w14:paraId="3110DD5A" w14:textId="00B5CA0E" w:rsidR="0032121B" w:rsidRPr="009C2D9E" w:rsidRDefault="00A01082" w:rsidP="00AE3361">
            <w:pPr>
              <w:rPr>
                <w:highlight w:val="yellow"/>
              </w:rPr>
            </w:pPr>
            <w:hyperlink r:id="rId116" w:history="1">
              <w:r w:rsidRPr="00A01082">
                <w:rPr>
                  <w:rStyle w:val="Hyperlink"/>
                </w:rPr>
                <w:t>D-02-01-06</w:t>
              </w:r>
              <w:r>
                <w:rPr>
                  <w:rStyle w:val="Hyperlink"/>
                </w:rPr>
                <w:t>c</w:t>
              </w:r>
            </w:hyperlink>
          </w:p>
        </w:tc>
        <w:tc>
          <w:tcPr>
            <w:tcW w:w="5409" w:type="dxa"/>
          </w:tcPr>
          <w:p w14:paraId="6F088BC0" w14:textId="628B72C6" w:rsidR="0032121B" w:rsidRPr="00877EE8" w:rsidRDefault="0032121B" w:rsidP="00AE3361">
            <w:r w:rsidRPr="0032121B">
              <w:t>Commissioner-Director_Funding_Approvals_1.16.2020</w:t>
            </w:r>
          </w:p>
        </w:tc>
        <w:tc>
          <w:tcPr>
            <w:tcW w:w="7110" w:type="dxa"/>
          </w:tcPr>
          <w:p w14:paraId="35E63E96" w14:textId="56452AF9" w:rsidR="0032121B" w:rsidRPr="001F511C" w:rsidRDefault="00BE04EF" w:rsidP="00AE3361">
            <w:r>
              <w:t>Director signed recommended projects list for Mill Park Development on 1/15/2020. [PDF1 highlights]</w:t>
            </w:r>
          </w:p>
        </w:tc>
      </w:tr>
    </w:tbl>
    <w:p w14:paraId="6E0B9E79" w14:textId="77777777" w:rsidR="003F30C1" w:rsidRDefault="003F30C1" w:rsidP="00017114">
      <w:pPr>
        <w:pStyle w:val="Heading2"/>
      </w:pPr>
      <w:bookmarkStart w:id="53" w:name="_Laurelhurst_Park_Activation"/>
      <w:bookmarkEnd w:id="53"/>
    </w:p>
    <w:p w14:paraId="6F61B397" w14:textId="77777777" w:rsidR="003F30C1" w:rsidRDefault="003F30C1">
      <w:pPr>
        <w:spacing w:line="259" w:lineRule="auto"/>
        <w:rPr>
          <w:color w:val="000000"/>
          <w:sz w:val="36"/>
          <w:szCs w:val="36"/>
        </w:rPr>
      </w:pPr>
      <w:r>
        <w:br w:type="page"/>
      </w:r>
    </w:p>
    <w:p w14:paraId="6324474F" w14:textId="4ECB7C05" w:rsidR="00017114" w:rsidRDefault="00017114" w:rsidP="00017114">
      <w:pPr>
        <w:pStyle w:val="Heading2"/>
      </w:pPr>
      <w:r w:rsidRPr="00A6056E">
        <w:lastRenderedPageBreak/>
        <w:t xml:space="preserve">Laurelhurst Park Activation </w:t>
      </w:r>
    </w:p>
    <w:p w14:paraId="6240EBFD" w14:textId="123397A7" w:rsidR="0032121B" w:rsidRDefault="0032121B" w:rsidP="003F30C1">
      <w:pPr>
        <w:pStyle w:val="Heading3"/>
      </w:pPr>
      <w:r>
        <w:t>Verification of cost controls</w:t>
      </w:r>
    </w:p>
    <w:tbl>
      <w:tblPr>
        <w:tblStyle w:val="TableGrid"/>
        <w:tblpPr w:leftFromText="180" w:rightFromText="180" w:vertAnchor="page" w:horzAnchor="margin" w:tblpY="2956"/>
        <w:tblW w:w="5000" w:type="pct"/>
        <w:tblLook w:val="04A0" w:firstRow="1" w:lastRow="0" w:firstColumn="1" w:lastColumn="0" w:noHBand="0" w:noVBand="1"/>
      </w:tblPr>
      <w:tblGrid>
        <w:gridCol w:w="1501"/>
        <w:gridCol w:w="847"/>
        <w:gridCol w:w="5602"/>
        <w:gridCol w:w="3944"/>
        <w:gridCol w:w="1146"/>
      </w:tblGrid>
      <w:tr w:rsidR="006618C4" w:rsidRPr="000B7255" w14:paraId="70F6130F" w14:textId="77777777" w:rsidTr="0037146C">
        <w:tc>
          <w:tcPr>
            <w:tcW w:w="576" w:type="pct"/>
          </w:tcPr>
          <w:p w14:paraId="26474458" w14:textId="77777777" w:rsidR="006618C4" w:rsidRPr="000B7255" w:rsidRDefault="006618C4" w:rsidP="0037146C">
            <w:pPr>
              <w:rPr>
                <w:rFonts w:cs="Calibri"/>
                <w:sz w:val="22"/>
                <w:szCs w:val="22"/>
              </w:rPr>
            </w:pPr>
            <w:r w:rsidRPr="000B7255">
              <w:rPr>
                <w:rFonts w:cs="Calibri"/>
                <w:sz w:val="22"/>
                <w:szCs w:val="22"/>
              </w:rPr>
              <w:t>Criteria</w:t>
            </w:r>
          </w:p>
        </w:tc>
        <w:tc>
          <w:tcPr>
            <w:tcW w:w="325" w:type="pct"/>
          </w:tcPr>
          <w:p w14:paraId="1715AFE0" w14:textId="77777777" w:rsidR="006618C4" w:rsidRPr="000B7255" w:rsidRDefault="006618C4" w:rsidP="0037146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Label</w:t>
            </w:r>
          </w:p>
        </w:tc>
        <w:tc>
          <w:tcPr>
            <w:tcW w:w="2168" w:type="pct"/>
          </w:tcPr>
          <w:p w14:paraId="3608D7ED" w14:textId="77777777" w:rsidR="006618C4" w:rsidRPr="000B7255" w:rsidRDefault="006618C4" w:rsidP="0037146C">
            <w:pPr>
              <w:rPr>
                <w:rFonts w:cs="Calibri"/>
                <w:sz w:val="22"/>
                <w:szCs w:val="22"/>
              </w:rPr>
            </w:pPr>
            <w:r w:rsidRPr="000B7255">
              <w:rPr>
                <w:rFonts w:cs="Calibri"/>
                <w:sz w:val="22"/>
                <w:szCs w:val="22"/>
              </w:rPr>
              <w:t xml:space="preserve">Required Evidence </w:t>
            </w:r>
          </w:p>
        </w:tc>
        <w:tc>
          <w:tcPr>
            <w:tcW w:w="1519" w:type="pct"/>
          </w:tcPr>
          <w:p w14:paraId="0C5077BE" w14:textId="77777777" w:rsidR="006618C4" w:rsidRPr="000B7255" w:rsidRDefault="006618C4" w:rsidP="0037146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Source</w:t>
            </w:r>
          </w:p>
        </w:tc>
        <w:tc>
          <w:tcPr>
            <w:tcW w:w="412" w:type="pct"/>
          </w:tcPr>
          <w:p w14:paraId="060E62EF" w14:textId="4FACA2E5" w:rsidR="006618C4" w:rsidRPr="000B7255" w:rsidRDefault="005933F3" w:rsidP="0037146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Is criteria being followed?</w:t>
            </w:r>
          </w:p>
        </w:tc>
      </w:tr>
      <w:tr w:rsidR="006618C4" w:rsidRPr="00464997" w14:paraId="00118427" w14:textId="77777777" w:rsidTr="0057217F">
        <w:trPr>
          <w:trHeight w:val="335"/>
        </w:trPr>
        <w:tc>
          <w:tcPr>
            <w:tcW w:w="576" w:type="pct"/>
            <w:vMerge w:val="restart"/>
          </w:tcPr>
          <w:p w14:paraId="2B46150C" w14:textId="77777777" w:rsidR="006618C4" w:rsidRPr="000B7255" w:rsidRDefault="006618C4" w:rsidP="0037146C">
            <w:pPr>
              <w:rPr>
                <w:rFonts w:cs="Calibri"/>
                <w:sz w:val="22"/>
                <w:szCs w:val="22"/>
              </w:rPr>
            </w:pPr>
            <w:hyperlink r:id="rId117" w:history="1">
              <w:r w:rsidRPr="000B7255">
                <w:rPr>
                  <w:rStyle w:val="Hyperlink"/>
                  <w:rFonts w:cs="Calibri"/>
                  <w:sz w:val="22"/>
                  <w:szCs w:val="22"/>
                </w:rPr>
                <w:t>FIN 2.03 Financial Planning</w:t>
              </w:r>
            </w:hyperlink>
            <w:r w:rsidRPr="000B7255">
              <w:rPr>
                <w:rStyle w:val="Hyperlink"/>
                <w:rFonts w:cs="Calibri"/>
                <w:sz w:val="22"/>
                <w:szCs w:val="22"/>
              </w:rPr>
              <w:t xml:space="preserve"> </w:t>
            </w:r>
            <w:r w:rsidRPr="000B7255">
              <w:rPr>
                <w:rFonts w:cs="Calibri"/>
                <w:sz w:val="22"/>
                <w:szCs w:val="22"/>
              </w:rPr>
              <w:t>PDF4 A1</w:t>
            </w:r>
          </w:p>
        </w:tc>
        <w:tc>
          <w:tcPr>
            <w:tcW w:w="325" w:type="pct"/>
          </w:tcPr>
          <w:p w14:paraId="3AA224BB" w14:textId="77777777" w:rsidR="006618C4" w:rsidRPr="00464997" w:rsidRDefault="006618C4" w:rsidP="003714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1a</w:t>
            </w:r>
          </w:p>
        </w:tc>
        <w:tc>
          <w:tcPr>
            <w:tcW w:w="2168" w:type="pct"/>
          </w:tcPr>
          <w:p w14:paraId="7967FCB0" w14:textId="77777777" w:rsidR="006618C4" w:rsidRPr="00464997" w:rsidRDefault="006618C4" w:rsidP="0037146C">
            <w:pPr>
              <w:rPr>
                <w:sz w:val="22"/>
                <w:szCs w:val="22"/>
              </w:rPr>
            </w:pPr>
            <w:r w:rsidRPr="00464997">
              <w:rPr>
                <w:color w:val="000000"/>
                <w:sz w:val="22"/>
                <w:szCs w:val="22"/>
              </w:rPr>
              <w:t xml:space="preserve">Cost estimates for full O&amp;M. Needs to include the date for when cost estimates were complete. </w:t>
            </w:r>
          </w:p>
        </w:tc>
        <w:tc>
          <w:tcPr>
            <w:tcW w:w="1519" w:type="pct"/>
          </w:tcPr>
          <w:p w14:paraId="2555D537" w14:textId="7C82B968" w:rsidR="006618C4" w:rsidRPr="00917A1F" w:rsidRDefault="006618C4" w:rsidP="0037146C">
            <w:pPr>
              <w:rPr>
                <w:sz w:val="22"/>
                <w:szCs w:val="22"/>
              </w:rPr>
            </w:pPr>
            <w:r w:rsidRPr="00C005A8">
              <w:rPr>
                <w:color w:val="000000"/>
                <w:sz w:val="22"/>
                <w:szCs w:val="22"/>
              </w:rPr>
              <w:t>$</w:t>
            </w:r>
            <w:r w:rsidR="00C005A8" w:rsidRPr="00C005A8">
              <w:rPr>
                <w:color w:val="000000"/>
                <w:sz w:val="22"/>
                <w:szCs w:val="22"/>
              </w:rPr>
              <w:t>43,256</w:t>
            </w:r>
            <w:r w:rsidRPr="00C005A8">
              <w:rPr>
                <w:color w:val="000000"/>
                <w:sz w:val="22"/>
                <w:szCs w:val="22"/>
              </w:rPr>
              <w:t xml:space="preserve"> [</w:t>
            </w:r>
            <w:hyperlink r:id="rId118" w:anchor="lpom" w:history="1">
              <w:r w:rsidRPr="00C005A8">
                <w:rPr>
                  <w:rStyle w:val="Hyperlink"/>
                  <w:sz w:val="22"/>
                  <w:szCs w:val="22"/>
                </w:rPr>
                <w:t>D-02-01-00</w:t>
              </w:r>
            </w:hyperlink>
            <w:r w:rsidRPr="00C005A8">
              <w:rPr>
                <w:color w:val="000000"/>
                <w:sz w:val="22"/>
                <w:szCs w:val="22"/>
              </w:rPr>
              <w:t>]</w:t>
            </w:r>
            <w:r w:rsidR="00C005A8" w:rsidRPr="00C005A8">
              <w:rPr>
                <w:color w:val="000000"/>
                <w:sz w:val="22"/>
                <w:szCs w:val="22"/>
              </w:rPr>
              <w:t xml:space="preserve"> Dated Oct 2023[</w:t>
            </w:r>
            <w:hyperlink r:id="rId119" w:anchor="lpom2" w:history="1">
              <w:r w:rsidR="00C005A8" w:rsidRPr="00C005A8">
                <w:rPr>
                  <w:rStyle w:val="Hyperlink"/>
                  <w:sz w:val="22"/>
                  <w:szCs w:val="22"/>
                </w:rPr>
                <w:t>D-02-01-00</w:t>
              </w:r>
            </w:hyperlink>
            <w:r w:rsidR="00C005A8" w:rsidRPr="00C005A8">
              <w:rPr>
                <w:color w:val="000000"/>
                <w:sz w:val="22"/>
                <w:szCs w:val="22"/>
              </w:rPr>
              <w:t>].</w:t>
            </w:r>
          </w:p>
          <w:p w14:paraId="68E15A65" w14:textId="77777777" w:rsidR="006618C4" w:rsidRPr="00B478EC" w:rsidRDefault="006618C4" w:rsidP="0037146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2" w:type="pct"/>
            <w:vMerge w:val="restart"/>
            <w:shd w:val="clear" w:color="auto" w:fill="EEF8EE" w:themeFill="background2" w:themeFillTint="33"/>
            <w:vAlign w:val="center"/>
          </w:tcPr>
          <w:p w14:paraId="2855D678" w14:textId="07AF09FC" w:rsidR="006618C4" w:rsidRPr="00464997" w:rsidRDefault="0057217F" w:rsidP="0037146C">
            <w:pPr>
              <w:rPr>
                <w:color w:val="000000"/>
                <w:sz w:val="22"/>
                <w:szCs w:val="22"/>
              </w:rPr>
            </w:pPr>
            <w:bookmarkStart w:id="54" w:name="lp1"/>
            <w:r>
              <w:rPr>
                <w:color w:val="000000"/>
                <w:sz w:val="22"/>
                <w:szCs w:val="22"/>
              </w:rPr>
              <w:t>Yes</w:t>
            </w:r>
            <w:bookmarkEnd w:id="54"/>
          </w:p>
        </w:tc>
      </w:tr>
      <w:tr w:rsidR="006618C4" w:rsidRPr="00464997" w14:paraId="45B7837B" w14:textId="77777777" w:rsidTr="0057217F">
        <w:trPr>
          <w:trHeight w:val="335"/>
        </w:trPr>
        <w:tc>
          <w:tcPr>
            <w:tcW w:w="576" w:type="pct"/>
            <w:vMerge/>
          </w:tcPr>
          <w:p w14:paraId="3B077561" w14:textId="77777777" w:rsidR="006618C4" w:rsidRDefault="006618C4" w:rsidP="0037146C">
            <w:bookmarkStart w:id="55" w:name="laestimates" w:colFirst="2" w:colLast="3"/>
          </w:p>
        </w:tc>
        <w:tc>
          <w:tcPr>
            <w:tcW w:w="325" w:type="pct"/>
          </w:tcPr>
          <w:p w14:paraId="282EE056" w14:textId="77777777" w:rsidR="006618C4" w:rsidRPr="00464997" w:rsidRDefault="006618C4" w:rsidP="003714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1b</w:t>
            </w:r>
          </w:p>
        </w:tc>
        <w:tc>
          <w:tcPr>
            <w:tcW w:w="2168" w:type="pct"/>
          </w:tcPr>
          <w:p w14:paraId="2960F90B" w14:textId="77777777" w:rsidR="006618C4" w:rsidRPr="00BD48E2" w:rsidRDefault="006618C4" w:rsidP="0037146C">
            <w:pPr>
              <w:rPr>
                <w:sz w:val="22"/>
                <w:szCs w:val="22"/>
                <w:highlight w:val="green"/>
              </w:rPr>
            </w:pPr>
            <w:r w:rsidRPr="00BD48E2">
              <w:rPr>
                <w:color w:val="000000"/>
                <w:sz w:val="22"/>
                <w:szCs w:val="22"/>
                <w:highlight w:val="green"/>
              </w:rPr>
              <w:t>Cost estimates for major maintenance, and lifecycle costs. Needs to include the date for when cost estimates were complete.</w:t>
            </w:r>
          </w:p>
        </w:tc>
        <w:tc>
          <w:tcPr>
            <w:tcW w:w="1519" w:type="pct"/>
          </w:tcPr>
          <w:p w14:paraId="083EDE83" w14:textId="075511BD" w:rsidR="006618C4" w:rsidRPr="00BD48E2" w:rsidRDefault="006618C4" w:rsidP="0037146C">
            <w:pPr>
              <w:rPr>
                <w:color w:val="000000"/>
                <w:sz w:val="22"/>
                <w:szCs w:val="22"/>
                <w:highlight w:val="green"/>
              </w:rPr>
            </w:pPr>
            <w:r w:rsidRPr="00BD48E2">
              <w:rPr>
                <w:color w:val="000000"/>
                <w:sz w:val="22"/>
                <w:szCs w:val="22"/>
                <w:highlight w:val="green"/>
              </w:rPr>
              <w:t>$15,000 [</w:t>
            </w:r>
            <w:hyperlink r:id="rId120" w:anchor="lpmm" w:history="1">
              <w:r w:rsidRPr="00BD48E2">
                <w:rPr>
                  <w:rStyle w:val="Hyperlink"/>
                  <w:sz w:val="22"/>
                  <w:szCs w:val="22"/>
                  <w:highlight w:val="green"/>
                </w:rPr>
                <w:t>D-02-01-00</w:t>
              </w:r>
            </w:hyperlink>
            <w:r w:rsidRPr="00BD48E2">
              <w:rPr>
                <w:color w:val="000000"/>
                <w:sz w:val="22"/>
                <w:szCs w:val="22"/>
                <w:highlight w:val="green"/>
              </w:rPr>
              <w:t>]</w:t>
            </w:r>
          </w:p>
        </w:tc>
        <w:tc>
          <w:tcPr>
            <w:tcW w:w="412" w:type="pct"/>
            <w:vMerge/>
            <w:shd w:val="clear" w:color="auto" w:fill="EEF8EE" w:themeFill="background2" w:themeFillTint="33"/>
            <w:vAlign w:val="center"/>
          </w:tcPr>
          <w:p w14:paraId="6EEAEDF3" w14:textId="77777777" w:rsidR="006618C4" w:rsidRPr="00464997" w:rsidRDefault="006618C4" w:rsidP="0037146C">
            <w:pPr>
              <w:rPr>
                <w:color w:val="000000"/>
                <w:sz w:val="22"/>
                <w:szCs w:val="22"/>
              </w:rPr>
            </w:pPr>
          </w:p>
        </w:tc>
      </w:tr>
      <w:tr w:rsidR="006618C4" w:rsidRPr="00464997" w14:paraId="30E0122A" w14:textId="77777777" w:rsidTr="0057217F">
        <w:trPr>
          <w:trHeight w:val="335"/>
        </w:trPr>
        <w:tc>
          <w:tcPr>
            <w:tcW w:w="576" w:type="pct"/>
            <w:vMerge/>
          </w:tcPr>
          <w:p w14:paraId="2C3BD76F" w14:textId="77777777" w:rsidR="006618C4" w:rsidRDefault="006618C4" w:rsidP="0037146C"/>
        </w:tc>
        <w:tc>
          <w:tcPr>
            <w:tcW w:w="325" w:type="pct"/>
          </w:tcPr>
          <w:p w14:paraId="0EC47752" w14:textId="77777777" w:rsidR="006618C4" w:rsidRPr="00464997" w:rsidRDefault="006618C4" w:rsidP="003714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1c</w:t>
            </w:r>
          </w:p>
        </w:tc>
        <w:tc>
          <w:tcPr>
            <w:tcW w:w="2168" w:type="pct"/>
          </w:tcPr>
          <w:p w14:paraId="22224EE5" w14:textId="77777777" w:rsidR="006618C4" w:rsidRPr="00BD48E2" w:rsidRDefault="006618C4" w:rsidP="0037146C">
            <w:pPr>
              <w:rPr>
                <w:sz w:val="22"/>
                <w:szCs w:val="22"/>
                <w:highlight w:val="green"/>
              </w:rPr>
            </w:pPr>
            <w:r w:rsidRPr="00BD48E2">
              <w:rPr>
                <w:color w:val="000000"/>
                <w:sz w:val="22"/>
                <w:szCs w:val="22"/>
                <w:highlight w:val="green"/>
              </w:rPr>
              <w:t>Cost estimates for Capital Replacement. Needs to include date for when cost estimates were complete.</w:t>
            </w:r>
          </w:p>
        </w:tc>
        <w:tc>
          <w:tcPr>
            <w:tcW w:w="1519" w:type="pct"/>
          </w:tcPr>
          <w:p w14:paraId="19397352" w14:textId="32EE6249" w:rsidR="006618C4" w:rsidRPr="00BD48E2" w:rsidRDefault="006618C4" w:rsidP="0037146C">
            <w:pPr>
              <w:rPr>
                <w:color w:val="000000"/>
                <w:sz w:val="22"/>
                <w:szCs w:val="22"/>
                <w:highlight w:val="green"/>
              </w:rPr>
            </w:pPr>
            <w:r w:rsidRPr="00BD48E2">
              <w:rPr>
                <w:color w:val="000000"/>
                <w:sz w:val="22"/>
                <w:szCs w:val="22"/>
                <w:highlight w:val="green"/>
              </w:rPr>
              <w:t>$25,000 [</w:t>
            </w:r>
            <w:hyperlink r:id="rId121" w:anchor="lpcr" w:history="1">
              <w:r w:rsidRPr="00BD48E2">
                <w:rPr>
                  <w:rStyle w:val="Hyperlink"/>
                  <w:sz w:val="22"/>
                  <w:szCs w:val="22"/>
                  <w:highlight w:val="green"/>
                </w:rPr>
                <w:t>D-02-01-00</w:t>
              </w:r>
            </w:hyperlink>
            <w:r w:rsidRPr="00BD48E2">
              <w:rPr>
                <w:color w:val="000000"/>
                <w:sz w:val="22"/>
                <w:szCs w:val="22"/>
                <w:highlight w:val="green"/>
              </w:rPr>
              <w:t>]</w:t>
            </w:r>
          </w:p>
        </w:tc>
        <w:tc>
          <w:tcPr>
            <w:tcW w:w="412" w:type="pct"/>
            <w:vMerge/>
            <w:shd w:val="clear" w:color="auto" w:fill="EEF8EE" w:themeFill="background2" w:themeFillTint="33"/>
            <w:vAlign w:val="center"/>
          </w:tcPr>
          <w:p w14:paraId="4C09D93F" w14:textId="77777777" w:rsidR="006618C4" w:rsidRPr="00464997" w:rsidRDefault="006618C4" w:rsidP="0037146C">
            <w:pPr>
              <w:rPr>
                <w:color w:val="000000"/>
                <w:sz w:val="22"/>
                <w:szCs w:val="22"/>
              </w:rPr>
            </w:pPr>
          </w:p>
        </w:tc>
      </w:tr>
      <w:bookmarkEnd w:id="55"/>
      <w:tr w:rsidR="006618C4" w:rsidRPr="00464997" w14:paraId="47BF50E8" w14:textId="77777777" w:rsidTr="0057217F">
        <w:trPr>
          <w:trHeight w:val="683"/>
        </w:trPr>
        <w:tc>
          <w:tcPr>
            <w:tcW w:w="576" w:type="pct"/>
            <w:vMerge/>
            <w:tcBorders>
              <w:bottom w:val="single" w:sz="24" w:space="0" w:color="auto"/>
            </w:tcBorders>
          </w:tcPr>
          <w:p w14:paraId="1F25ABA7" w14:textId="77777777" w:rsidR="006618C4" w:rsidRPr="000B7255" w:rsidRDefault="006618C4" w:rsidP="0037146C">
            <w:pPr>
              <w:rPr>
                <w:sz w:val="22"/>
                <w:szCs w:val="22"/>
              </w:rPr>
            </w:pPr>
          </w:p>
        </w:tc>
        <w:tc>
          <w:tcPr>
            <w:tcW w:w="325" w:type="pct"/>
            <w:tcBorders>
              <w:bottom w:val="single" w:sz="24" w:space="0" w:color="auto"/>
            </w:tcBorders>
          </w:tcPr>
          <w:p w14:paraId="0336E9B5" w14:textId="77777777" w:rsidR="006618C4" w:rsidRPr="00464997" w:rsidRDefault="006618C4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68" w:type="pct"/>
            <w:tcBorders>
              <w:bottom w:val="single" w:sz="24" w:space="0" w:color="auto"/>
            </w:tcBorders>
          </w:tcPr>
          <w:p w14:paraId="6CB07588" w14:textId="77777777" w:rsidR="006618C4" w:rsidRPr="00464997" w:rsidRDefault="006618C4" w:rsidP="0037146C">
            <w:pPr>
              <w:rPr>
                <w:sz w:val="22"/>
                <w:szCs w:val="22"/>
              </w:rPr>
            </w:pPr>
            <w:r w:rsidRPr="00464997">
              <w:rPr>
                <w:sz w:val="22"/>
                <w:szCs w:val="22"/>
              </w:rPr>
              <w:t xml:space="preserve">Evidence of when project was planned in CIP or evidence of when project was requested in requested budget: </w:t>
            </w:r>
          </w:p>
        </w:tc>
        <w:tc>
          <w:tcPr>
            <w:tcW w:w="1519" w:type="pct"/>
            <w:tcBorders>
              <w:bottom w:val="single" w:sz="24" w:space="0" w:color="auto"/>
            </w:tcBorders>
          </w:tcPr>
          <w:p w14:paraId="4899C5C3" w14:textId="7CA48876" w:rsidR="006618C4" w:rsidRDefault="00B374F2" w:rsidP="0037146C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B374F2">
              <w:rPr>
                <w:sz w:val="22"/>
                <w:szCs w:val="22"/>
              </w:rPr>
              <w:t>FY23-24</w:t>
            </w:r>
            <w:r w:rsidR="006618C4" w:rsidRPr="00B374F2">
              <w:rPr>
                <w:sz w:val="22"/>
                <w:szCs w:val="22"/>
              </w:rPr>
              <w:t xml:space="preserve">  </w:t>
            </w:r>
            <w:r w:rsidR="006618C4" w:rsidRPr="00B374F2">
              <w:rPr>
                <w:color w:val="000000"/>
                <w:sz w:val="22"/>
                <w:szCs w:val="22"/>
              </w:rPr>
              <w:t>[</w:t>
            </w:r>
            <w:hyperlink r:id="rId122" w:history="1">
              <w:r w:rsidRPr="00B374F2">
                <w:rPr>
                  <w:rStyle w:val="Hyperlink"/>
                  <w:sz w:val="22"/>
                  <w:szCs w:val="22"/>
                </w:rPr>
                <w:t>D-02-01-08</w:t>
              </w:r>
            </w:hyperlink>
            <w:r w:rsidR="006618C4" w:rsidRPr="00B374F2">
              <w:rPr>
                <w:rStyle w:val="Hyperlink"/>
                <w:sz w:val="22"/>
                <w:szCs w:val="22"/>
              </w:rPr>
              <w:t>,</w:t>
            </w:r>
            <w:r w:rsidR="006618C4" w:rsidRPr="00B374F2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PDF</w:t>
            </w:r>
            <w:r w:rsidRPr="00B374F2">
              <w:rPr>
                <w:rStyle w:val="Hyperlink"/>
                <w:color w:val="auto"/>
                <w:sz w:val="22"/>
                <w:szCs w:val="22"/>
                <w:u w:val="none"/>
              </w:rPr>
              <w:t>62</w:t>
            </w:r>
            <w:r w:rsidR="006618C4" w:rsidRPr="00B374F2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</w:t>
            </w:r>
            <w:r w:rsidRPr="00B374F2">
              <w:rPr>
                <w:rStyle w:val="Hyperlink"/>
                <w:color w:val="auto"/>
                <w:sz w:val="22"/>
                <w:szCs w:val="22"/>
                <w:u w:val="none"/>
              </w:rPr>
              <w:t>A</w:t>
            </w:r>
            <w:r w:rsidR="006618C4" w:rsidRPr="00B374F2">
              <w:rPr>
                <w:color w:val="000000"/>
                <w:sz w:val="22"/>
                <w:szCs w:val="22"/>
              </w:rPr>
              <w:t>]</w:t>
            </w:r>
          </w:p>
          <w:p w14:paraId="6E4A9929" w14:textId="77777777" w:rsidR="006618C4" w:rsidRDefault="006618C4" w:rsidP="0037146C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CIP: FY23-24 [</w:t>
            </w:r>
            <w:hyperlink r:id="rId123" w:anchor="lpcip" w:history="1">
              <w:r w:rsidRPr="00464997">
                <w:rPr>
                  <w:rStyle w:val="Hyperlink"/>
                  <w:sz w:val="22"/>
                  <w:szCs w:val="22"/>
                </w:rPr>
                <w:t>D-02-01-00</w:t>
              </w:r>
            </w:hyperlink>
            <w:r>
              <w:rPr>
                <w:color w:val="000000"/>
                <w:sz w:val="22"/>
                <w:szCs w:val="22"/>
              </w:rPr>
              <w:t>]</w:t>
            </w:r>
          </w:p>
          <w:p w14:paraId="1A328C75" w14:textId="77777777" w:rsidR="00B85BB1" w:rsidRDefault="00B85BB1" w:rsidP="0037146C">
            <w:pPr>
              <w:spacing w:line="240" w:lineRule="auto"/>
              <w:rPr>
                <w:color w:val="000000"/>
                <w:sz w:val="22"/>
                <w:szCs w:val="22"/>
              </w:rPr>
            </w:pPr>
          </w:p>
          <w:p w14:paraId="4E44B536" w14:textId="525205AB" w:rsidR="00B85BB1" w:rsidRPr="00B478EC" w:rsidRDefault="00B85BB1" w:rsidP="0037146C">
            <w:pPr>
              <w:spacing w:line="240" w:lineRule="auto"/>
              <w:rPr>
                <w:sz w:val="22"/>
                <w:szCs w:val="22"/>
              </w:rPr>
            </w:pPr>
            <w:r w:rsidRPr="001D3F0B">
              <w:rPr>
                <w:sz w:val="22"/>
                <w:szCs w:val="22"/>
                <w:highlight w:val="yellow"/>
              </w:rPr>
              <w:t>Note: Project money spent before it appeared in budget</w:t>
            </w:r>
            <w:r>
              <w:rPr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>Parks reported FY2</w:t>
            </w:r>
            <w:r w:rsidR="004541EB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 xml:space="preserve"> was the first expense</w:t>
            </w:r>
            <w:r w:rsidRPr="00640E5D">
              <w:t>[</w:t>
            </w:r>
            <w:hyperlink r:id="rId124" w:anchor="lpfirst" w:history="1">
              <w:r w:rsidRPr="00640E5D">
                <w:rPr>
                  <w:rStyle w:val="Hyperlink"/>
                </w:rPr>
                <w:t>D-02-01-00</w:t>
              </w:r>
            </w:hyperlink>
            <w:r w:rsidRPr="00640E5D">
              <w:t>]</w:t>
            </w:r>
            <w:r>
              <w:rPr>
                <w:color w:val="000000"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Budget FY2</w:t>
            </w:r>
            <w:r w:rsidR="004541EB">
              <w:rPr>
                <w:sz w:val="22"/>
                <w:szCs w:val="22"/>
              </w:rPr>
              <w:t xml:space="preserve">2-23 </w:t>
            </w:r>
            <w:r>
              <w:rPr>
                <w:sz w:val="22"/>
                <w:szCs w:val="22"/>
              </w:rPr>
              <w:t xml:space="preserve">does not indicate any spending on the project. </w:t>
            </w:r>
            <w:hyperlink r:id="rId125" w:history="1">
              <w:r w:rsidR="004541EB">
                <w:rPr>
                  <w:rStyle w:val="Hyperlink"/>
                  <w:sz w:val="22"/>
                  <w:szCs w:val="22"/>
                </w:rPr>
                <w:t>[D-02-01-08a</w:t>
              </w:r>
            </w:hyperlink>
            <w:r>
              <w:rPr>
                <w:sz w:val="22"/>
                <w:szCs w:val="22"/>
              </w:rPr>
              <w:t xml:space="preserve">, pdf </w:t>
            </w:r>
            <w:r w:rsidR="004541E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A].</w:t>
            </w:r>
          </w:p>
        </w:tc>
        <w:tc>
          <w:tcPr>
            <w:tcW w:w="412" w:type="pct"/>
            <w:vMerge/>
            <w:tcBorders>
              <w:bottom w:val="single" w:sz="24" w:space="0" w:color="auto"/>
            </w:tcBorders>
            <w:shd w:val="clear" w:color="auto" w:fill="EEF8EE" w:themeFill="background2" w:themeFillTint="33"/>
            <w:vAlign w:val="center"/>
          </w:tcPr>
          <w:p w14:paraId="3CE8BD9F" w14:textId="77777777" w:rsidR="006618C4" w:rsidRPr="00464997" w:rsidRDefault="006618C4" w:rsidP="0037146C">
            <w:pPr>
              <w:rPr>
                <w:sz w:val="22"/>
                <w:szCs w:val="22"/>
              </w:rPr>
            </w:pPr>
          </w:p>
        </w:tc>
      </w:tr>
      <w:tr w:rsidR="006618C4" w:rsidRPr="000B7255" w14:paraId="4FB8918C" w14:textId="77777777" w:rsidTr="0037146C">
        <w:trPr>
          <w:trHeight w:val="260"/>
        </w:trPr>
        <w:tc>
          <w:tcPr>
            <w:tcW w:w="576" w:type="pct"/>
            <w:vMerge w:val="restart"/>
            <w:tcBorders>
              <w:top w:val="single" w:sz="24" w:space="0" w:color="auto"/>
            </w:tcBorders>
          </w:tcPr>
          <w:p w14:paraId="118FAD73" w14:textId="77777777" w:rsidR="006618C4" w:rsidRPr="000B7255" w:rsidRDefault="006618C4" w:rsidP="0037146C">
            <w:pPr>
              <w:rPr>
                <w:rFonts w:cs="Calibri"/>
                <w:sz w:val="22"/>
                <w:szCs w:val="22"/>
              </w:rPr>
            </w:pPr>
            <w:hyperlink r:id="rId126" w:history="1">
              <w:r w:rsidRPr="000B7255">
                <w:rPr>
                  <w:rStyle w:val="Hyperlink"/>
                  <w:rFonts w:cs="Calibri"/>
                  <w:sz w:val="22"/>
                  <w:szCs w:val="22"/>
                </w:rPr>
                <w:t>FIN 2.03 Financial Planning</w:t>
              </w:r>
            </w:hyperlink>
            <w:r w:rsidRPr="000B7255">
              <w:rPr>
                <w:rStyle w:val="Hyperlink"/>
                <w:rFonts w:cs="Calibri"/>
                <w:sz w:val="22"/>
                <w:szCs w:val="22"/>
              </w:rPr>
              <w:t xml:space="preserve"> </w:t>
            </w:r>
            <w:r w:rsidRPr="000B7255">
              <w:rPr>
                <w:rFonts w:cs="Calibri"/>
                <w:sz w:val="22"/>
                <w:szCs w:val="22"/>
              </w:rPr>
              <w:t>PDF4 A2</w:t>
            </w:r>
          </w:p>
        </w:tc>
        <w:tc>
          <w:tcPr>
            <w:tcW w:w="325" w:type="pct"/>
            <w:tcBorders>
              <w:top w:val="single" w:sz="24" w:space="0" w:color="auto"/>
            </w:tcBorders>
          </w:tcPr>
          <w:p w14:paraId="4FFDCE19" w14:textId="77777777" w:rsidR="006618C4" w:rsidRDefault="006618C4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68" w:type="pct"/>
            <w:tcBorders>
              <w:top w:val="single" w:sz="24" w:space="0" w:color="auto"/>
            </w:tcBorders>
          </w:tcPr>
          <w:p w14:paraId="56D86D32" w14:textId="77777777" w:rsidR="006618C4" w:rsidRPr="000B7255" w:rsidRDefault="006618C4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Funding plans for project (capital asset) costs</w:t>
            </w:r>
            <w:r w:rsidRPr="000B725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19" w:type="pct"/>
            <w:tcBorders>
              <w:top w:val="single" w:sz="24" w:space="0" w:color="auto"/>
            </w:tcBorders>
          </w:tcPr>
          <w:p w14:paraId="47E20861" w14:textId="77777777" w:rsidR="006618C4" w:rsidRDefault="006618C4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 evidence</w:t>
            </w:r>
          </w:p>
        </w:tc>
        <w:tc>
          <w:tcPr>
            <w:tcW w:w="412" w:type="pct"/>
            <w:vMerge w:val="restart"/>
            <w:tcBorders>
              <w:top w:val="single" w:sz="24" w:space="0" w:color="auto"/>
            </w:tcBorders>
            <w:shd w:val="clear" w:color="auto" w:fill="F4DEE6" w:themeFill="accent5" w:themeFillTint="33"/>
            <w:vAlign w:val="center"/>
          </w:tcPr>
          <w:p w14:paraId="45685CAF" w14:textId="77777777" w:rsidR="006618C4" w:rsidRDefault="006618C4" w:rsidP="0037146C">
            <w:pPr>
              <w:rPr>
                <w:sz w:val="22"/>
                <w:szCs w:val="22"/>
              </w:rPr>
            </w:pPr>
            <w:bookmarkStart w:id="56" w:name="lp2"/>
            <w:r>
              <w:rPr>
                <w:sz w:val="22"/>
                <w:szCs w:val="22"/>
              </w:rPr>
              <w:t>No</w:t>
            </w:r>
            <w:bookmarkEnd w:id="56"/>
          </w:p>
        </w:tc>
      </w:tr>
      <w:tr w:rsidR="006618C4" w:rsidRPr="000B7255" w14:paraId="63598F2D" w14:textId="77777777" w:rsidTr="0037146C">
        <w:trPr>
          <w:trHeight w:val="503"/>
        </w:trPr>
        <w:tc>
          <w:tcPr>
            <w:tcW w:w="576" w:type="pct"/>
            <w:vMerge/>
            <w:tcBorders>
              <w:bottom w:val="single" w:sz="24" w:space="0" w:color="auto"/>
            </w:tcBorders>
          </w:tcPr>
          <w:p w14:paraId="76B477E1" w14:textId="77777777" w:rsidR="006618C4" w:rsidRPr="000B7255" w:rsidRDefault="006618C4" w:rsidP="0037146C">
            <w:pPr>
              <w:rPr>
                <w:sz w:val="22"/>
                <w:szCs w:val="22"/>
              </w:rPr>
            </w:pPr>
          </w:p>
        </w:tc>
        <w:tc>
          <w:tcPr>
            <w:tcW w:w="325" w:type="pct"/>
            <w:tcBorders>
              <w:bottom w:val="single" w:sz="24" w:space="0" w:color="auto"/>
            </w:tcBorders>
          </w:tcPr>
          <w:p w14:paraId="0467F2A5" w14:textId="77777777" w:rsidR="006618C4" w:rsidRPr="000B7255" w:rsidRDefault="006618C4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68" w:type="pct"/>
            <w:tcBorders>
              <w:bottom w:val="single" w:sz="24" w:space="0" w:color="auto"/>
            </w:tcBorders>
          </w:tcPr>
          <w:p w14:paraId="22D459D1" w14:textId="77777777" w:rsidR="006618C4" w:rsidRPr="000B7255" w:rsidRDefault="006618C4" w:rsidP="0037146C">
            <w:pPr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Evidence of funding plan inclusion in adopted budget</w:t>
            </w:r>
            <w:r>
              <w:rPr>
                <w:sz w:val="22"/>
                <w:szCs w:val="22"/>
              </w:rPr>
              <w:t xml:space="preserve">: </w:t>
            </w:r>
          </w:p>
        </w:tc>
        <w:tc>
          <w:tcPr>
            <w:tcW w:w="1519" w:type="pct"/>
            <w:tcBorders>
              <w:bottom w:val="single" w:sz="24" w:space="0" w:color="auto"/>
            </w:tcBorders>
          </w:tcPr>
          <w:p w14:paraId="47867168" w14:textId="77777777" w:rsidR="006618C4" w:rsidRPr="000B7255" w:rsidRDefault="006618C4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3 doesn’t exist, this can’t exist</w:t>
            </w:r>
          </w:p>
        </w:tc>
        <w:tc>
          <w:tcPr>
            <w:tcW w:w="412" w:type="pct"/>
            <w:vMerge/>
            <w:tcBorders>
              <w:bottom w:val="single" w:sz="24" w:space="0" w:color="auto"/>
            </w:tcBorders>
            <w:shd w:val="clear" w:color="auto" w:fill="F4DEE6" w:themeFill="accent5" w:themeFillTint="33"/>
            <w:vAlign w:val="center"/>
          </w:tcPr>
          <w:p w14:paraId="0BB96B64" w14:textId="77777777" w:rsidR="006618C4" w:rsidRPr="000B7255" w:rsidRDefault="006618C4" w:rsidP="0037146C">
            <w:pPr>
              <w:rPr>
                <w:sz w:val="22"/>
                <w:szCs w:val="22"/>
              </w:rPr>
            </w:pPr>
          </w:p>
        </w:tc>
      </w:tr>
      <w:tr w:rsidR="006618C4" w:rsidRPr="000B7255" w14:paraId="6A9FBB9D" w14:textId="77777777" w:rsidTr="0037146C">
        <w:trPr>
          <w:trHeight w:val="422"/>
        </w:trPr>
        <w:tc>
          <w:tcPr>
            <w:tcW w:w="576" w:type="pct"/>
            <w:vMerge w:val="restart"/>
            <w:tcBorders>
              <w:top w:val="single" w:sz="24" w:space="0" w:color="auto"/>
            </w:tcBorders>
          </w:tcPr>
          <w:p w14:paraId="7DD6A5DC" w14:textId="77777777" w:rsidR="006618C4" w:rsidRPr="000B7255" w:rsidRDefault="006618C4" w:rsidP="0037146C">
            <w:pPr>
              <w:rPr>
                <w:rFonts w:cs="Calibri"/>
                <w:color w:val="4573F7" w:themeColor="text2"/>
                <w:sz w:val="22"/>
                <w:szCs w:val="22"/>
                <w:u w:val="single"/>
              </w:rPr>
            </w:pPr>
            <w:hyperlink r:id="rId127" w:history="1">
              <w:r w:rsidRPr="000B7255">
                <w:rPr>
                  <w:rStyle w:val="Hyperlink"/>
                  <w:rFonts w:cs="Calibri"/>
                  <w:sz w:val="22"/>
                  <w:szCs w:val="22"/>
                </w:rPr>
                <w:t>FIN 2.19 Asset Management</w:t>
              </w:r>
            </w:hyperlink>
            <w:r w:rsidRPr="000B7255">
              <w:rPr>
                <w:rStyle w:val="Hyperlink"/>
                <w:rFonts w:cs="Calibri"/>
                <w:sz w:val="22"/>
                <w:szCs w:val="22"/>
              </w:rPr>
              <w:t xml:space="preserve"> </w:t>
            </w:r>
            <w:r w:rsidRPr="000B7255">
              <w:rPr>
                <w:sz w:val="22"/>
                <w:szCs w:val="22"/>
              </w:rPr>
              <w:t>PDF2 A</w:t>
            </w:r>
          </w:p>
        </w:tc>
        <w:tc>
          <w:tcPr>
            <w:tcW w:w="325" w:type="pct"/>
            <w:tcBorders>
              <w:top w:val="single" w:sz="24" w:space="0" w:color="auto"/>
            </w:tcBorders>
          </w:tcPr>
          <w:p w14:paraId="2EA5D412" w14:textId="77777777" w:rsidR="006618C4" w:rsidRDefault="006618C4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r w:rsidRPr="00464997">
              <w:rPr>
                <w:sz w:val="18"/>
                <w:szCs w:val="18"/>
              </w:rPr>
              <w:t>(repeat)</w:t>
            </w:r>
          </w:p>
        </w:tc>
        <w:tc>
          <w:tcPr>
            <w:tcW w:w="2168" w:type="pct"/>
            <w:tcBorders>
              <w:top w:val="single" w:sz="24" w:space="0" w:color="auto"/>
            </w:tcBorders>
          </w:tcPr>
          <w:p w14:paraId="2AC586CA" w14:textId="77777777" w:rsidR="006618C4" w:rsidRPr="000B7255" w:rsidRDefault="006618C4" w:rsidP="0037146C">
            <w:pPr>
              <w:rPr>
                <w:rFonts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Funding plans for project (capital asset) costs</w:t>
            </w:r>
          </w:p>
        </w:tc>
        <w:tc>
          <w:tcPr>
            <w:tcW w:w="1519" w:type="pct"/>
            <w:tcBorders>
              <w:top w:val="single" w:sz="24" w:space="0" w:color="auto"/>
            </w:tcBorders>
          </w:tcPr>
          <w:p w14:paraId="76D0BB76" w14:textId="77777777" w:rsidR="006618C4" w:rsidRPr="00464997" w:rsidRDefault="006618C4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 evidence </w:t>
            </w:r>
          </w:p>
        </w:tc>
        <w:tc>
          <w:tcPr>
            <w:tcW w:w="412" w:type="pct"/>
            <w:vMerge w:val="restart"/>
            <w:tcBorders>
              <w:top w:val="single" w:sz="24" w:space="0" w:color="auto"/>
            </w:tcBorders>
            <w:shd w:val="clear" w:color="auto" w:fill="F4DEE6" w:themeFill="accent5" w:themeFillTint="33"/>
            <w:vAlign w:val="center"/>
          </w:tcPr>
          <w:p w14:paraId="40B49408" w14:textId="77777777" w:rsidR="006618C4" w:rsidRDefault="006618C4" w:rsidP="0037146C">
            <w:pPr>
              <w:rPr>
                <w:sz w:val="22"/>
                <w:szCs w:val="22"/>
              </w:rPr>
            </w:pPr>
            <w:bookmarkStart w:id="57" w:name="lp3"/>
            <w:r>
              <w:rPr>
                <w:sz w:val="22"/>
                <w:szCs w:val="22"/>
              </w:rPr>
              <w:t>No</w:t>
            </w:r>
            <w:bookmarkEnd w:id="57"/>
          </w:p>
        </w:tc>
      </w:tr>
      <w:tr w:rsidR="006618C4" w:rsidRPr="000B7255" w14:paraId="31C0118F" w14:textId="77777777" w:rsidTr="0037146C">
        <w:trPr>
          <w:trHeight w:val="575"/>
        </w:trPr>
        <w:tc>
          <w:tcPr>
            <w:tcW w:w="576" w:type="pct"/>
            <w:vMerge/>
          </w:tcPr>
          <w:p w14:paraId="0CED6588" w14:textId="77777777" w:rsidR="006618C4" w:rsidRPr="000B7255" w:rsidRDefault="006618C4" w:rsidP="0037146C">
            <w:pPr>
              <w:rPr>
                <w:sz w:val="22"/>
                <w:szCs w:val="22"/>
              </w:rPr>
            </w:pPr>
          </w:p>
        </w:tc>
        <w:tc>
          <w:tcPr>
            <w:tcW w:w="325" w:type="pct"/>
          </w:tcPr>
          <w:p w14:paraId="0A5CD0AD" w14:textId="77777777" w:rsidR="006618C4" w:rsidRPr="000B7255" w:rsidRDefault="006618C4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68" w:type="pct"/>
          </w:tcPr>
          <w:p w14:paraId="25BE2E27" w14:textId="77777777" w:rsidR="006618C4" w:rsidRPr="000B7255" w:rsidRDefault="006618C4" w:rsidP="0037146C">
            <w:pPr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Director Signed recommended project list that includes the project</w:t>
            </w:r>
          </w:p>
        </w:tc>
        <w:tc>
          <w:tcPr>
            <w:tcW w:w="1519" w:type="pct"/>
          </w:tcPr>
          <w:p w14:paraId="0BFD5594" w14:textId="2B3D3754" w:rsidR="006618C4" w:rsidRPr="00B478EC" w:rsidRDefault="006618C4" w:rsidP="0037146C">
            <w:pPr>
              <w:rPr>
                <w:sz w:val="22"/>
                <w:szCs w:val="22"/>
              </w:rPr>
            </w:pPr>
            <w:r w:rsidRPr="00F62A03">
              <w:rPr>
                <w:sz w:val="22"/>
                <w:szCs w:val="22"/>
                <w:highlight w:val="cyan"/>
              </w:rPr>
              <w:t>No evidence</w:t>
            </w:r>
          </w:p>
          <w:p w14:paraId="10C8C637" w14:textId="77777777" w:rsidR="006618C4" w:rsidRPr="00B478EC" w:rsidRDefault="006618C4" w:rsidP="0037146C">
            <w:pPr>
              <w:rPr>
                <w:sz w:val="22"/>
                <w:szCs w:val="22"/>
              </w:rPr>
            </w:pPr>
          </w:p>
          <w:p w14:paraId="0168EF58" w14:textId="77777777" w:rsidR="006618C4" w:rsidRPr="00B478EC" w:rsidRDefault="006618C4" w:rsidP="0037146C">
            <w:pPr>
              <w:rPr>
                <w:sz w:val="22"/>
                <w:szCs w:val="22"/>
              </w:rPr>
            </w:pPr>
          </w:p>
        </w:tc>
        <w:tc>
          <w:tcPr>
            <w:tcW w:w="412" w:type="pct"/>
            <w:vMerge/>
            <w:shd w:val="clear" w:color="auto" w:fill="F4DEE6" w:themeFill="accent5" w:themeFillTint="33"/>
          </w:tcPr>
          <w:p w14:paraId="31B2C1C3" w14:textId="77777777" w:rsidR="006618C4" w:rsidRPr="000B7255" w:rsidRDefault="006618C4" w:rsidP="0037146C">
            <w:pPr>
              <w:rPr>
                <w:sz w:val="22"/>
                <w:szCs w:val="22"/>
              </w:rPr>
            </w:pPr>
          </w:p>
        </w:tc>
      </w:tr>
    </w:tbl>
    <w:p w14:paraId="58DF5B6D" w14:textId="77777777" w:rsidR="006618C4" w:rsidRDefault="006618C4" w:rsidP="006618C4">
      <w:pPr>
        <w:rPr>
          <w:b/>
          <w:bCs/>
        </w:rPr>
      </w:pPr>
    </w:p>
    <w:p w14:paraId="0BC35B70" w14:textId="77777777" w:rsidR="006618C4" w:rsidRDefault="006618C4" w:rsidP="006618C4">
      <w:pPr>
        <w:rPr>
          <w:b/>
          <w:bCs/>
        </w:rPr>
      </w:pPr>
    </w:p>
    <w:p w14:paraId="60978E4F" w14:textId="77777777" w:rsidR="006618C4" w:rsidRPr="00E27B15" w:rsidRDefault="006618C4" w:rsidP="006618C4">
      <w:pPr>
        <w:rPr>
          <w:b/>
          <w:bCs/>
        </w:rPr>
      </w:pPr>
      <w:r w:rsidRPr="00E27B15">
        <w:rPr>
          <w:b/>
          <w:bCs/>
        </w:rPr>
        <w:t>Notes</w:t>
      </w:r>
    </w:p>
    <w:p w14:paraId="313B5680" w14:textId="477C993A" w:rsidR="006618C4" w:rsidRPr="006618C4" w:rsidRDefault="006618C4" w:rsidP="006618C4">
      <w:pPr>
        <w:pStyle w:val="ListParagraph"/>
        <w:numPr>
          <w:ilvl w:val="0"/>
          <w:numId w:val="7"/>
        </w:numPr>
      </w:pPr>
      <w:r w:rsidRPr="006618C4">
        <w:t>FY23 was the first expense [</w:t>
      </w:r>
      <w:hyperlink r:id="rId128" w:anchor="lpfirst" w:history="1">
        <w:r w:rsidRPr="006618C4">
          <w:rPr>
            <w:rStyle w:val="Hyperlink"/>
          </w:rPr>
          <w:t>D-02-01-00</w:t>
        </w:r>
      </w:hyperlink>
      <w:r w:rsidRPr="006618C4">
        <w:t xml:space="preserve">] Verify first expense years. </w:t>
      </w:r>
    </w:p>
    <w:p w14:paraId="4C723242" w14:textId="77777777" w:rsidR="006618C4" w:rsidRPr="006618C4" w:rsidRDefault="006618C4" w:rsidP="006618C4">
      <w:pPr>
        <w:pStyle w:val="ListParagraph"/>
        <w:numPr>
          <w:ilvl w:val="0"/>
          <w:numId w:val="7"/>
        </w:numPr>
      </w:pPr>
      <w:r w:rsidRPr="006618C4">
        <w:t xml:space="preserve">Need to verify CIP inclusion </w:t>
      </w:r>
    </w:p>
    <w:p w14:paraId="53FEEBF0" w14:textId="2889BDE7" w:rsidR="006618C4" w:rsidRPr="00B374F2" w:rsidRDefault="00B374F2" w:rsidP="006618C4">
      <w:pPr>
        <w:pStyle w:val="ListParagraph"/>
        <w:numPr>
          <w:ilvl w:val="0"/>
          <w:numId w:val="7"/>
        </w:numPr>
      </w:pPr>
      <w:r w:rsidRPr="00B374F2">
        <w:t>FY23-24</w:t>
      </w:r>
      <w:r w:rsidR="006618C4" w:rsidRPr="00B374F2">
        <w:t xml:space="preserve"> Budget includes </w:t>
      </w:r>
    </w:p>
    <w:p w14:paraId="75AE277B" w14:textId="242B548F" w:rsidR="006618C4" w:rsidRPr="00B374F2" w:rsidRDefault="006618C4" w:rsidP="006618C4">
      <w:pPr>
        <w:pStyle w:val="ListParagraph"/>
        <w:numPr>
          <w:ilvl w:val="1"/>
          <w:numId w:val="7"/>
        </w:numPr>
      </w:pPr>
      <w:r w:rsidRPr="00B374F2">
        <w:t xml:space="preserve">In </w:t>
      </w:r>
      <w:r w:rsidR="00B374F2" w:rsidRPr="00B374F2">
        <w:t xml:space="preserve">Fund Summaries - </w:t>
      </w:r>
      <w:r w:rsidRPr="00B374F2">
        <w:t xml:space="preserve">Capital Improvement Plan, </w:t>
      </w:r>
      <w:r w:rsidR="00B374F2" w:rsidRPr="00B374F2">
        <w:rPr>
          <w:color w:val="000000"/>
          <w:sz w:val="22"/>
          <w:szCs w:val="22"/>
        </w:rPr>
        <w:t>Laurelhurst Oak St</w:t>
      </w:r>
      <w:r w:rsidRPr="00B374F2">
        <w:t xml:space="preserve"> as a Project with a total project cost of $</w:t>
      </w:r>
      <w:r w:rsidR="00B374F2" w:rsidRPr="00B374F2">
        <w:t>500,000</w:t>
      </w:r>
      <w:r w:rsidRPr="00B374F2">
        <w:t xml:space="preserve"> </w:t>
      </w:r>
      <w:r w:rsidR="00B374F2" w:rsidRPr="00B374F2">
        <w:rPr>
          <w:color w:val="000000"/>
          <w:sz w:val="22"/>
          <w:szCs w:val="22"/>
        </w:rPr>
        <w:t>[</w:t>
      </w:r>
      <w:hyperlink r:id="rId129" w:history="1">
        <w:r w:rsidR="00B374F2" w:rsidRPr="00B374F2">
          <w:rPr>
            <w:rStyle w:val="Hyperlink"/>
            <w:sz w:val="22"/>
            <w:szCs w:val="22"/>
          </w:rPr>
          <w:t>D-02-01-08</w:t>
        </w:r>
      </w:hyperlink>
      <w:r w:rsidR="00B374F2" w:rsidRPr="00B374F2">
        <w:rPr>
          <w:rStyle w:val="Hyperlink"/>
          <w:sz w:val="22"/>
          <w:szCs w:val="22"/>
        </w:rPr>
        <w:t>,</w:t>
      </w:r>
      <w:r w:rsidR="00B374F2" w:rsidRPr="00B374F2">
        <w:rPr>
          <w:rStyle w:val="Hyperlink"/>
          <w:color w:val="auto"/>
          <w:sz w:val="22"/>
          <w:szCs w:val="22"/>
          <w:u w:val="none"/>
        </w:rPr>
        <w:t xml:space="preserve"> PDF62 A</w:t>
      </w:r>
      <w:r w:rsidR="00B374F2" w:rsidRPr="00B374F2">
        <w:rPr>
          <w:color w:val="000000"/>
          <w:sz w:val="22"/>
          <w:szCs w:val="22"/>
        </w:rPr>
        <w:t>]</w:t>
      </w:r>
      <w:r w:rsidR="00B374F2">
        <w:rPr>
          <w:color w:val="000000"/>
          <w:sz w:val="22"/>
          <w:szCs w:val="22"/>
        </w:rPr>
        <w:t>.</w:t>
      </w:r>
    </w:p>
    <w:p w14:paraId="1B7CBE34" w14:textId="1EFDA63E" w:rsidR="00B374F2" w:rsidRPr="00C005A8" w:rsidRDefault="00B374F2" w:rsidP="00B374F2">
      <w:pPr>
        <w:pStyle w:val="ListParagraph"/>
        <w:numPr>
          <w:ilvl w:val="2"/>
          <w:numId w:val="7"/>
        </w:numPr>
      </w:pPr>
      <w:r>
        <w:rPr>
          <w:color w:val="000000"/>
          <w:sz w:val="22"/>
          <w:szCs w:val="22"/>
        </w:rPr>
        <w:t xml:space="preserve">Note: Revenue source(s) states: Funded in FY22-23 by the Mayor’s Public Environment Management Office </w:t>
      </w:r>
    </w:p>
    <w:p w14:paraId="7F8ECFD8" w14:textId="1B22BE35" w:rsidR="00C005A8" w:rsidRPr="00B374F2" w:rsidRDefault="00C005A8" w:rsidP="00C005A8">
      <w:pPr>
        <w:pStyle w:val="ListParagraph"/>
        <w:numPr>
          <w:ilvl w:val="0"/>
          <w:numId w:val="7"/>
        </w:numPr>
      </w:pPr>
      <w:r>
        <w:rPr>
          <w:color w:val="000000"/>
          <w:sz w:val="22"/>
          <w:szCs w:val="22"/>
        </w:rPr>
        <w:t xml:space="preserve">Can I verify date of OM completion? </w:t>
      </w:r>
    </w:p>
    <w:p w14:paraId="31EB45D6" w14:textId="1105DD55" w:rsidR="006618C4" w:rsidRPr="00C005A8" w:rsidRDefault="00C005A8" w:rsidP="006618C4">
      <w:pPr>
        <w:pStyle w:val="ListParagraph"/>
        <w:numPr>
          <w:ilvl w:val="0"/>
          <w:numId w:val="7"/>
        </w:numPr>
        <w:rPr>
          <w:color w:val="000000"/>
          <w:sz w:val="22"/>
          <w:szCs w:val="22"/>
        </w:rPr>
      </w:pPr>
      <w:r w:rsidRPr="00C005A8">
        <w:rPr>
          <w:sz w:val="22"/>
          <w:szCs w:val="22"/>
        </w:rPr>
        <w:t>Laurelhurst Activation</w:t>
      </w:r>
      <w:r w:rsidR="006618C4" w:rsidRPr="00C005A8">
        <w:rPr>
          <w:sz w:val="22"/>
          <w:szCs w:val="22"/>
        </w:rPr>
        <w:t xml:space="preserve"> has been allocated $</w:t>
      </w:r>
      <w:r w:rsidRPr="00C005A8">
        <w:rPr>
          <w:sz w:val="22"/>
          <w:szCs w:val="22"/>
        </w:rPr>
        <w:t>500,000</w:t>
      </w:r>
      <w:r w:rsidR="006618C4" w:rsidRPr="00C005A8">
        <w:rPr>
          <w:sz w:val="22"/>
          <w:szCs w:val="22"/>
        </w:rPr>
        <w:t xml:space="preserve"> in funding (all </w:t>
      </w:r>
      <w:r w:rsidRPr="00C005A8">
        <w:rPr>
          <w:sz w:val="22"/>
          <w:szCs w:val="22"/>
        </w:rPr>
        <w:t>PEMO GF</w:t>
      </w:r>
      <w:r w:rsidR="006618C4" w:rsidRPr="00C005A8">
        <w:rPr>
          <w:sz w:val="22"/>
          <w:szCs w:val="22"/>
        </w:rPr>
        <w:t>), and the total spend in Summer 2024 was $</w:t>
      </w:r>
      <w:r w:rsidRPr="00C005A8">
        <w:rPr>
          <w:sz w:val="22"/>
          <w:szCs w:val="22"/>
        </w:rPr>
        <w:t>0</w:t>
      </w:r>
      <w:r w:rsidR="006618C4" w:rsidRPr="00C005A8">
        <w:rPr>
          <w:sz w:val="22"/>
          <w:szCs w:val="22"/>
        </w:rPr>
        <w:t>. [</w:t>
      </w:r>
      <w:hyperlink r:id="rId130" w:history="1">
        <w:r w:rsidR="006618C4" w:rsidRPr="00C005A8">
          <w:rPr>
            <w:rStyle w:val="Hyperlink"/>
            <w:sz w:val="22"/>
            <w:szCs w:val="22"/>
          </w:rPr>
          <w:t>D-01-01</w:t>
        </w:r>
      </w:hyperlink>
      <w:r w:rsidR="006618C4" w:rsidRPr="00C005A8">
        <w:rPr>
          <w:sz w:val="22"/>
          <w:szCs w:val="22"/>
        </w:rPr>
        <w:t>, PDF5</w:t>
      </w:r>
      <w:r w:rsidRPr="00C005A8">
        <w:rPr>
          <w:sz w:val="22"/>
          <w:szCs w:val="22"/>
        </w:rPr>
        <w:t>8</w:t>
      </w:r>
      <w:r w:rsidR="006618C4" w:rsidRPr="00C005A8">
        <w:rPr>
          <w:sz w:val="22"/>
          <w:szCs w:val="22"/>
        </w:rPr>
        <w:t xml:space="preserve"> C]. </w:t>
      </w:r>
      <w:r w:rsidRPr="00C005A8">
        <w:rPr>
          <w:sz w:val="22"/>
          <w:szCs w:val="22"/>
        </w:rPr>
        <w:t xml:space="preserve">How can that be true that no money has been spent? It exists as a site. </w:t>
      </w:r>
    </w:p>
    <w:p w14:paraId="29E2ECA0" w14:textId="121257EE" w:rsidR="006618C4" w:rsidRPr="00C005A8" w:rsidRDefault="006618C4" w:rsidP="006618C4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C005A8">
        <w:rPr>
          <w:sz w:val="22"/>
          <w:szCs w:val="22"/>
        </w:rPr>
        <w:t xml:space="preserve">Reported MM calculation: </w:t>
      </w:r>
      <w:r w:rsidR="00C005A8" w:rsidRPr="00C005A8">
        <w:rPr>
          <w:sz w:val="22"/>
          <w:szCs w:val="22"/>
        </w:rPr>
        <w:t>500</w:t>
      </w:r>
      <w:r w:rsidRPr="00C005A8">
        <w:rPr>
          <w:sz w:val="22"/>
          <w:szCs w:val="22"/>
        </w:rPr>
        <w:t>,000*3% = $</w:t>
      </w:r>
      <w:r w:rsidR="00C005A8" w:rsidRPr="00C005A8">
        <w:rPr>
          <w:sz w:val="22"/>
          <w:szCs w:val="22"/>
        </w:rPr>
        <w:t>15</w:t>
      </w:r>
      <w:r w:rsidRPr="00C005A8">
        <w:rPr>
          <w:sz w:val="22"/>
          <w:szCs w:val="22"/>
        </w:rPr>
        <w:t xml:space="preserve">,000. Is this sufficient? </w:t>
      </w:r>
    </w:p>
    <w:p w14:paraId="019C6D5A" w14:textId="2C76E6C3" w:rsidR="006618C4" w:rsidRPr="00C005A8" w:rsidRDefault="006618C4" w:rsidP="006618C4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C005A8">
        <w:rPr>
          <w:sz w:val="22"/>
          <w:szCs w:val="22"/>
        </w:rPr>
        <w:t xml:space="preserve">Reported CR calculation: </w:t>
      </w:r>
      <w:r w:rsidR="00C005A8" w:rsidRPr="00C005A8">
        <w:rPr>
          <w:sz w:val="22"/>
          <w:szCs w:val="22"/>
        </w:rPr>
        <w:t>500</w:t>
      </w:r>
      <w:r w:rsidRPr="00C005A8">
        <w:rPr>
          <w:sz w:val="22"/>
          <w:szCs w:val="22"/>
        </w:rPr>
        <w:t>,000 / xx = $</w:t>
      </w:r>
      <w:r w:rsidR="00C005A8" w:rsidRPr="00C005A8">
        <w:rPr>
          <w:sz w:val="22"/>
          <w:szCs w:val="22"/>
        </w:rPr>
        <w:t>25</w:t>
      </w:r>
      <w:r w:rsidRPr="00C005A8">
        <w:rPr>
          <w:sz w:val="22"/>
          <w:szCs w:val="22"/>
        </w:rPr>
        <w:t xml:space="preserve">,000. Xx = 20 years. Why was 20 years chosen. Why does it vary from the year count of Old town?  </w:t>
      </w:r>
    </w:p>
    <w:p w14:paraId="311A6D19" w14:textId="77777777" w:rsidR="0032121B" w:rsidRDefault="0032121B" w:rsidP="0032121B">
      <w:pPr>
        <w:rPr>
          <w:highlight w:val="yellow"/>
        </w:rPr>
      </w:pPr>
    </w:p>
    <w:p w14:paraId="67480C7E" w14:textId="5075989F" w:rsidR="006618C4" w:rsidRPr="003F30C1" w:rsidRDefault="003F30C1" w:rsidP="003F30C1">
      <w:pPr>
        <w:pStyle w:val="Heading3"/>
      </w:pPr>
      <w:bookmarkStart w:id="58" w:name="_Files_shared_1"/>
      <w:bookmarkEnd w:id="58"/>
      <w:r w:rsidRPr="003F30C1">
        <w:t xml:space="preserve">Files shared </w:t>
      </w:r>
    </w:p>
    <w:p w14:paraId="5DD81632" w14:textId="69011B7E" w:rsidR="0032121B" w:rsidRPr="004A53D7" w:rsidRDefault="00C9707F" w:rsidP="0032121B">
      <w:r>
        <w:t>0</w:t>
      </w:r>
      <w:r w:rsidR="0032121B" w:rsidRPr="009C2D9E">
        <w:t xml:space="preserve"> file</w:t>
      </w:r>
      <w:r w:rsidR="0032121B">
        <w:t>s</w:t>
      </w:r>
    </w:p>
    <w:p w14:paraId="2298FD7A" w14:textId="77777777" w:rsidR="0032121B" w:rsidRPr="0032121B" w:rsidRDefault="0032121B" w:rsidP="0032121B"/>
    <w:p w14:paraId="60A2DFB3" w14:textId="77777777" w:rsidR="00C9707F" w:rsidRDefault="00C9707F">
      <w:pPr>
        <w:spacing w:line="259" w:lineRule="auto"/>
        <w:rPr>
          <w:color w:val="000000"/>
          <w:sz w:val="36"/>
          <w:szCs w:val="36"/>
        </w:rPr>
      </w:pPr>
      <w:r>
        <w:br w:type="page"/>
      </w:r>
    </w:p>
    <w:p w14:paraId="7DA221B0" w14:textId="1178C178" w:rsidR="00017114" w:rsidRDefault="00017114" w:rsidP="00017114">
      <w:pPr>
        <w:pStyle w:val="Heading2"/>
      </w:pPr>
      <w:r w:rsidRPr="004E230E">
        <w:lastRenderedPageBreak/>
        <w:t>Parklane</w:t>
      </w:r>
    </w:p>
    <w:p w14:paraId="73B21B06" w14:textId="6F55B34C" w:rsidR="00C005A8" w:rsidRDefault="00C005A8" w:rsidP="003F30C1">
      <w:pPr>
        <w:pStyle w:val="Heading3"/>
      </w:pPr>
      <w:bookmarkStart w:id="59" w:name="_Verification_of_cost"/>
      <w:bookmarkEnd w:id="59"/>
      <w:r>
        <w:t>Verification of cost controls</w:t>
      </w:r>
    </w:p>
    <w:tbl>
      <w:tblPr>
        <w:tblStyle w:val="TableGrid"/>
        <w:tblpPr w:leftFromText="180" w:rightFromText="180" w:vertAnchor="page" w:horzAnchor="margin" w:tblpY="2956"/>
        <w:tblW w:w="5000" w:type="pct"/>
        <w:tblLook w:val="04A0" w:firstRow="1" w:lastRow="0" w:firstColumn="1" w:lastColumn="0" w:noHBand="0" w:noVBand="1"/>
      </w:tblPr>
      <w:tblGrid>
        <w:gridCol w:w="1501"/>
        <w:gridCol w:w="847"/>
        <w:gridCol w:w="5602"/>
        <w:gridCol w:w="3944"/>
        <w:gridCol w:w="1146"/>
      </w:tblGrid>
      <w:tr w:rsidR="00C005A8" w:rsidRPr="000B7255" w14:paraId="33BA6DB7" w14:textId="77777777" w:rsidTr="0037146C">
        <w:tc>
          <w:tcPr>
            <w:tcW w:w="576" w:type="pct"/>
          </w:tcPr>
          <w:p w14:paraId="12C39A69" w14:textId="77777777" w:rsidR="00C005A8" w:rsidRPr="000B7255" w:rsidRDefault="00C005A8" w:rsidP="0037146C">
            <w:pPr>
              <w:rPr>
                <w:rFonts w:cs="Calibri"/>
                <w:sz w:val="22"/>
                <w:szCs w:val="22"/>
              </w:rPr>
            </w:pPr>
            <w:r w:rsidRPr="000B7255">
              <w:rPr>
                <w:rFonts w:cs="Calibri"/>
                <w:sz w:val="22"/>
                <w:szCs w:val="22"/>
              </w:rPr>
              <w:t>Criteria</w:t>
            </w:r>
          </w:p>
        </w:tc>
        <w:tc>
          <w:tcPr>
            <w:tcW w:w="325" w:type="pct"/>
          </w:tcPr>
          <w:p w14:paraId="750770E7" w14:textId="77777777" w:rsidR="00C005A8" w:rsidRPr="000B7255" w:rsidRDefault="00C005A8" w:rsidP="0037146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Label</w:t>
            </w:r>
          </w:p>
        </w:tc>
        <w:tc>
          <w:tcPr>
            <w:tcW w:w="2168" w:type="pct"/>
          </w:tcPr>
          <w:p w14:paraId="3983480D" w14:textId="77777777" w:rsidR="00C005A8" w:rsidRPr="000B7255" w:rsidRDefault="00C005A8" w:rsidP="0037146C">
            <w:pPr>
              <w:rPr>
                <w:rFonts w:cs="Calibri"/>
                <w:sz w:val="22"/>
                <w:szCs w:val="22"/>
              </w:rPr>
            </w:pPr>
            <w:r w:rsidRPr="000B7255">
              <w:rPr>
                <w:rFonts w:cs="Calibri"/>
                <w:sz w:val="22"/>
                <w:szCs w:val="22"/>
              </w:rPr>
              <w:t xml:space="preserve">Required Evidence </w:t>
            </w:r>
          </w:p>
        </w:tc>
        <w:tc>
          <w:tcPr>
            <w:tcW w:w="1519" w:type="pct"/>
          </w:tcPr>
          <w:p w14:paraId="7C6FF78E" w14:textId="77777777" w:rsidR="00C005A8" w:rsidRPr="000B7255" w:rsidRDefault="00C005A8" w:rsidP="0037146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Source</w:t>
            </w:r>
          </w:p>
        </w:tc>
        <w:tc>
          <w:tcPr>
            <w:tcW w:w="412" w:type="pct"/>
          </w:tcPr>
          <w:p w14:paraId="6E7904CF" w14:textId="0B062E99" w:rsidR="00C005A8" w:rsidRPr="000B7255" w:rsidRDefault="005933F3" w:rsidP="0037146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Is criteria being followed? </w:t>
            </w:r>
          </w:p>
        </w:tc>
      </w:tr>
      <w:tr w:rsidR="00C005A8" w:rsidRPr="00464997" w14:paraId="522B4870" w14:textId="77777777" w:rsidTr="0057217F">
        <w:trPr>
          <w:trHeight w:val="335"/>
        </w:trPr>
        <w:tc>
          <w:tcPr>
            <w:tcW w:w="576" w:type="pct"/>
            <w:vMerge w:val="restart"/>
          </w:tcPr>
          <w:p w14:paraId="120FCA58" w14:textId="77777777" w:rsidR="00C005A8" w:rsidRPr="000B7255" w:rsidRDefault="00C005A8" w:rsidP="0037146C">
            <w:pPr>
              <w:rPr>
                <w:rFonts w:cs="Calibri"/>
                <w:sz w:val="22"/>
                <w:szCs w:val="22"/>
              </w:rPr>
            </w:pPr>
            <w:hyperlink r:id="rId131" w:history="1">
              <w:r w:rsidRPr="000B7255">
                <w:rPr>
                  <w:rStyle w:val="Hyperlink"/>
                  <w:rFonts w:cs="Calibri"/>
                  <w:sz w:val="22"/>
                  <w:szCs w:val="22"/>
                </w:rPr>
                <w:t>FIN 2.03 Financial Planning</w:t>
              </w:r>
            </w:hyperlink>
            <w:r w:rsidRPr="000B7255">
              <w:rPr>
                <w:rStyle w:val="Hyperlink"/>
                <w:rFonts w:cs="Calibri"/>
                <w:sz w:val="22"/>
                <w:szCs w:val="22"/>
              </w:rPr>
              <w:t xml:space="preserve"> </w:t>
            </w:r>
            <w:r w:rsidRPr="000B7255">
              <w:rPr>
                <w:rFonts w:cs="Calibri"/>
                <w:sz w:val="22"/>
                <w:szCs w:val="22"/>
              </w:rPr>
              <w:t>PDF4 A1</w:t>
            </w:r>
          </w:p>
        </w:tc>
        <w:tc>
          <w:tcPr>
            <w:tcW w:w="325" w:type="pct"/>
          </w:tcPr>
          <w:p w14:paraId="02D242AD" w14:textId="77777777" w:rsidR="00C005A8" w:rsidRPr="00464997" w:rsidRDefault="00C005A8" w:rsidP="003714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1a</w:t>
            </w:r>
          </w:p>
        </w:tc>
        <w:tc>
          <w:tcPr>
            <w:tcW w:w="2168" w:type="pct"/>
          </w:tcPr>
          <w:p w14:paraId="57549CDF" w14:textId="77777777" w:rsidR="00C005A8" w:rsidRPr="00464997" w:rsidRDefault="00C005A8" w:rsidP="0037146C">
            <w:pPr>
              <w:rPr>
                <w:sz w:val="22"/>
                <w:szCs w:val="22"/>
              </w:rPr>
            </w:pPr>
            <w:r w:rsidRPr="00464997">
              <w:rPr>
                <w:color w:val="000000"/>
                <w:sz w:val="22"/>
                <w:szCs w:val="22"/>
              </w:rPr>
              <w:t xml:space="preserve">Cost estimates for full O&amp;M. Needs to include the date for when cost estimates were complete. </w:t>
            </w:r>
          </w:p>
        </w:tc>
        <w:tc>
          <w:tcPr>
            <w:tcW w:w="1519" w:type="pct"/>
          </w:tcPr>
          <w:p w14:paraId="6412EF6D" w14:textId="5CE72783" w:rsidR="00C005A8" w:rsidRPr="009334EC" w:rsidRDefault="00C005A8" w:rsidP="0037146C">
            <w:pPr>
              <w:rPr>
                <w:sz w:val="22"/>
                <w:szCs w:val="22"/>
              </w:rPr>
            </w:pPr>
            <w:r w:rsidRPr="009334EC">
              <w:rPr>
                <w:color w:val="000000"/>
                <w:sz w:val="22"/>
                <w:szCs w:val="22"/>
              </w:rPr>
              <w:t>$706,365 [</w:t>
            </w:r>
            <w:hyperlink r:id="rId132" w:anchor="ppom" w:history="1">
              <w:r w:rsidRPr="009334EC">
                <w:rPr>
                  <w:rStyle w:val="Hyperlink"/>
                  <w:sz w:val="22"/>
                  <w:szCs w:val="22"/>
                </w:rPr>
                <w:t>D-02-01-00</w:t>
              </w:r>
            </w:hyperlink>
            <w:r w:rsidRPr="009334EC">
              <w:rPr>
                <w:color w:val="000000"/>
                <w:sz w:val="22"/>
                <w:szCs w:val="22"/>
              </w:rPr>
              <w:t>]</w:t>
            </w:r>
          </w:p>
          <w:p w14:paraId="45782654" w14:textId="639ECDF2" w:rsidR="00C005A8" w:rsidRPr="009334EC" w:rsidRDefault="00C005A8" w:rsidP="0037146C">
            <w:pPr>
              <w:rPr>
                <w:color w:val="000000"/>
                <w:sz w:val="22"/>
                <w:szCs w:val="22"/>
              </w:rPr>
            </w:pPr>
            <w:r w:rsidRPr="009334EC">
              <w:rPr>
                <w:color w:val="000000"/>
                <w:sz w:val="22"/>
                <w:szCs w:val="22"/>
              </w:rPr>
              <w:t>Oct 2023 [</w:t>
            </w:r>
            <w:hyperlink r:id="rId133" w:anchor="ppom2" w:history="1">
              <w:r w:rsidRPr="009334EC">
                <w:rPr>
                  <w:rStyle w:val="Hyperlink"/>
                  <w:sz w:val="22"/>
                  <w:szCs w:val="22"/>
                </w:rPr>
                <w:t>D-02-01-00</w:t>
              </w:r>
            </w:hyperlink>
            <w:r w:rsidRPr="009334EC">
              <w:rPr>
                <w:color w:val="000000"/>
                <w:sz w:val="22"/>
                <w:szCs w:val="22"/>
              </w:rPr>
              <w:t>]</w:t>
            </w:r>
          </w:p>
        </w:tc>
        <w:tc>
          <w:tcPr>
            <w:tcW w:w="412" w:type="pct"/>
            <w:vMerge w:val="restart"/>
            <w:shd w:val="clear" w:color="auto" w:fill="EEF8EE" w:themeFill="background2" w:themeFillTint="33"/>
            <w:vAlign w:val="center"/>
          </w:tcPr>
          <w:p w14:paraId="2D63366A" w14:textId="3BF542C9" w:rsidR="00C005A8" w:rsidRPr="00464997" w:rsidRDefault="00AF3FF4" w:rsidP="0037146C">
            <w:pPr>
              <w:rPr>
                <w:color w:val="000000"/>
                <w:sz w:val="22"/>
                <w:szCs w:val="22"/>
              </w:rPr>
            </w:pPr>
            <w:bookmarkStart w:id="60" w:name="pp1"/>
            <w:r>
              <w:rPr>
                <w:color w:val="000000"/>
                <w:sz w:val="22"/>
                <w:szCs w:val="22"/>
              </w:rPr>
              <w:t>Yes</w:t>
            </w:r>
            <w:bookmarkEnd w:id="60"/>
          </w:p>
        </w:tc>
      </w:tr>
      <w:tr w:rsidR="00C005A8" w:rsidRPr="00464997" w14:paraId="5F54C605" w14:textId="77777777" w:rsidTr="0057217F">
        <w:trPr>
          <w:trHeight w:val="335"/>
        </w:trPr>
        <w:tc>
          <w:tcPr>
            <w:tcW w:w="576" w:type="pct"/>
            <w:vMerge/>
          </w:tcPr>
          <w:p w14:paraId="6186D8E9" w14:textId="77777777" w:rsidR="00C005A8" w:rsidRDefault="00C005A8" w:rsidP="0037146C">
            <w:bookmarkStart w:id="61" w:name="ppestimates" w:colFirst="2" w:colLast="3"/>
          </w:p>
        </w:tc>
        <w:tc>
          <w:tcPr>
            <w:tcW w:w="325" w:type="pct"/>
          </w:tcPr>
          <w:p w14:paraId="0D3C55E3" w14:textId="77777777" w:rsidR="00C005A8" w:rsidRPr="00464997" w:rsidRDefault="00C005A8" w:rsidP="003714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1b</w:t>
            </w:r>
          </w:p>
        </w:tc>
        <w:tc>
          <w:tcPr>
            <w:tcW w:w="2168" w:type="pct"/>
          </w:tcPr>
          <w:p w14:paraId="5EB7A6E0" w14:textId="77777777" w:rsidR="00C005A8" w:rsidRPr="00BD48E2" w:rsidRDefault="00C005A8" w:rsidP="0037146C">
            <w:pPr>
              <w:rPr>
                <w:sz w:val="22"/>
                <w:szCs w:val="22"/>
                <w:highlight w:val="green"/>
              </w:rPr>
            </w:pPr>
            <w:r w:rsidRPr="00BD48E2">
              <w:rPr>
                <w:color w:val="000000"/>
                <w:sz w:val="22"/>
                <w:szCs w:val="22"/>
                <w:highlight w:val="green"/>
              </w:rPr>
              <w:t>Cost estimates for major maintenance, and lifecycle costs. Needs to include the date for when cost estimates were complete.</w:t>
            </w:r>
          </w:p>
        </w:tc>
        <w:tc>
          <w:tcPr>
            <w:tcW w:w="1519" w:type="pct"/>
          </w:tcPr>
          <w:p w14:paraId="4689CF2B" w14:textId="6337E507" w:rsidR="00C005A8" w:rsidRPr="00BD48E2" w:rsidRDefault="00C005A8" w:rsidP="0037146C">
            <w:pPr>
              <w:rPr>
                <w:color w:val="000000"/>
                <w:sz w:val="22"/>
                <w:szCs w:val="22"/>
                <w:highlight w:val="green"/>
              </w:rPr>
            </w:pPr>
            <w:r w:rsidRPr="00BD48E2">
              <w:rPr>
                <w:color w:val="000000"/>
                <w:sz w:val="22"/>
                <w:szCs w:val="22"/>
                <w:highlight w:val="green"/>
              </w:rPr>
              <w:t>$</w:t>
            </w:r>
            <w:r w:rsidR="0033217B" w:rsidRPr="00BD48E2">
              <w:rPr>
                <w:color w:val="000000"/>
                <w:sz w:val="22"/>
                <w:szCs w:val="22"/>
                <w:highlight w:val="green"/>
              </w:rPr>
              <w:t>891,000</w:t>
            </w:r>
            <w:r w:rsidRPr="00BD48E2">
              <w:rPr>
                <w:color w:val="000000"/>
                <w:sz w:val="22"/>
                <w:szCs w:val="22"/>
                <w:highlight w:val="green"/>
              </w:rPr>
              <w:t xml:space="preserve"> [</w:t>
            </w:r>
            <w:hyperlink r:id="rId134" w:anchor="ppmm" w:history="1">
              <w:r w:rsidRPr="00BD48E2">
                <w:rPr>
                  <w:rStyle w:val="Hyperlink"/>
                  <w:sz w:val="22"/>
                  <w:szCs w:val="22"/>
                  <w:highlight w:val="green"/>
                </w:rPr>
                <w:t>D-02-01-00</w:t>
              </w:r>
            </w:hyperlink>
            <w:r w:rsidRPr="00BD48E2">
              <w:rPr>
                <w:color w:val="000000"/>
                <w:sz w:val="22"/>
                <w:szCs w:val="22"/>
                <w:highlight w:val="green"/>
              </w:rPr>
              <w:t>]</w:t>
            </w:r>
          </w:p>
        </w:tc>
        <w:tc>
          <w:tcPr>
            <w:tcW w:w="412" w:type="pct"/>
            <w:vMerge/>
            <w:shd w:val="clear" w:color="auto" w:fill="EEF8EE" w:themeFill="background2" w:themeFillTint="33"/>
            <w:vAlign w:val="center"/>
          </w:tcPr>
          <w:p w14:paraId="2FDD7EC3" w14:textId="77777777" w:rsidR="00C005A8" w:rsidRPr="00464997" w:rsidRDefault="00C005A8" w:rsidP="0037146C">
            <w:pPr>
              <w:rPr>
                <w:color w:val="000000"/>
                <w:sz w:val="22"/>
                <w:szCs w:val="22"/>
              </w:rPr>
            </w:pPr>
          </w:p>
        </w:tc>
      </w:tr>
      <w:tr w:rsidR="00C005A8" w:rsidRPr="00464997" w14:paraId="6E60AAC7" w14:textId="77777777" w:rsidTr="0057217F">
        <w:trPr>
          <w:trHeight w:val="335"/>
        </w:trPr>
        <w:tc>
          <w:tcPr>
            <w:tcW w:w="576" w:type="pct"/>
            <w:vMerge/>
          </w:tcPr>
          <w:p w14:paraId="523D9D16" w14:textId="77777777" w:rsidR="00C005A8" w:rsidRDefault="00C005A8" w:rsidP="0037146C"/>
        </w:tc>
        <w:tc>
          <w:tcPr>
            <w:tcW w:w="325" w:type="pct"/>
          </w:tcPr>
          <w:p w14:paraId="20C024B8" w14:textId="77777777" w:rsidR="00C005A8" w:rsidRPr="00464997" w:rsidRDefault="00C005A8" w:rsidP="003714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1c</w:t>
            </w:r>
          </w:p>
        </w:tc>
        <w:tc>
          <w:tcPr>
            <w:tcW w:w="2168" w:type="pct"/>
          </w:tcPr>
          <w:p w14:paraId="064D6483" w14:textId="77777777" w:rsidR="00C005A8" w:rsidRPr="00BD48E2" w:rsidRDefault="00C005A8" w:rsidP="0037146C">
            <w:pPr>
              <w:rPr>
                <w:sz w:val="22"/>
                <w:szCs w:val="22"/>
                <w:highlight w:val="green"/>
              </w:rPr>
            </w:pPr>
            <w:r w:rsidRPr="00BD48E2">
              <w:rPr>
                <w:color w:val="000000"/>
                <w:sz w:val="22"/>
                <w:szCs w:val="22"/>
                <w:highlight w:val="green"/>
              </w:rPr>
              <w:t>Cost estimates for Capital Replacement. Needs to include date for when cost estimates were complete.</w:t>
            </w:r>
          </w:p>
        </w:tc>
        <w:tc>
          <w:tcPr>
            <w:tcW w:w="1519" w:type="pct"/>
          </w:tcPr>
          <w:p w14:paraId="6215BBDF" w14:textId="4B410902" w:rsidR="00C005A8" w:rsidRPr="00BD48E2" w:rsidRDefault="00C005A8" w:rsidP="0037146C">
            <w:pPr>
              <w:rPr>
                <w:color w:val="000000"/>
                <w:sz w:val="22"/>
                <w:szCs w:val="22"/>
                <w:highlight w:val="green"/>
              </w:rPr>
            </w:pPr>
            <w:r w:rsidRPr="00BD48E2">
              <w:rPr>
                <w:color w:val="000000"/>
                <w:sz w:val="22"/>
                <w:szCs w:val="22"/>
                <w:highlight w:val="green"/>
              </w:rPr>
              <w:t>$</w:t>
            </w:r>
            <w:r w:rsidR="0033217B" w:rsidRPr="00BD48E2">
              <w:rPr>
                <w:color w:val="000000"/>
                <w:sz w:val="22"/>
                <w:szCs w:val="22"/>
                <w:highlight w:val="green"/>
              </w:rPr>
              <w:t>1,485,000</w:t>
            </w:r>
            <w:r w:rsidRPr="00BD48E2">
              <w:rPr>
                <w:color w:val="000000"/>
                <w:sz w:val="22"/>
                <w:szCs w:val="22"/>
                <w:highlight w:val="green"/>
              </w:rPr>
              <w:t xml:space="preserve"> [</w:t>
            </w:r>
            <w:hyperlink r:id="rId135" w:anchor="ppcr" w:history="1">
              <w:r w:rsidRPr="00BD48E2">
                <w:rPr>
                  <w:rStyle w:val="Hyperlink"/>
                  <w:sz w:val="22"/>
                  <w:szCs w:val="22"/>
                  <w:highlight w:val="green"/>
                </w:rPr>
                <w:t>D-02-01-00</w:t>
              </w:r>
            </w:hyperlink>
            <w:r w:rsidRPr="00BD48E2">
              <w:rPr>
                <w:color w:val="000000"/>
                <w:sz w:val="22"/>
                <w:szCs w:val="22"/>
                <w:highlight w:val="green"/>
              </w:rPr>
              <w:t>]</w:t>
            </w:r>
          </w:p>
        </w:tc>
        <w:tc>
          <w:tcPr>
            <w:tcW w:w="412" w:type="pct"/>
            <w:vMerge/>
            <w:shd w:val="clear" w:color="auto" w:fill="EEF8EE" w:themeFill="background2" w:themeFillTint="33"/>
            <w:vAlign w:val="center"/>
          </w:tcPr>
          <w:p w14:paraId="76D54262" w14:textId="77777777" w:rsidR="00C005A8" w:rsidRPr="00464997" w:rsidRDefault="00C005A8" w:rsidP="0037146C">
            <w:pPr>
              <w:rPr>
                <w:color w:val="000000"/>
                <w:sz w:val="22"/>
                <w:szCs w:val="22"/>
              </w:rPr>
            </w:pPr>
          </w:p>
        </w:tc>
      </w:tr>
      <w:bookmarkEnd w:id="61"/>
      <w:tr w:rsidR="00C005A8" w:rsidRPr="00464997" w14:paraId="3976B849" w14:textId="77777777" w:rsidTr="0057217F">
        <w:trPr>
          <w:trHeight w:val="683"/>
        </w:trPr>
        <w:tc>
          <w:tcPr>
            <w:tcW w:w="576" w:type="pct"/>
            <w:vMerge/>
            <w:tcBorders>
              <w:bottom w:val="single" w:sz="24" w:space="0" w:color="auto"/>
            </w:tcBorders>
          </w:tcPr>
          <w:p w14:paraId="0D8473D4" w14:textId="77777777" w:rsidR="00C005A8" w:rsidRPr="000B7255" w:rsidRDefault="00C005A8" w:rsidP="0037146C">
            <w:pPr>
              <w:rPr>
                <w:sz w:val="22"/>
                <w:szCs w:val="22"/>
              </w:rPr>
            </w:pPr>
          </w:p>
        </w:tc>
        <w:tc>
          <w:tcPr>
            <w:tcW w:w="325" w:type="pct"/>
            <w:tcBorders>
              <w:bottom w:val="single" w:sz="24" w:space="0" w:color="auto"/>
            </w:tcBorders>
          </w:tcPr>
          <w:p w14:paraId="2D5C5645" w14:textId="77777777" w:rsidR="00C005A8" w:rsidRPr="00464997" w:rsidRDefault="00C005A8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68" w:type="pct"/>
            <w:tcBorders>
              <w:bottom w:val="single" w:sz="24" w:space="0" w:color="auto"/>
            </w:tcBorders>
          </w:tcPr>
          <w:p w14:paraId="4A666F21" w14:textId="77777777" w:rsidR="00C005A8" w:rsidRPr="00464997" w:rsidRDefault="00C005A8" w:rsidP="0037146C">
            <w:pPr>
              <w:rPr>
                <w:sz w:val="22"/>
                <w:szCs w:val="22"/>
              </w:rPr>
            </w:pPr>
            <w:r w:rsidRPr="00464997">
              <w:rPr>
                <w:sz w:val="22"/>
                <w:szCs w:val="22"/>
              </w:rPr>
              <w:t xml:space="preserve">Evidence of when project was planned in CIP or evidence of when project was requested in requested budget: </w:t>
            </w:r>
          </w:p>
        </w:tc>
        <w:tc>
          <w:tcPr>
            <w:tcW w:w="1519" w:type="pct"/>
            <w:tcBorders>
              <w:bottom w:val="single" w:sz="24" w:space="0" w:color="auto"/>
            </w:tcBorders>
          </w:tcPr>
          <w:p w14:paraId="56C22B90" w14:textId="2F500B70" w:rsidR="00C005A8" w:rsidRPr="009334EC" w:rsidRDefault="00C005A8" w:rsidP="0037146C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9334EC">
              <w:rPr>
                <w:sz w:val="22"/>
                <w:szCs w:val="22"/>
              </w:rPr>
              <w:t>FY</w:t>
            </w:r>
            <w:r w:rsidR="009334EC" w:rsidRPr="009334EC">
              <w:rPr>
                <w:sz w:val="22"/>
                <w:szCs w:val="22"/>
              </w:rPr>
              <w:t>17-18</w:t>
            </w:r>
            <w:r w:rsidRPr="009334EC">
              <w:rPr>
                <w:sz w:val="22"/>
                <w:szCs w:val="22"/>
              </w:rPr>
              <w:t xml:space="preserve"> </w:t>
            </w:r>
            <w:r w:rsidR="009334EC" w:rsidRPr="009334EC">
              <w:rPr>
                <w:sz w:val="22"/>
                <w:szCs w:val="22"/>
              </w:rPr>
              <w:t>[</w:t>
            </w:r>
            <w:hyperlink r:id="rId136" w:history="1">
              <w:r w:rsidR="009334EC" w:rsidRPr="009334EC">
                <w:rPr>
                  <w:rStyle w:val="Hyperlink"/>
                  <w:sz w:val="22"/>
                  <w:szCs w:val="22"/>
                </w:rPr>
                <w:t>D-02-01-07d</w:t>
              </w:r>
            </w:hyperlink>
            <w:r w:rsidR="009334EC" w:rsidRPr="009334EC">
              <w:rPr>
                <w:sz w:val="22"/>
                <w:szCs w:val="22"/>
              </w:rPr>
              <w:t>, PDF46 A]</w:t>
            </w:r>
          </w:p>
          <w:p w14:paraId="251D78D2" w14:textId="77777777" w:rsidR="00C005A8" w:rsidRDefault="00C005A8" w:rsidP="0037146C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9334EC">
              <w:rPr>
                <w:color w:val="000000"/>
                <w:sz w:val="22"/>
                <w:szCs w:val="22"/>
              </w:rPr>
              <w:t>CIP: FY17-18 [</w:t>
            </w:r>
            <w:hyperlink r:id="rId137" w:anchor="ppcip" w:history="1">
              <w:r w:rsidRPr="009334EC">
                <w:rPr>
                  <w:rStyle w:val="Hyperlink"/>
                  <w:sz w:val="22"/>
                  <w:szCs w:val="22"/>
                </w:rPr>
                <w:t>D-02-01-00</w:t>
              </w:r>
            </w:hyperlink>
            <w:r w:rsidRPr="009334EC">
              <w:rPr>
                <w:color w:val="000000"/>
                <w:sz w:val="22"/>
                <w:szCs w:val="22"/>
              </w:rPr>
              <w:t>]</w:t>
            </w:r>
          </w:p>
          <w:p w14:paraId="7724DE6E" w14:textId="77777777" w:rsidR="007C4F4B" w:rsidRDefault="007C4F4B" w:rsidP="0037146C">
            <w:pPr>
              <w:spacing w:line="240" w:lineRule="auto"/>
              <w:rPr>
                <w:color w:val="000000"/>
                <w:sz w:val="22"/>
                <w:szCs w:val="22"/>
              </w:rPr>
            </w:pPr>
          </w:p>
          <w:p w14:paraId="720E26B3" w14:textId="12480481" w:rsidR="007C4F4B" w:rsidRPr="009334EC" w:rsidRDefault="007C4F4B" w:rsidP="0037146C">
            <w:pPr>
              <w:spacing w:line="240" w:lineRule="auto"/>
              <w:rPr>
                <w:sz w:val="22"/>
                <w:szCs w:val="22"/>
              </w:rPr>
            </w:pPr>
            <w:r w:rsidRPr="001D3F0B">
              <w:rPr>
                <w:sz w:val="22"/>
                <w:szCs w:val="22"/>
                <w:highlight w:val="yellow"/>
              </w:rPr>
              <w:t>Note: Project money spent before it appeared in budget</w:t>
            </w:r>
            <w:r>
              <w:rPr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>Parks reported FY15-16 was the first expense</w:t>
            </w:r>
            <w:r w:rsidRPr="00640E5D">
              <w:t>[</w:t>
            </w:r>
            <w:hyperlink r:id="rId138" w:anchor="ppfirst" w:history="1">
              <w:r w:rsidRPr="00640E5D">
                <w:rPr>
                  <w:rStyle w:val="Hyperlink"/>
                </w:rPr>
                <w:t>D-02-01-00</w:t>
              </w:r>
            </w:hyperlink>
            <w:r w:rsidRPr="00640E5D">
              <w:t>]</w:t>
            </w:r>
            <w:r>
              <w:rPr>
                <w:color w:val="000000"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 xml:space="preserve">Budget FY15-16 does not indicate any spending on the project. </w:t>
            </w:r>
            <w:hyperlink r:id="rId139" w:history="1">
              <w:r w:rsidR="00D3155F">
                <w:rPr>
                  <w:rStyle w:val="Hyperlink"/>
                  <w:sz w:val="22"/>
                  <w:szCs w:val="22"/>
                </w:rPr>
                <w:t>[D-02-01-07e</w:t>
              </w:r>
            </w:hyperlink>
            <w:r>
              <w:rPr>
                <w:sz w:val="22"/>
                <w:szCs w:val="22"/>
              </w:rPr>
              <w:t>, pdf 1 A].</w:t>
            </w:r>
          </w:p>
        </w:tc>
        <w:tc>
          <w:tcPr>
            <w:tcW w:w="412" w:type="pct"/>
            <w:vMerge/>
            <w:tcBorders>
              <w:bottom w:val="single" w:sz="24" w:space="0" w:color="auto"/>
            </w:tcBorders>
            <w:shd w:val="clear" w:color="auto" w:fill="EEF8EE" w:themeFill="background2" w:themeFillTint="33"/>
            <w:vAlign w:val="center"/>
          </w:tcPr>
          <w:p w14:paraId="23EF96BE" w14:textId="77777777" w:rsidR="00C005A8" w:rsidRPr="00464997" w:rsidRDefault="00C005A8" w:rsidP="0037146C">
            <w:pPr>
              <w:rPr>
                <w:sz w:val="22"/>
                <w:szCs w:val="22"/>
              </w:rPr>
            </w:pPr>
          </w:p>
        </w:tc>
      </w:tr>
      <w:tr w:rsidR="00C005A8" w:rsidRPr="000B7255" w14:paraId="3E5BCB2B" w14:textId="77777777" w:rsidTr="0037146C">
        <w:trPr>
          <w:trHeight w:val="260"/>
        </w:trPr>
        <w:tc>
          <w:tcPr>
            <w:tcW w:w="576" w:type="pct"/>
            <w:vMerge w:val="restart"/>
            <w:tcBorders>
              <w:top w:val="single" w:sz="24" w:space="0" w:color="auto"/>
            </w:tcBorders>
          </w:tcPr>
          <w:p w14:paraId="1A88AA61" w14:textId="77777777" w:rsidR="00C005A8" w:rsidRPr="000B7255" w:rsidRDefault="00C005A8" w:rsidP="0037146C">
            <w:pPr>
              <w:rPr>
                <w:rFonts w:cs="Calibri"/>
                <w:sz w:val="22"/>
                <w:szCs w:val="22"/>
              </w:rPr>
            </w:pPr>
            <w:hyperlink r:id="rId140" w:history="1">
              <w:r w:rsidRPr="000B7255">
                <w:rPr>
                  <w:rStyle w:val="Hyperlink"/>
                  <w:rFonts w:cs="Calibri"/>
                  <w:sz w:val="22"/>
                  <w:szCs w:val="22"/>
                </w:rPr>
                <w:t>FIN 2.03 Financial Planning</w:t>
              </w:r>
            </w:hyperlink>
            <w:r w:rsidRPr="000B7255">
              <w:rPr>
                <w:rStyle w:val="Hyperlink"/>
                <w:rFonts w:cs="Calibri"/>
                <w:sz w:val="22"/>
                <w:szCs w:val="22"/>
              </w:rPr>
              <w:t xml:space="preserve"> </w:t>
            </w:r>
            <w:r w:rsidRPr="000B7255">
              <w:rPr>
                <w:rFonts w:cs="Calibri"/>
                <w:sz w:val="22"/>
                <w:szCs w:val="22"/>
              </w:rPr>
              <w:t>PDF4 A2</w:t>
            </w:r>
          </w:p>
        </w:tc>
        <w:tc>
          <w:tcPr>
            <w:tcW w:w="325" w:type="pct"/>
            <w:tcBorders>
              <w:top w:val="single" w:sz="24" w:space="0" w:color="auto"/>
            </w:tcBorders>
          </w:tcPr>
          <w:p w14:paraId="07FD0742" w14:textId="77777777" w:rsidR="00C005A8" w:rsidRDefault="00C005A8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68" w:type="pct"/>
            <w:tcBorders>
              <w:top w:val="single" w:sz="24" w:space="0" w:color="auto"/>
            </w:tcBorders>
          </w:tcPr>
          <w:p w14:paraId="110C356A" w14:textId="77777777" w:rsidR="00C005A8" w:rsidRPr="000B7255" w:rsidRDefault="00C005A8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Funding plans for project (capital asset) costs</w:t>
            </w:r>
            <w:r w:rsidRPr="000B725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19" w:type="pct"/>
            <w:tcBorders>
              <w:top w:val="single" w:sz="24" w:space="0" w:color="auto"/>
            </w:tcBorders>
          </w:tcPr>
          <w:p w14:paraId="1C69CD18" w14:textId="77777777" w:rsidR="00C005A8" w:rsidRPr="009334EC" w:rsidRDefault="00C005A8" w:rsidP="0037146C">
            <w:pPr>
              <w:rPr>
                <w:sz w:val="22"/>
                <w:szCs w:val="22"/>
              </w:rPr>
            </w:pPr>
            <w:r w:rsidRPr="009334EC">
              <w:rPr>
                <w:sz w:val="22"/>
                <w:szCs w:val="22"/>
              </w:rPr>
              <w:t>No evidence</w:t>
            </w:r>
          </w:p>
        </w:tc>
        <w:tc>
          <w:tcPr>
            <w:tcW w:w="412" w:type="pct"/>
            <w:vMerge w:val="restart"/>
            <w:tcBorders>
              <w:top w:val="single" w:sz="24" w:space="0" w:color="auto"/>
            </w:tcBorders>
            <w:shd w:val="clear" w:color="auto" w:fill="F4DEE6" w:themeFill="accent5" w:themeFillTint="33"/>
            <w:vAlign w:val="center"/>
          </w:tcPr>
          <w:p w14:paraId="21EDE44B" w14:textId="77777777" w:rsidR="00C005A8" w:rsidRDefault="00C005A8" w:rsidP="0037146C">
            <w:pPr>
              <w:rPr>
                <w:sz w:val="22"/>
                <w:szCs w:val="22"/>
              </w:rPr>
            </w:pPr>
            <w:bookmarkStart w:id="62" w:name="pp2"/>
            <w:r>
              <w:rPr>
                <w:sz w:val="22"/>
                <w:szCs w:val="22"/>
              </w:rPr>
              <w:t>No</w:t>
            </w:r>
            <w:bookmarkEnd w:id="62"/>
          </w:p>
        </w:tc>
      </w:tr>
      <w:tr w:rsidR="00C005A8" w:rsidRPr="000B7255" w14:paraId="2841EF87" w14:textId="77777777" w:rsidTr="0037146C">
        <w:trPr>
          <w:trHeight w:val="503"/>
        </w:trPr>
        <w:tc>
          <w:tcPr>
            <w:tcW w:w="576" w:type="pct"/>
            <w:vMerge/>
            <w:tcBorders>
              <w:bottom w:val="single" w:sz="24" w:space="0" w:color="auto"/>
            </w:tcBorders>
          </w:tcPr>
          <w:p w14:paraId="628DF3C1" w14:textId="77777777" w:rsidR="00C005A8" w:rsidRPr="000B7255" w:rsidRDefault="00C005A8" w:rsidP="0037146C">
            <w:pPr>
              <w:rPr>
                <w:sz w:val="22"/>
                <w:szCs w:val="22"/>
              </w:rPr>
            </w:pPr>
          </w:p>
        </w:tc>
        <w:tc>
          <w:tcPr>
            <w:tcW w:w="325" w:type="pct"/>
            <w:tcBorders>
              <w:bottom w:val="single" w:sz="24" w:space="0" w:color="auto"/>
            </w:tcBorders>
          </w:tcPr>
          <w:p w14:paraId="7ACD29B9" w14:textId="77777777" w:rsidR="00C005A8" w:rsidRPr="000B7255" w:rsidRDefault="00C005A8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68" w:type="pct"/>
            <w:tcBorders>
              <w:bottom w:val="single" w:sz="24" w:space="0" w:color="auto"/>
            </w:tcBorders>
          </w:tcPr>
          <w:p w14:paraId="2BC68CA7" w14:textId="77777777" w:rsidR="00C005A8" w:rsidRPr="000B7255" w:rsidRDefault="00C005A8" w:rsidP="0037146C">
            <w:pPr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Evidence of funding plan inclusion in adopted budget</w:t>
            </w:r>
            <w:r>
              <w:rPr>
                <w:sz w:val="22"/>
                <w:szCs w:val="22"/>
              </w:rPr>
              <w:t xml:space="preserve">: </w:t>
            </w:r>
          </w:p>
        </w:tc>
        <w:tc>
          <w:tcPr>
            <w:tcW w:w="1519" w:type="pct"/>
            <w:tcBorders>
              <w:bottom w:val="single" w:sz="24" w:space="0" w:color="auto"/>
            </w:tcBorders>
          </w:tcPr>
          <w:p w14:paraId="7B0EB29D" w14:textId="77777777" w:rsidR="00C005A8" w:rsidRPr="009334EC" w:rsidRDefault="00C005A8" w:rsidP="0037146C">
            <w:pPr>
              <w:rPr>
                <w:sz w:val="22"/>
                <w:szCs w:val="22"/>
              </w:rPr>
            </w:pPr>
            <w:r w:rsidRPr="009334EC">
              <w:rPr>
                <w:sz w:val="22"/>
                <w:szCs w:val="22"/>
              </w:rPr>
              <w:t>If 3 doesn’t exist, this can’t exist</w:t>
            </w:r>
          </w:p>
        </w:tc>
        <w:tc>
          <w:tcPr>
            <w:tcW w:w="412" w:type="pct"/>
            <w:vMerge/>
            <w:tcBorders>
              <w:bottom w:val="single" w:sz="24" w:space="0" w:color="auto"/>
            </w:tcBorders>
            <w:shd w:val="clear" w:color="auto" w:fill="F4DEE6" w:themeFill="accent5" w:themeFillTint="33"/>
            <w:vAlign w:val="center"/>
          </w:tcPr>
          <w:p w14:paraId="7DE729F7" w14:textId="77777777" w:rsidR="00C005A8" w:rsidRPr="000B7255" w:rsidRDefault="00C005A8" w:rsidP="0037146C">
            <w:pPr>
              <w:rPr>
                <w:sz w:val="22"/>
                <w:szCs w:val="22"/>
              </w:rPr>
            </w:pPr>
          </w:p>
        </w:tc>
      </w:tr>
      <w:tr w:rsidR="00C005A8" w:rsidRPr="000B7255" w14:paraId="257EB1FA" w14:textId="77777777" w:rsidTr="0037146C">
        <w:trPr>
          <w:trHeight w:val="422"/>
        </w:trPr>
        <w:tc>
          <w:tcPr>
            <w:tcW w:w="576" w:type="pct"/>
            <w:vMerge w:val="restart"/>
            <w:tcBorders>
              <w:top w:val="single" w:sz="24" w:space="0" w:color="auto"/>
            </w:tcBorders>
          </w:tcPr>
          <w:p w14:paraId="048EDF32" w14:textId="77777777" w:rsidR="00C005A8" w:rsidRPr="000B7255" w:rsidRDefault="00C005A8" w:rsidP="0037146C">
            <w:pPr>
              <w:rPr>
                <w:rFonts w:cs="Calibri"/>
                <w:color w:val="4573F7" w:themeColor="text2"/>
                <w:sz w:val="22"/>
                <w:szCs w:val="22"/>
                <w:u w:val="single"/>
              </w:rPr>
            </w:pPr>
            <w:hyperlink r:id="rId141" w:history="1">
              <w:r w:rsidRPr="000B7255">
                <w:rPr>
                  <w:rStyle w:val="Hyperlink"/>
                  <w:rFonts w:cs="Calibri"/>
                  <w:sz w:val="22"/>
                  <w:szCs w:val="22"/>
                </w:rPr>
                <w:t>FIN 2.19 Asset Management</w:t>
              </w:r>
            </w:hyperlink>
            <w:r w:rsidRPr="000B7255">
              <w:rPr>
                <w:rStyle w:val="Hyperlink"/>
                <w:rFonts w:cs="Calibri"/>
                <w:sz w:val="22"/>
                <w:szCs w:val="22"/>
              </w:rPr>
              <w:t xml:space="preserve"> </w:t>
            </w:r>
            <w:r w:rsidRPr="000B7255">
              <w:rPr>
                <w:sz w:val="22"/>
                <w:szCs w:val="22"/>
              </w:rPr>
              <w:t>PDF2 A</w:t>
            </w:r>
          </w:p>
        </w:tc>
        <w:tc>
          <w:tcPr>
            <w:tcW w:w="325" w:type="pct"/>
            <w:tcBorders>
              <w:top w:val="single" w:sz="24" w:space="0" w:color="auto"/>
            </w:tcBorders>
          </w:tcPr>
          <w:p w14:paraId="781529C6" w14:textId="77777777" w:rsidR="00C005A8" w:rsidRDefault="00C005A8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r w:rsidRPr="00464997">
              <w:rPr>
                <w:sz w:val="18"/>
                <w:szCs w:val="18"/>
              </w:rPr>
              <w:t>(repeat)</w:t>
            </w:r>
          </w:p>
        </w:tc>
        <w:tc>
          <w:tcPr>
            <w:tcW w:w="2168" w:type="pct"/>
            <w:tcBorders>
              <w:top w:val="single" w:sz="24" w:space="0" w:color="auto"/>
            </w:tcBorders>
          </w:tcPr>
          <w:p w14:paraId="5EF07C00" w14:textId="77777777" w:rsidR="00C005A8" w:rsidRPr="000B7255" w:rsidRDefault="00C005A8" w:rsidP="0037146C">
            <w:pPr>
              <w:rPr>
                <w:rFonts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Funding plans for project (capital asset) costs</w:t>
            </w:r>
          </w:p>
        </w:tc>
        <w:tc>
          <w:tcPr>
            <w:tcW w:w="1519" w:type="pct"/>
            <w:tcBorders>
              <w:top w:val="single" w:sz="24" w:space="0" w:color="auto"/>
            </w:tcBorders>
          </w:tcPr>
          <w:p w14:paraId="4AD1FB91" w14:textId="77777777" w:rsidR="00C005A8" w:rsidRPr="009334EC" w:rsidRDefault="00C005A8" w:rsidP="0037146C">
            <w:pPr>
              <w:rPr>
                <w:sz w:val="22"/>
                <w:szCs w:val="22"/>
              </w:rPr>
            </w:pPr>
            <w:r w:rsidRPr="009334EC">
              <w:rPr>
                <w:sz w:val="22"/>
                <w:szCs w:val="22"/>
              </w:rPr>
              <w:t xml:space="preserve">No evidence </w:t>
            </w:r>
          </w:p>
        </w:tc>
        <w:tc>
          <w:tcPr>
            <w:tcW w:w="412" w:type="pct"/>
            <w:vMerge w:val="restart"/>
            <w:tcBorders>
              <w:top w:val="single" w:sz="24" w:space="0" w:color="auto"/>
            </w:tcBorders>
            <w:shd w:val="clear" w:color="auto" w:fill="F4DEE6" w:themeFill="accent5" w:themeFillTint="33"/>
            <w:vAlign w:val="center"/>
          </w:tcPr>
          <w:p w14:paraId="74ACD545" w14:textId="77777777" w:rsidR="00C005A8" w:rsidRDefault="00C005A8" w:rsidP="0037146C">
            <w:pPr>
              <w:rPr>
                <w:sz w:val="22"/>
                <w:szCs w:val="22"/>
              </w:rPr>
            </w:pPr>
            <w:bookmarkStart w:id="63" w:name="pp3"/>
            <w:r>
              <w:rPr>
                <w:sz w:val="22"/>
                <w:szCs w:val="22"/>
              </w:rPr>
              <w:t>No</w:t>
            </w:r>
            <w:bookmarkEnd w:id="63"/>
          </w:p>
        </w:tc>
      </w:tr>
      <w:tr w:rsidR="00C005A8" w:rsidRPr="000B7255" w14:paraId="2C68FD18" w14:textId="77777777" w:rsidTr="0037146C">
        <w:trPr>
          <w:trHeight w:val="575"/>
        </w:trPr>
        <w:tc>
          <w:tcPr>
            <w:tcW w:w="576" w:type="pct"/>
            <w:vMerge/>
          </w:tcPr>
          <w:p w14:paraId="087E8BAE" w14:textId="77777777" w:rsidR="00C005A8" w:rsidRPr="000B7255" w:rsidRDefault="00C005A8" w:rsidP="0037146C">
            <w:pPr>
              <w:rPr>
                <w:sz w:val="22"/>
                <w:szCs w:val="22"/>
              </w:rPr>
            </w:pPr>
          </w:p>
        </w:tc>
        <w:tc>
          <w:tcPr>
            <w:tcW w:w="325" w:type="pct"/>
          </w:tcPr>
          <w:p w14:paraId="79C14D1A" w14:textId="77777777" w:rsidR="00C005A8" w:rsidRPr="000B7255" w:rsidRDefault="00C005A8" w:rsidP="003714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68" w:type="pct"/>
          </w:tcPr>
          <w:p w14:paraId="07B7D5CF" w14:textId="77777777" w:rsidR="00C005A8" w:rsidRPr="000B7255" w:rsidRDefault="00C005A8" w:rsidP="0037146C">
            <w:pPr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Director Signed recommended project list that includes the project</w:t>
            </w:r>
          </w:p>
        </w:tc>
        <w:tc>
          <w:tcPr>
            <w:tcW w:w="1519" w:type="pct"/>
          </w:tcPr>
          <w:p w14:paraId="32922750" w14:textId="1300F4C5" w:rsidR="00C005A8" w:rsidRPr="009334EC" w:rsidRDefault="009334EC" w:rsidP="0037146C">
            <w:pPr>
              <w:rPr>
                <w:sz w:val="22"/>
                <w:szCs w:val="22"/>
              </w:rPr>
            </w:pPr>
            <w:r w:rsidRPr="00F62A03">
              <w:rPr>
                <w:sz w:val="22"/>
                <w:szCs w:val="22"/>
                <w:highlight w:val="cyan"/>
              </w:rPr>
              <w:t>Evidence of additional funding recommendations: but not the original.</w:t>
            </w:r>
            <w:r w:rsidRPr="009334EC">
              <w:rPr>
                <w:sz w:val="22"/>
                <w:szCs w:val="22"/>
              </w:rPr>
              <w:t xml:space="preserve"> </w:t>
            </w:r>
          </w:p>
          <w:p w14:paraId="2BFAFBFC" w14:textId="77777777" w:rsidR="00C005A8" w:rsidRPr="009334EC" w:rsidRDefault="00C005A8" w:rsidP="0037146C">
            <w:pPr>
              <w:rPr>
                <w:sz w:val="22"/>
                <w:szCs w:val="22"/>
              </w:rPr>
            </w:pPr>
          </w:p>
          <w:p w14:paraId="56A1B6CE" w14:textId="77777777" w:rsidR="00C005A8" w:rsidRPr="009334EC" w:rsidRDefault="00C005A8" w:rsidP="0037146C">
            <w:pPr>
              <w:rPr>
                <w:sz w:val="22"/>
                <w:szCs w:val="22"/>
              </w:rPr>
            </w:pPr>
          </w:p>
        </w:tc>
        <w:tc>
          <w:tcPr>
            <w:tcW w:w="412" w:type="pct"/>
            <w:vMerge/>
            <w:shd w:val="clear" w:color="auto" w:fill="F4DEE6" w:themeFill="accent5" w:themeFillTint="33"/>
          </w:tcPr>
          <w:p w14:paraId="14EEE8E3" w14:textId="77777777" w:rsidR="00C005A8" w:rsidRPr="000B7255" w:rsidRDefault="00C005A8" w:rsidP="0037146C">
            <w:pPr>
              <w:rPr>
                <w:sz w:val="22"/>
                <w:szCs w:val="22"/>
              </w:rPr>
            </w:pPr>
          </w:p>
        </w:tc>
      </w:tr>
    </w:tbl>
    <w:p w14:paraId="52C25723" w14:textId="77777777" w:rsidR="00C005A8" w:rsidRDefault="00C005A8" w:rsidP="00C005A8">
      <w:pPr>
        <w:rPr>
          <w:b/>
          <w:bCs/>
        </w:rPr>
      </w:pPr>
    </w:p>
    <w:p w14:paraId="0495B641" w14:textId="77777777" w:rsidR="00C005A8" w:rsidRDefault="00C005A8" w:rsidP="00C005A8">
      <w:pPr>
        <w:rPr>
          <w:b/>
          <w:bCs/>
        </w:rPr>
      </w:pPr>
    </w:p>
    <w:p w14:paraId="7E7D9B99" w14:textId="77777777" w:rsidR="00C005A8" w:rsidRPr="00E27B15" w:rsidRDefault="00C005A8" w:rsidP="00C005A8">
      <w:pPr>
        <w:rPr>
          <w:b/>
          <w:bCs/>
        </w:rPr>
      </w:pPr>
      <w:r w:rsidRPr="00E27B15">
        <w:rPr>
          <w:b/>
          <w:bCs/>
        </w:rPr>
        <w:t>Notes</w:t>
      </w:r>
    </w:p>
    <w:p w14:paraId="33C7416E" w14:textId="03CE5B27" w:rsidR="00C005A8" w:rsidRPr="00C005A8" w:rsidRDefault="00C005A8" w:rsidP="00C005A8">
      <w:pPr>
        <w:pStyle w:val="ListParagraph"/>
        <w:numPr>
          <w:ilvl w:val="0"/>
          <w:numId w:val="7"/>
        </w:numPr>
      </w:pPr>
      <w:r w:rsidRPr="00C005A8">
        <w:t>FY15-16 was the first expense [</w:t>
      </w:r>
      <w:hyperlink r:id="rId142" w:anchor="ppfirst" w:history="1">
        <w:r w:rsidRPr="00C005A8">
          <w:rPr>
            <w:rStyle w:val="Hyperlink"/>
          </w:rPr>
          <w:t>D-02-01-00</w:t>
        </w:r>
      </w:hyperlink>
      <w:r w:rsidRPr="00C005A8">
        <w:t xml:space="preserve">] Verify first expense years. </w:t>
      </w:r>
    </w:p>
    <w:p w14:paraId="7E25F4BF" w14:textId="77777777" w:rsidR="00C005A8" w:rsidRPr="00C005A8" w:rsidRDefault="00C005A8" w:rsidP="00C005A8">
      <w:pPr>
        <w:pStyle w:val="ListParagraph"/>
        <w:numPr>
          <w:ilvl w:val="0"/>
          <w:numId w:val="7"/>
        </w:numPr>
      </w:pPr>
      <w:r w:rsidRPr="00C005A8">
        <w:t xml:space="preserve">Need to verify CIP inclusion </w:t>
      </w:r>
    </w:p>
    <w:p w14:paraId="112B30C9" w14:textId="22F4725D" w:rsidR="00C005A8" w:rsidRPr="0033217B" w:rsidRDefault="00C005A8" w:rsidP="00C005A8">
      <w:pPr>
        <w:pStyle w:val="ListParagraph"/>
        <w:numPr>
          <w:ilvl w:val="0"/>
          <w:numId w:val="7"/>
        </w:numPr>
      </w:pPr>
      <w:r w:rsidRPr="0033217B">
        <w:t>FY</w:t>
      </w:r>
      <w:r w:rsidR="0033217B" w:rsidRPr="0033217B">
        <w:t xml:space="preserve">17-18 </w:t>
      </w:r>
      <w:r w:rsidRPr="0033217B">
        <w:t xml:space="preserve">Budget includes </w:t>
      </w:r>
    </w:p>
    <w:p w14:paraId="40FB49FD" w14:textId="788FA33F" w:rsidR="00C005A8" w:rsidRPr="0033217B" w:rsidRDefault="00C005A8" w:rsidP="00C005A8">
      <w:pPr>
        <w:pStyle w:val="ListParagraph"/>
        <w:numPr>
          <w:ilvl w:val="1"/>
          <w:numId w:val="7"/>
        </w:numPr>
      </w:pPr>
      <w:r w:rsidRPr="0033217B">
        <w:t xml:space="preserve">In </w:t>
      </w:r>
      <w:r w:rsidR="0033217B" w:rsidRPr="0033217B">
        <w:t>CIP</w:t>
      </w:r>
      <w:r w:rsidRPr="0033217B">
        <w:t xml:space="preserve"> Summar</w:t>
      </w:r>
      <w:r w:rsidR="0033217B" w:rsidRPr="0033217B">
        <w:t>y</w:t>
      </w:r>
      <w:r w:rsidRPr="0033217B">
        <w:t xml:space="preserve">, </w:t>
      </w:r>
      <w:r w:rsidR="0033217B" w:rsidRPr="0033217B">
        <w:rPr>
          <w:color w:val="000000"/>
          <w:sz w:val="22"/>
          <w:szCs w:val="22"/>
        </w:rPr>
        <w:t>Parklane</w:t>
      </w:r>
      <w:r w:rsidRPr="0033217B">
        <w:rPr>
          <w:color w:val="000000"/>
          <w:sz w:val="22"/>
          <w:szCs w:val="22"/>
        </w:rPr>
        <w:t xml:space="preserve"> Park Development</w:t>
      </w:r>
      <w:r w:rsidR="0033217B" w:rsidRPr="0033217B">
        <w:rPr>
          <w:color w:val="000000"/>
          <w:sz w:val="22"/>
          <w:szCs w:val="22"/>
        </w:rPr>
        <w:t xml:space="preserve"> </w:t>
      </w:r>
      <w:r w:rsidRPr="0033217B">
        <w:t xml:space="preserve">as a </w:t>
      </w:r>
      <w:r w:rsidR="0033217B" w:rsidRPr="0033217B">
        <w:t xml:space="preserve">Bureau </w:t>
      </w:r>
      <w:r w:rsidRPr="0033217B">
        <w:t xml:space="preserve">Capital Program Project with a </w:t>
      </w:r>
      <w:r w:rsidR="0033217B" w:rsidRPr="0033217B">
        <w:t>5-year total cost of $5,950,000 [</w:t>
      </w:r>
      <w:hyperlink r:id="rId143" w:history="1">
        <w:r w:rsidR="0033217B" w:rsidRPr="0033217B">
          <w:rPr>
            <w:rStyle w:val="Hyperlink"/>
          </w:rPr>
          <w:t>D-02-01-07d</w:t>
        </w:r>
      </w:hyperlink>
      <w:r w:rsidR="0033217B" w:rsidRPr="0033217B">
        <w:t>, PDF</w:t>
      </w:r>
      <w:r w:rsidR="009334EC">
        <w:t>46</w:t>
      </w:r>
      <w:r w:rsidR="0033217B" w:rsidRPr="0033217B">
        <w:t xml:space="preserve"> A]</w:t>
      </w:r>
    </w:p>
    <w:p w14:paraId="035246E1" w14:textId="5201F6B4" w:rsidR="00C005A8" w:rsidRPr="0033217B" w:rsidRDefault="00C005A8" w:rsidP="00C005A8">
      <w:pPr>
        <w:pStyle w:val="ListParagraph"/>
        <w:numPr>
          <w:ilvl w:val="1"/>
          <w:numId w:val="7"/>
        </w:numPr>
      </w:pPr>
      <w:r w:rsidRPr="0033217B">
        <w:rPr>
          <w:color w:val="000000"/>
          <w:sz w:val="22"/>
          <w:szCs w:val="22"/>
        </w:rPr>
        <w:t>In C</w:t>
      </w:r>
      <w:r w:rsidR="0033217B" w:rsidRPr="0033217B">
        <w:rPr>
          <w:color w:val="000000"/>
          <w:sz w:val="22"/>
          <w:szCs w:val="22"/>
        </w:rPr>
        <w:t xml:space="preserve">apital Improvement Plan Summaries, Parklane Park Development is listed as a Developed Park with a total project cost of $6Million. </w:t>
      </w:r>
      <w:r w:rsidR="0033217B" w:rsidRPr="0033217B">
        <w:t>[</w:t>
      </w:r>
      <w:hyperlink r:id="rId144" w:history="1">
        <w:r w:rsidR="0033217B" w:rsidRPr="0033217B">
          <w:rPr>
            <w:rStyle w:val="Hyperlink"/>
          </w:rPr>
          <w:t>D-02-01-07d</w:t>
        </w:r>
      </w:hyperlink>
      <w:r w:rsidR="0033217B" w:rsidRPr="0033217B">
        <w:t>, PDF71 A]</w:t>
      </w:r>
    </w:p>
    <w:p w14:paraId="0675E2A9" w14:textId="68FD5C09" w:rsidR="00C005A8" w:rsidRPr="0033217B" w:rsidRDefault="0033217B" w:rsidP="00C005A8">
      <w:pPr>
        <w:pStyle w:val="ListParagraph"/>
        <w:numPr>
          <w:ilvl w:val="0"/>
          <w:numId w:val="7"/>
        </w:numPr>
        <w:rPr>
          <w:color w:val="000000"/>
          <w:sz w:val="22"/>
          <w:szCs w:val="22"/>
        </w:rPr>
      </w:pPr>
      <w:r w:rsidRPr="0033217B">
        <w:rPr>
          <w:sz w:val="22"/>
          <w:szCs w:val="22"/>
        </w:rPr>
        <w:t>Parklane Park</w:t>
      </w:r>
      <w:r w:rsidR="00C005A8" w:rsidRPr="0033217B">
        <w:rPr>
          <w:sz w:val="22"/>
          <w:szCs w:val="22"/>
        </w:rPr>
        <w:t xml:space="preserve"> has been allocated $</w:t>
      </w:r>
      <w:r w:rsidRPr="0033217B">
        <w:rPr>
          <w:sz w:val="22"/>
          <w:szCs w:val="22"/>
        </w:rPr>
        <w:t>29.7</w:t>
      </w:r>
      <w:r w:rsidR="00C005A8" w:rsidRPr="0033217B">
        <w:rPr>
          <w:sz w:val="22"/>
          <w:szCs w:val="22"/>
        </w:rPr>
        <w:t>Million in funding (all SDC), and the total spend in Summer 2024 was $</w:t>
      </w:r>
      <w:r w:rsidRPr="0033217B">
        <w:rPr>
          <w:sz w:val="22"/>
          <w:szCs w:val="22"/>
        </w:rPr>
        <w:t>19,656,640</w:t>
      </w:r>
      <w:r w:rsidR="00C005A8" w:rsidRPr="0033217B">
        <w:rPr>
          <w:sz w:val="22"/>
          <w:szCs w:val="22"/>
        </w:rPr>
        <w:t>. [</w:t>
      </w:r>
      <w:hyperlink r:id="rId145" w:history="1">
        <w:r w:rsidR="00C005A8" w:rsidRPr="0033217B">
          <w:rPr>
            <w:rStyle w:val="Hyperlink"/>
            <w:sz w:val="22"/>
            <w:szCs w:val="22"/>
          </w:rPr>
          <w:t>D-01-01</w:t>
        </w:r>
      </w:hyperlink>
      <w:r w:rsidR="00C005A8" w:rsidRPr="0033217B">
        <w:rPr>
          <w:sz w:val="22"/>
          <w:szCs w:val="22"/>
        </w:rPr>
        <w:t xml:space="preserve">, PDF59 </w:t>
      </w:r>
      <w:r w:rsidRPr="0033217B">
        <w:rPr>
          <w:sz w:val="22"/>
          <w:szCs w:val="22"/>
        </w:rPr>
        <w:t>D</w:t>
      </w:r>
      <w:r w:rsidR="00C005A8" w:rsidRPr="0033217B">
        <w:rPr>
          <w:sz w:val="22"/>
          <w:szCs w:val="22"/>
        </w:rPr>
        <w:t xml:space="preserve">]. </w:t>
      </w:r>
    </w:p>
    <w:p w14:paraId="7385145B" w14:textId="4B9F6BFA" w:rsidR="00C005A8" w:rsidRPr="00C005A8" w:rsidRDefault="00C005A8" w:rsidP="00C005A8">
      <w:pPr>
        <w:pStyle w:val="ListParagraph"/>
        <w:numPr>
          <w:ilvl w:val="0"/>
          <w:numId w:val="7"/>
        </w:numPr>
        <w:rPr>
          <w:color w:val="000000"/>
          <w:sz w:val="22"/>
          <w:szCs w:val="22"/>
        </w:rPr>
      </w:pPr>
      <w:r w:rsidRPr="00C005A8">
        <w:rPr>
          <w:sz w:val="22"/>
          <w:szCs w:val="22"/>
        </w:rPr>
        <w:t xml:space="preserve">OM calculation was dated Oct 2023. Can I verify that? </w:t>
      </w:r>
    </w:p>
    <w:p w14:paraId="536AE946" w14:textId="26F91AD2" w:rsidR="00C005A8" w:rsidRPr="009334EC" w:rsidRDefault="00C005A8" w:rsidP="00C005A8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9334EC">
        <w:rPr>
          <w:sz w:val="22"/>
          <w:szCs w:val="22"/>
        </w:rPr>
        <w:t xml:space="preserve">Reported MM calculation: </w:t>
      </w:r>
      <w:r w:rsidR="009334EC" w:rsidRPr="009334EC">
        <w:rPr>
          <w:sz w:val="22"/>
          <w:szCs w:val="22"/>
        </w:rPr>
        <w:t>29</w:t>
      </w:r>
      <w:r w:rsidRPr="009334EC">
        <w:rPr>
          <w:sz w:val="22"/>
          <w:szCs w:val="22"/>
        </w:rPr>
        <w:t>,</w:t>
      </w:r>
      <w:r w:rsidR="009334EC" w:rsidRPr="009334EC">
        <w:rPr>
          <w:sz w:val="22"/>
          <w:szCs w:val="22"/>
        </w:rPr>
        <w:t>70</w:t>
      </w:r>
      <w:r w:rsidRPr="009334EC">
        <w:rPr>
          <w:sz w:val="22"/>
          <w:szCs w:val="22"/>
        </w:rPr>
        <w:t>0,000*3% = $</w:t>
      </w:r>
      <w:r w:rsidR="009334EC" w:rsidRPr="009334EC">
        <w:rPr>
          <w:sz w:val="22"/>
          <w:szCs w:val="22"/>
        </w:rPr>
        <w:t>891</w:t>
      </w:r>
      <w:r w:rsidRPr="009334EC">
        <w:rPr>
          <w:sz w:val="22"/>
          <w:szCs w:val="22"/>
        </w:rPr>
        <w:t xml:space="preserve">,000. Is this sufficient? </w:t>
      </w:r>
    </w:p>
    <w:p w14:paraId="478407A8" w14:textId="75DDB605" w:rsidR="00C005A8" w:rsidRPr="009334EC" w:rsidRDefault="00C005A8" w:rsidP="00C005A8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9334EC">
        <w:rPr>
          <w:sz w:val="22"/>
          <w:szCs w:val="22"/>
        </w:rPr>
        <w:t xml:space="preserve">Reported CR calculation: </w:t>
      </w:r>
      <w:r w:rsidR="009334EC" w:rsidRPr="009334EC">
        <w:rPr>
          <w:sz w:val="22"/>
          <w:szCs w:val="22"/>
        </w:rPr>
        <w:t>29,70</w:t>
      </w:r>
      <w:r w:rsidRPr="009334EC">
        <w:rPr>
          <w:sz w:val="22"/>
          <w:szCs w:val="22"/>
        </w:rPr>
        <w:t xml:space="preserve">0,000 / xx = $661,000. Xx = 20 years. Why was 20 years chosen. Why does it vary from the year count of Old town?  </w:t>
      </w:r>
    </w:p>
    <w:p w14:paraId="2F26A115" w14:textId="718AC323" w:rsidR="00C005A8" w:rsidRPr="009334EC" w:rsidRDefault="00C005A8" w:rsidP="00C005A8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9334EC">
        <w:rPr>
          <w:sz w:val="22"/>
          <w:szCs w:val="22"/>
        </w:rPr>
        <w:t xml:space="preserve">Budget shared is for </w:t>
      </w:r>
      <w:r w:rsidR="009334EC" w:rsidRPr="009334EC">
        <w:rPr>
          <w:sz w:val="22"/>
          <w:szCs w:val="22"/>
        </w:rPr>
        <w:t>FY17-18</w:t>
      </w:r>
      <w:r w:rsidRPr="009334EC">
        <w:rPr>
          <w:sz w:val="22"/>
          <w:szCs w:val="22"/>
        </w:rPr>
        <w:t xml:space="preserve">: I am seeking evidence that the first time money is requested for the project, O&amp;M, MM and CR have already been calculated. According to the </w:t>
      </w:r>
      <w:r w:rsidR="009334EC" w:rsidRPr="009334EC">
        <w:rPr>
          <w:sz w:val="22"/>
          <w:szCs w:val="22"/>
        </w:rPr>
        <w:t>FY17-18 requested</w:t>
      </w:r>
      <w:r w:rsidRPr="009334EC">
        <w:rPr>
          <w:sz w:val="22"/>
          <w:szCs w:val="22"/>
        </w:rPr>
        <w:t xml:space="preserve"> budget, there was </w:t>
      </w:r>
      <w:r w:rsidR="009334EC" w:rsidRPr="009334EC">
        <w:rPr>
          <w:sz w:val="22"/>
          <w:szCs w:val="22"/>
        </w:rPr>
        <w:t xml:space="preserve">$1,763 and $48,237 </w:t>
      </w:r>
      <w:r w:rsidRPr="009334EC">
        <w:rPr>
          <w:sz w:val="22"/>
          <w:szCs w:val="22"/>
        </w:rPr>
        <w:t>spent in prior years.</w:t>
      </w:r>
      <w:r w:rsidRPr="009334EC">
        <w:rPr>
          <w:color w:val="000000"/>
          <w:sz w:val="22"/>
          <w:szCs w:val="22"/>
        </w:rPr>
        <w:t xml:space="preserve"> </w:t>
      </w:r>
      <w:r w:rsidR="009334EC" w:rsidRPr="009334EC">
        <w:t>[</w:t>
      </w:r>
      <w:hyperlink r:id="rId146" w:history="1">
        <w:r w:rsidR="009334EC" w:rsidRPr="009334EC">
          <w:rPr>
            <w:rStyle w:val="Hyperlink"/>
          </w:rPr>
          <w:t>D-02-01-07d</w:t>
        </w:r>
      </w:hyperlink>
      <w:r w:rsidR="009334EC" w:rsidRPr="009334EC">
        <w:t>, PDF46 B]</w:t>
      </w:r>
    </w:p>
    <w:p w14:paraId="05216EC2" w14:textId="435602B5" w:rsidR="0032121B" w:rsidRPr="003F30C1" w:rsidRDefault="003F30C1" w:rsidP="003F30C1">
      <w:pPr>
        <w:pStyle w:val="Heading3"/>
      </w:pPr>
      <w:r w:rsidRPr="003F30C1">
        <w:t xml:space="preserve">Files shared </w:t>
      </w:r>
    </w:p>
    <w:bookmarkStart w:id="64" w:name="_Hlk194675708"/>
    <w:p w14:paraId="6EA2BEDF" w14:textId="4172FFA9" w:rsidR="0032121B" w:rsidRPr="004A53D7" w:rsidRDefault="0032121B" w:rsidP="0032121B">
      <w:r>
        <w:fldChar w:fldCharType="begin"/>
      </w:r>
      <w:r w:rsidR="00A01082">
        <w:instrText>HYPERLINK "D-02-01%20Funding%20Files"</w:instrText>
      </w:r>
      <w:r>
        <w:fldChar w:fldCharType="separate"/>
      </w:r>
      <w:r w:rsidR="00A01082">
        <w:rPr>
          <w:rStyle w:val="Hyperlink"/>
          <w:highlight w:val="yellow"/>
        </w:rPr>
        <w:t>D-02-01-07</w:t>
      </w:r>
      <w:r>
        <w:rPr>
          <w:rStyle w:val="Hyperlink"/>
          <w:highlight w:val="yellow"/>
        </w:rPr>
        <w:fldChar w:fldCharType="end"/>
      </w:r>
      <w:r>
        <w:t xml:space="preserve"> </w:t>
      </w:r>
      <w:r w:rsidRPr="009C2D9E">
        <w:t xml:space="preserve">Series: </w:t>
      </w:r>
      <w:r w:rsidR="00A01082">
        <w:t>3</w:t>
      </w:r>
      <w:r w:rsidRPr="009C2D9E">
        <w:t xml:space="preserve"> file</w:t>
      </w:r>
      <w:r>
        <w:t>s</w:t>
      </w:r>
    </w:p>
    <w:tbl>
      <w:tblPr>
        <w:tblStyle w:val="TableGrid"/>
        <w:tblW w:w="13585" w:type="dxa"/>
        <w:tblLook w:val="04A0" w:firstRow="1" w:lastRow="0" w:firstColumn="1" w:lastColumn="0" w:noHBand="0" w:noVBand="1"/>
      </w:tblPr>
      <w:tblGrid>
        <w:gridCol w:w="1066"/>
        <w:gridCol w:w="5409"/>
        <w:gridCol w:w="7110"/>
      </w:tblGrid>
      <w:tr w:rsidR="0032121B" w14:paraId="3619060E" w14:textId="77777777" w:rsidTr="00AE3361">
        <w:tc>
          <w:tcPr>
            <w:tcW w:w="1066" w:type="dxa"/>
          </w:tcPr>
          <w:bookmarkEnd w:id="64"/>
          <w:p w14:paraId="74816C44" w14:textId="77777777" w:rsidR="0032121B" w:rsidRDefault="0032121B" w:rsidP="00AE3361">
            <w:r>
              <w:lastRenderedPageBreak/>
              <w:t>Link</w:t>
            </w:r>
          </w:p>
        </w:tc>
        <w:tc>
          <w:tcPr>
            <w:tcW w:w="5409" w:type="dxa"/>
          </w:tcPr>
          <w:p w14:paraId="24236544" w14:textId="77777777" w:rsidR="0032121B" w:rsidRDefault="0032121B" w:rsidP="00AE3361">
            <w:r>
              <w:t>File Name</w:t>
            </w:r>
          </w:p>
        </w:tc>
        <w:tc>
          <w:tcPr>
            <w:tcW w:w="7110" w:type="dxa"/>
          </w:tcPr>
          <w:p w14:paraId="7CF09F37" w14:textId="77777777" w:rsidR="0032121B" w:rsidRDefault="0032121B" w:rsidP="00AE3361">
            <w:r>
              <w:t>File Notes</w:t>
            </w:r>
          </w:p>
        </w:tc>
      </w:tr>
      <w:tr w:rsidR="0032121B" w14:paraId="2E749DCC" w14:textId="77777777" w:rsidTr="00AE3361">
        <w:tc>
          <w:tcPr>
            <w:tcW w:w="1066" w:type="dxa"/>
          </w:tcPr>
          <w:p w14:paraId="790A1156" w14:textId="098D5FF1" w:rsidR="0032121B" w:rsidRDefault="00A01082" w:rsidP="00AE3361">
            <w:hyperlink r:id="rId147" w:history="1">
              <w:r w:rsidRPr="00A01082">
                <w:rPr>
                  <w:rStyle w:val="Hyperlink"/>
                </w:rPr>
                <w:t>D-02-01-07a</w:t>
              </w:r>
            </w:hyperlink>
          </w:p>
        </w:tc>
        <w:tc>
          <w:tcPr>
            <w:tcW w:w="5409" w:type="dxa"/>
          </w:tcPr>
          <w:p w14:paraId="124810AC" w14:textId="16E58991" w:rsidR="0032121B" w:rsidRDefault="00C9707F" w:rsidP="00AE3361">
            <w:r w:rsidRPr="00C9707F">
              <w:t>1. FINAL CO SIGNED Growth Capital Projects FY22_23 Annual Process</w:t>
            </w:r>
          </w:p>
        </w:tc>
        <w:tc>
          <w:tcPr>
            <w:tcW w:w="7110" w:type="dxa"/>
          </w:tcPr>
          <w:p w14:paraId="115DE634" w14:textId="1BAEAC9D" w:rsidR="00C9707F" w:rsidRDefault="00C9707F" w:rsidP="00C9707F">
            <w:r>
              <w:t>Director signed recommended projects list for Parklane Park Master Plan Implementation on 1/14/2022. [PDF1 highlights]</w:t>
            </w:r>
          </w:p>
          <w:p w14:paraId="5CBBD49F" w14:textId="77777777" w:rsidR="00C9707F" w:rsidRDefault="00C9707F" w:rsidP="00C9707F"/>
          <w:p w14:paraId="149FFEE4" w14:textId="05941CF9" w:rsidR="00C9707F" w:rsidRDefault="00C9707F" w:rsidP="00C9707F">
            <w:r>
              <w:t xml:space="preserve">O&amp;M Estimated included at $465,000. </w:t>
            </w:r>
          </w:p>
          <w:p w14:paraId="0282BE5B" w14:textId="77777777" w:rsidR="00D54A30" w:rsidRDefault="00D54A30" w:rsidP="00C9707F"/>
          <w:p w14:paraId="1DE23FC1" w14:textId="4DF1ADB8" w:rsidR="00D54A30" w:rsidRPr="00D54A30" w:rsidRDefault="00D54A30" w:rsidP="00C9707F">
            <w:pPr>
              <w:rPr>
                <w:color w:val="FFB83A" w:themeColor="accent2"/>
              </w:rPr>
            </w:pPr>
            <w:r w:rsidRPr="00D54A30">
              <w:rPr>
                <w:color w:val="FFB83A" w:themeColor="accent2"/>
              </w:rPr>
              <w:t>[Auditor notes: because SDC funding request was in 2018, I am not sure that this is the original request]</w:t>
            </w:r>
          </w:p>
          <w:p w14:paraId="71B456D8" w14:textId="77777777" w:rsidR="0032121B" w:rsidRDefault="0032121B" w:rsidP="00AE3361"/>
        </w:tc>
      </w:tr>
      <w:tr w:rsidR="0032121B" w14:paraId="6E16AA0F" w14:textId="77777777" w:rsidTr="00AE3361">
        <w:tc>
          <w:tcPr>
            <w:tcW w:w="1066" w:type="dxa"/>
          </w:tcPr>
          <w:p w14:paraId="4AD6625E" w14:textId="3DE8E0BC" w:rsidR="0032121B" w:rsidRDefault="00A01082" w:rsidP="00AE3361">
            <w:hyperlink r:id="rId148" w:history="1">
              <w:r w:rsidRPr="00942500">
                <w:rPr>
                  <w:rStyle w:val="Hyperlink"/>
                  <w:highlight w:val="yellow"/>
                </w:rPr>
                <w:t>D-02-01-07b</w:t>
              </w:r>
            </w:hyperlink>
          </w:p>
        </w:tc>
        <w:tc>
          <w:tcPr>
            <w:tcW w:w="5409" w:type="dxa"/>
          </w:tcPr>
          <w:p w14:paraId="1D888006" w14:textId="74A6D796" w:rsidR="0032121B" w:rsidRPr="001F511C" w:rsidRDefault="00C9707F" w:rsidP="00AE3361">
            <w:r w:rsidRPr="00C9707F">
              <w:t>Request 22-07_SDC_Funding_Approval_Form_Parklane_cjc tl AL CCR</w:t>
            </w:r>
          </w:p>
        </w:tc>
        <w:tc>
          <w:tcPr>
            <w:tcW w:w="7110" w:type="dxa"/>
          </w:tcPr>
          <w:p w14:paraId="49BBEF6A" w14:textId="182FD1F7" w:rsidR="00C9707F" w:rsidRDefault="00C9707F" w:rsidP="00C9707F">
            <w:r>
              <w:t>SDC Funding Request Approval Form for Parklane Park Improvements. Requesting $5,300,000 in SDC funds.[PDF1 highlights] Recommended signed by Director on Nov 30, 2023. [PDF2 highlights]</w:t>
            </w:r>
          </w:p>
          <w:p w14:paraId="49DC9DE2" w14:textId="77777777" w:rsidR="00C9707F" w:rsidRDefault="00C9707F" w:rsidP="00C9707F"/>
          <w:p w14:paraId="18A431C9" w14:textId="7734B5C0" w:rsidR="0032121B" w:rsidRPr="001F511C" w:rsidRDefault="00D54A30" w:rsidP="00C9707F">
            <w:r w:rsidRPr="00D54A30">
              <w:rPr>
                <w:color w:val="FFB83A" w:themeColor="accent2"/>
              </w:rPr>
              <w:t xml:space="preserve">[Auditor note: </w:t>
            </w:r>
            <w:r w:rsidR="00C9707F" w:rsidRPr="00D54A30">
              <w:rPr>
                <w:color w:val="FFB83A" w:themeColor="accent2"/>
              </w:rPr>
              <w:t>Approval for SDC funds is not the same as a funding plan.</w:t>
            </w:r>
            <w:r w:rsidRPr="00D54A30">
              <w:rPr>
                <w:color w:val="FFB83A" w:themeColor="accent2"/>
              </w:rPr>
              <w:t>]</w:t>
            </w:r>
          </w:p>
        </w:tc>
      </w:tr>
      <w:tr w:rsidR="00C9707F" w14:paraId="02CCD45A" w14:textId="77777777" w:rsidTr="00AE3361">
        <w:tc>
          <w:tcPr>
            <w:tcW w:w="1066" w:type="dxa"/>
          </w:tcPr>
          <w:p w14:paraId="23878C0C" w14:textId="078705FF" w:rsidR="00C9707F" w:rsidRPr="009C2D9E" w:rsidRDefault="00A01082" w:rsidP="00AE3361">
            <w:pPr>
              <w:rPr>
                <w:highlight w:val="yellow"/>
              </w:rPr>
            </w:pPr>
            <w:hyperlink r:id="rId149" w:history="1">
              <w:r>
                <w:rPr>
                  <w:rStyle w:val="Hyperlink"/>
                </w:rPr>
                <w:t>D-02-01-07c</w:t>
              </w:r>
            </w:hyperlink>
          </w:p>
        </w:tc>
        <w:tc>
          <w:tcPr>
            <w:tcW w:w="5409" w:type="dxa"/>
          </w:tcPr>
          <w:p w14:paraId="2214784F" w14:textId="5B77FFC5" w:rsidR="00C9707F" w:rsidRPr="001F511C" w:rsidRDefault="00C9707F" w:rsidP="00AE3361">
            <w:r w:rsidRPr="00C9707F">
              <w:t>SDC_Funding_Approvals_7.25.2018</w:t>
            </w:r>
          </w:p>
        </w:tc>
        <w:tc>
          <w:tcPr>
            <w:tcW w:w="7110" w:type="dxa"/>
          </w:tcPr>
          <w:p w14:paraId="06584146" w14:textId="6D55441C" w:rsidR="00C9707F" w:rsidRPr="001F511C" w:rsidRDefault="00D54A30" w:rsidP="00AE3361">
            <w:r>
              <w:t xml:space="preserve">Funding request for Parklane Park to receive additional SDC funding of $10Million signed and dated 7/30/2018. [PDF2 highlights]. </w:t>
            </w:r>
          </w:p>
        </w:tc>
      </w:tr>
      <w:tr w:rsidR="00942500" w14:paraId="3C88D4A2" w14:textId="77777777" w:rsidTr="00AE3361">
        <w:tc>
          <w:tcPr>
            <w:tcW w:w="1066" w:type="dxa"/>
          </w:tcPr>
          <w:p w14:paraId="0A721806" w14:textId="7E7504FE" w:rsidR="00942500" w:rsidRPr="00942500" w:rsidRDefault="00942500" w:rsidP="00AE3361">
            <w:pPr>
              <w:rPr>
                <w:highlight w:val="yellow"/>
              </w:rPr>
            </w:pPr>
            <w:r w:rsidRPr="00942500">
              <w:rPr>
                <w:highlight w:val="yellow"/>
              </w:rPr>
              <w:t>D-02-01-07d</w:t>
            </w:r>
          </w:p>
        </w:tc>
        <w:tc>
          <w:tcPr>
            <w:tcW w:w="5409" w:type="dxa"/>
          </w:tcPr>
          <w:p w14:paraId="561062E3" w14:textId="415FC26D" w:rsidR="00942500" w:rsidRPr="00C9707F" w:rsidRDefault="00942500" w:rsidP="00AE3361">
            <w:r w:rsidRPr="00942500">
              <w:t>Funding_Decisions_7.30.18</w:t>
            </w:r>
          </w:p>
        </w:tc>
        <w:tc>
          <w:tcPr>
            <w:tcW w:w="7110" w:type="dxa"/>
          </w:tcPr>
          <w:p w14:paraId="4DAE8DF5" w14:textId="7F7DA4F5" w:rsidR="00942500" w:rsidRDefault="00942500" w:rsidP="00AE3361">
            <w:r>
              <w:t xml:space="preserve">Shows Parklane approved for additional SDC funding. </w:t>
            </w:r>
          </w:p>
        </w:tc>
      </w:tr>
      <w:tr w:rsidR="00942500" w14:paraId="0960AB96" w14:textId="77777777" w:rsidTr="00AE3361">
        <w:tc>
          <w:tcPr>
            <w:tcW w:w="1066" w:type="dxa"/>
          </w:tcPr>
          <w:p w14:paraId="66097688" w14:textId="3260BA6C" w:rsidR="00942500" w:rsidRPr="00942500" w:rsidRDefault="00942500" w:rsidP="00AE3361">
            <w:pPr>
              <w:rPr>
                <w:highlight w:val="yellow"/>
              </w:rPr>
            </w:pPr>
            <w:r w:rsidRPr="00942500">
              <w:rPr>
                <w:highlight w:val="yellow"/>
              </w:rPr>
              <w:t>D-02-01-07e</w:t>
            </w:r>
          </w:p>
        </w:tc>
        <w:tc>
          <w:tcPr>
            <w:tcW w:w="5409" w:type="dxa"/>
          </w:tcPr>
          <w:p w14:paraId="14152CF4" w14:textId="6BBEE785" w:rsidR="00942500" w:rsidRPr="00C9707F" w:rsidRDefault="00942500" w:rsidP="00AE3361">
            <w:r w:rsidRPr="00942500">
              <w:t>Growth Capital Projects FY22_23 Annual Process_Cmr Rubio sig</w:t>
            </w:r>
          </w:p>
        </w:tc>
        <w:tc>
          <w:tcPr>
            <w:tcW w:w="7110" w:type="dxa"/>
          </w:tcPr>
          <w:p w14:paraId="0B6A558D" w14:textId="22DAACAC" w:rsidR="00942500" w:rsidRDefault="00942500" w:rsidP="00AE3361">
            <w:r>
              <w:t xml:space="preserve">Shows Parklane approved for additional SDC funding. </w:t>
            </w:r>
          </w:p>
        </w:tc>
      </w:tr>
      <w:tr w:rsidR="00942500" w14:paraId="7A035B98" w14:textId="77777777" w:rsidTr="00AE3361">
        <w:tc>
          <w:tcPr>
            <w:tcW w:w="1066" w:type="dxa"/>
          </w:tcPr>
          <w:p w14:paraId="1924806B" w14:textId="5CBBCCFF" w:rsidR="00942500" w:rsidRPr="00942500" w:rsidRDefault="00942500" w:rsidP="00AE3361">
            <w:pPr>
              <w:rPr>
                <w:highlight w:val="yellow"/>
              </w:rPr>
            </w:pPr>
            <w:r w:rsidRPr="00942500">
              <w:rPr>
                <w:highlight w:val="yellow"/>
              </w:rPr>
              <w:t>D-02-01-07f</w:t>
            </w:r>
          </w:p>
        </w:tc>
        <w:tc>
          <w:tcPr>
            <w:tcW w:w="5409" w:type="dxa"/>
          </w:tcPr>
          <w:p w14:paraId="285F3F32" w14:textId="31D8E2A0" w:rsidR="00942500" w:rsidRPr="00C9707F" w:rsidRDefault="00942500" w:rsidP="00AE3361">
            <w:r w:rsidRPr="00942500">
              <w:t>SDC Funding Priorities 2.4.16 Commissioner Direction</w:t>
            </w:r>
          </w:p>
        </w:tc>
        <w:tc>
          <w:tcPr>
            <w:tcW w:w="7110" w:type="dxa"/>
          </w:tcPr>
          <w:p w14:paraId="69082F16" w14:textId="712E604A" w:rsidR="00942500" w:rsidRDefault="00942500" w:rsidP="00AE3361">
            <w:r>
              <w:t xml:space="preserve">Shows Parklane listed as a project approved for SDC funding. Also indicates that Parklane was not on the CIP list. </w:t>
            </w:r>
            <w:r w:rsidRPr="00942500">
              <w:rPr>
                <w:color w:val="FF0000"/>
              </w:rPr>
              <w:t>[flag</w:t>
            </w:r>
            <w:r>
              <w:t>]</w:t>
            </w:r>
          </w:p>
        </w:tc>
      </w:tr>
    </w:tbl>
    <w:p w14:paraId="5EA6757B" w14:textId="77777777" w:rsidR="0032121B" w:rsidRDefault="0032121B" w:rsidP="0032121B"/>
    <w:p w14:paraId="32F5C900" w14:textId="77777777" w:rsidR="0032121B" w:rsidRPr="00877EE8" w:rsidRDefault="0032121B" w:rsidP="0032121B">
      <w:r>
        <w:t xml:space="preserve">Notes: </w:t>
      </w:r>
    </w:p>
    <w:p w14:paraId="0FAB1225" w14:textId="77777777" w:rsidR="0032121B" w:rsidRPr="0032121B" w:rsidRDefault="0032121B" w:rsidP="0032121B"/>
    <w:p w14:paraId="60539876" w14:textId="77777777" w:rsidR="003F30C1" w:rsidRDefault="003F30C1">
      <w:pPr>
        <w:spacing w:line="259" w:lineRule="auto"/>
        <w:rPr>
          <w:rFonts w:eastAsiaTheme="majorEastAsia" w:cstheme="majorBidi"/>
          <w:sz w:val="48"/>
          <w:szCs w:val="48"/>
        </w:rPr>
      </w:pPr>
      <w:bookmarkStart w:id="65" w:name="_Methodology_1"/>
      <w:bookmarkEnd w:id="65"/>
      <w:r>
        <w:lastRenderedPageBreak/>
        <w:br w:type="page"/>
      </w:r>
    </w:p>
    <w:p w14:paraId="6F1F8D80" w14:textId="333F3AC6" w:rsidR="00D23513" w:rsidRDefault="00D23513" w:rsidP="004E230E">
      <w:pPr>
        <w:pStyle w:val="Heading1"/>
      </w:pPr>
      <w:r>
        <w:lastRenderedPageBreak/>
        <w:t xml:space="preserve">Post Parks Check-in </w:t>
      </w:r>
    </w:p>
    <w:p w14:paraId="75FFDE35" w14:textId="5CFA6812" w:rsidR="00D23513" w:rsidRDefault="00D23513" w:rsidP="00D23513">
      <w:r>
        <w:t>I met with Parks staff on 5/27/25 to discuss what I found [</w:t>
      </w:r>
      <w:hyperlink r:id="rId150" w:history="1">
        <w:r w:rsidRPr="00D23513">
          <w:rPr>
            <w:rStyle w:val="Hyperlink"/>
          </w:rPr>
          <w:t>C-01-19</w:t>
        </w:r>
      </w:hyperlink>
      <w:r>
        <w:t xml:space="preserve">]. After the conversation, I requested two types of follow-up files </w:t>
      </w:r>
      <w:r w:rsidR="004E0289">
        <w:t>[</w:t>
      </w:r>
      <w:hyperlink r:id="rId151" w:history="1">
        <w:r w:rsidR="004E0289" w:rsidRPr="004E0289">
          <w:rPr>
            <w:rStyle w:val="Hyperlink"/>
          </w:rPr>
          <w:t>C-02-45</w:t>
        </w:r>
      </w:hyperlink>
      <w:r w:rsidR="004E0289">
        <w:t xml:space="preserve">, PDF1 B]. </w:t>
      </w:r>
      <w:r>
        <w:t xml:space="preserve">First, evidence of Bureau recommendations for 4 parks projects, and second, evidence of project O&amp;M costs tied to the high-level financial plan. Daniel </w:t>
      </w:r>
      <w:r w:rsidRPr="00D23513">
        <w:t xml:space="preserve">Ramirez-Cornejo </w:t>
      </w:r>
      <w:r>
        <w:t>shared files for Bureau recommendations. [</w:t>
      </w:r>
      <w:hyperlink r:id="rId152" w:history="1">
        <w:r w:rsidRPr="00D23513">
          <w:rPr>
            <w:rStyle w:val="Hyperlink"/>
          </w:rPr>
          <w:t>C-02-44</w:t>
        </w:r>
      </w:hyperlink>
      <w:r>
        <w:t>]. Claudio Campuzano shared evidence of project O&amp;M costs [</w:t>
      </w:r>
      <w:hyperlink r:id="rId153" w:history="1">
        <w:r w:rsidR="004E0289" w:rsidRPr="004E0289">
          <w:rPr>
            <w:rStyle w:val="Hyperlink"/>
          </w:rPr>
          <w:t>C-02-45</w:t>
        </w:r>
      </w:hyperlink>
      <w:r w:rsidR="004E0289">
        <w:t>, PDF1 A</w:t>
      </w:r>
      <w:r>
        <w:t xml:space="preserve">]. </w:t>
      </w:r>
    </w:p>
    <w:p w14:paraId="7095E55A" w14:textId="7907944B" w:rsidR="00D23513" w:rsidRDefault="00D23513" w:rsidP="00D23513">
      <w:pPr>
        <w:pStyle w:val="Heading2"/>
      </w:pPr>
      <w:r>
        <w:t xml:space="preserve">Review of files for Bureau recommendations </w:t>
      </w:r>
    </w:p>
    <w:p w14:paraId="6ECF9979" w14:textId="08091C31" w:rsidR="00D23513" w:rsidRPr="00D23513" w:rsidRDefault="00D23513" w:rsidP="00D23513">
      <w:pPr>
        <w:rPr>
          <w:b/>
          <w:bCs/>
        </w:rPr>
      </w:pPr>
      <w:r w:rsidRPr="00D23513">
        <w:rPr>
          <w:b/>
          <w:bCs/>
        </w:rPr>
        <w:t>Conclusion: In the six files he sent, I did not find any evidence of Bureau recommendations for the initial projects.</w:t>
      </w:r>
    </w:p>
    <w:p w14:paraId="45D888CD" w14:textId="39A12E67" w:rsidR="00D23513" w:rsidRDefault="00D23513" w:rsidP="00D23513">
      <w:r>
        <w:t>This was my request</w:t>
      </w:r>
      <w:r w:rsidR="004E0289">
        <w:t>:</w:t>
      </w:r>
    </w:p>
    <w:p w14:paraId="0D854906" w14:textId="77777777" w:rsidR="00D23513" w:rsidRPr="00D23513" w:rsidRDefault="00D23513" w:rsidP="00D23513">
      <w:pPr>
        <w:numPr>
          <w:ilvl w:val="0"/>
          <w:numId w:val="12"/>
        </w:numPr>
      </w:pPr>
      <w:r w:rsidRPr="00D23513">
        <w:t>The signed director recommendations for the four parks listed below. Please be sure it is for the initial project, not additional funding.  </w:t>
      </w:r>
    </w:p>
    <w:p w14:paraId="4D4F17E9" w14:textId="77777777" w:rsidR="00D23513" w:rsidRPr="00D23513" w:rsidRDefault="00D23513" w:rsidP="00D23513">
      <w:pPr>
        <w:numPr>
          <w:ilvl w:val="1"/>
          <w:numId w:val="12"/>
        </w:numPr>
      </w:pPr>
      <w:r w:rsidRPr="00D23513">
        <w:t>University Park</w:t>
      </w:r>
    </w:p>
    <w:p w14:paraId="6E553057" w14:textId="77777777" w:rsidR="00D23513" w:rsidRPr="00D23513" w:rsidRDefault="00D23513" w:rsidP="00D23513">
      <w:pPr>
        <w:numPr>
          <w:ilvl w:val="1"/>
          <w:numId w:val="12"/>
        </w:numPr>
      </w:pPr>
      <w:r w:rsidRPr="00D23513">
        <w:t xml:space="preserve">Conway Slabtown </w:t>
      </w:r>
    </w:p>
    <w:p w14:paraId="552C6C9F" w14:textId="77777777" w:rsidR="00D23513" w:rsidRPr="00D23513" w:rsidRDefault="00D23513" w:rsidP="00D23513">
      <w:pPr>
        <w:numPr>
          <w:ilvl w:val="1"/>
          <w:numId w:val="12"/>
        </w:numPr>
      </w:pPr>
      <w:r w:rsidRPr="00D23513">
        <w:t>Laurelhurst Activation</w:t>
      </w:r>
    </w:p>
    <w:p w14:paraId="1CEC78CF" w14:textId="3A06DEAC" w:rsidR="00D23513" w:rsidRDefault="00D23513" w:rsidP="00D23513">
      <w:pPr>
        <w:numPr>
          <w:ilvl w:val="1"/>
          <w:numId w:val="12"/>
        </w:numPr>
      </w:pPr>
      <w:r w:rsidRPr="00D23513">
        <w:t>Parklane Park</w:t>
      </w:r>
    </w:p>
    <w:p w14:paraId="7AB7138C" w14:textId="2287BF22" w:rsidR="00D23513" w:rsidRDefault="00D23513" w:rsidP="00D23513">
      <w:r>
        <w:t>I reviewed files Daniel sent  [</w:t>
      </w:r>
      <w:hyperlink r:id="rId154" w:history="1">
        <w:r w:rsidRPr="00D23513">
          <w:rPr>
            <w:rStyle w:val="Hyperlink"/>
          </w:rPr>
          <w:t>C-02-44</w:t>
        </w:r>
      </w:hyperlink>
      <w:r>
        <w:t xml:space="preserve">]. and added them to the project specific file tables above in this work paper. </w:t>
      </w:r>
    </w:p>
    <w:p w14:paraId="29C40785" w14:textId="6DDDE203" w:rsidR="00D23513" w:rsidRPr="00D23513" w:rsidRDefault="00D23513" w:rsidP="00D23513">
      <w:pPr>
        <w:numPr>
          <w:ilvl w:val="0"/>
          <w:numId w:val="11"/>
        </w:numPr>
      </w:pPr>
      <w:r w:rsidRPr="00D23513">
        <w:rPr>
          <w:b/>
          <w:bCs/>
        </w:rPr>
        <w:t>University Park.</w:t>
      </w:r>
      <w:r w:rsidRPr="00D23513">
        <w:t xml:space="preserve"> I did not see evidence of a Bureau recommendation for the University Park capital project. Daniel sent the notes</w:t>
      </w:r>
      <w:r>
        <w:t xml:space="preserve"> in blue</w:t>
      </w:r>
      <w:r w:rsidRPr="00D23513">
        <w:t xml:space="preserve">, and here are my responses. </w:t>
      </w:r>
    </w:p>
    <w:p w14:paraId="606140CC" w14:textId="77777777" w:rsidR="00D23513" w:rsidRPr="00D23513" w:rsidRDefault="00D23513" w:rsidP="00D23513">
      <w:pPr>
        <w:numPr>
          <w:ilvl w:val="1"/>
          <w:numId w:val="11"/>
        </w:numPr>
      </w:pPr>
      <w:r w:rsidRPr="00D23513">
        <w:rPr>
          <w:color w:val="4573F7" w:themeColor="text2"/>
        </w:rPr>
        <w:t xml:space="preserve">1.FY 21-22 Growth Capital Projects Proposed for Director Review 2021-01-14 Final pdf.  The Commissioner in Charge, per SDC Code, had the authority to change project budgets and therefore directed a portion of the </w:t>
      </w:r>
      <w:r w:rsidRPr="00D23513">
        <w:rPr>
          <w:color w:val="4573F7" w:themeColor="text2"/>
        </w:rPr>
        <w:lastRenderedPageBreak/>
        <w:t xml:space="preserve">funding from a previous allocation approval for Citywide Park Amenities to University Park. </w:t>
      </w:r>
      <w:r w:rsidRPr="00D23513">
        <w:sym w:font="Wingdings" w:char="F0E0"/>
      </w:r>
      <w:r w:rsidRPr="00D23513">
        <w:t xml:space="preserve"> I don’t see a mention of University Park in this document. </w:t>
      </w:r>
    </w:p>
    <w:p w14:paraId="0DFFB6E4" w14:textId="77777777" w:rsidR="00D23513" w:rsidRPr="00D23513" w:rsidRDefault="00D23513" w:rsidP="00D23513">
      <w:pPr>
        <w:numPr>
          <w:ilvl w:val="1"/>
          <w:numId w:val="11"/>
        </w:numPr>
      </w:pPr>
      <w:r w:rsidRPr="00D23513">
        <w:rPr>
          <w:color w:val="4573F7" w:themeColor="text2"/>
        </w:rPr>
        <w:t xml:space="preserve">Parks SDC Program – Funding Scenarios_11.13.23 (Presented to CO) word document. This document was presented to the Commissioner in Charge in November 2023 with notes on allocation. </w:t>
      </w:r>
      <w:r w:rsidRPr="00D23513">
        <w:sym w:font="Wingdings" w:char="F0E0"/>
      </w:r>
      <w:r w:rsidRPr="00D23513">
        <w:t xml:space="preserve"> I do not see a Bureau recommendation for the project in this document. I see a statement that $4M in SDC was allocated to improvements at four sites, one of which is University Park. </w:t>
      </w:r>
    </w:p>
    <w:p w14:paraId="26180812" w14:textId="77777777" w:rsidR="00D23513" w:rsidRPr="00D23513" w:rsidRDefault="00D23513" w:rsidP="00D23513">
      <w:pPr>
        <w:numPr>
          <w:ilvl w:val="0"/>
          <w:numId w:val="11"/>
        </w:numPr>
        <w:rPr>
          <w:b/>
          <w:bCs/>
        </w:rPr>
      </w:pPr>
      <w:r w:rsidRPr="00D23513">
        <w:rPr>
          <w:b/>
          <w:bCs/>
        </w:rPr>
        <w:t xml:space="preserve">Conway Slabtown. </w:t>
      </w:r>
      <w:r w:rsidRPr="00D23513">
        <w:t xml:space="preserve">I did not see evidence of a Bureau recommendation for Conway Slabtown. The file shared with me showed a request for $2M SDC funding for the Conway/Slabtown project to address a funding gap. This is not a Bureau recommendation for the project. </w:t>
      </w:r>
    </w:p>
    <w:p w14:paraId="02FA59B5" w14:textId="77777777" w:rsidR="00D23513" w:rsidRPr="00D23513" w:rsidRDefault="00D23513" w:rsidP="00D23513">
      <w:pPr>
        <w:numPr>
          <w:ilvl w:val="0"/>
          <w:numId w:val="11"/>
        </w:numPr>
        <w:rPr>
          <w:b/>
          <w:bCs/>
        </w:rPr>
      </w:pPr>
      <w:r w:rsidRPr="00D23513">
        <w:rPr>
          <w:b/>
          <w:bCs/>
        </w:rPr>
        <w:t xml:space="preserve">Laurelhurst activation. </w:t>
      </w:r>
      <w:r w:rsidRPr="00D23513">
        <w:t xml:space="preserve">I have not received evidence of a Bureau recommendation for this project. Daniel’s note indicated this was not SDC funded and so he sent no files. </w:t>
      </w:r>
    </w:p>
    <w:p w14:paraId="59502CF3" w14:textId="77777777" w:rsidR="00D23513" w:rsidRPr="00D23513" w:rsidRDefault="00D23513" w:rsidP="00D23513">
      <w:pPr>
        <w:numPr>
          <w:ilvl w:val="0"/>
          <w:numId w:val="11"/>
        </w:numPr>
        <w:rPr>
          <w:b/>
          <w:bCs/>
        </w:rPr>
      </w:pPr>
      <w:r w:rsidRPr="00D23513">
        <w:rPr>
          <w:b/>
          <w:bCs/>
        </w:rPr>
        <w:t xml:space="preserve">Parklane project. </w:t>
      </w:r>
      <w:r w:rsidRPr="00D23513">
        <w:t>I did not see evidence of a Bureau recommendation for Parklane Project at the time of initial funding.</w:t>
      </w:r>
      <w:r w:rsidRPr="00D23513">
        <w:rPr>
          <w:b/>
          <w:bCs/>
        </w:rPr>
        <w:t xml:space="preserve"> </w:t>
      </w:r>
      <w:r w:rsidRPr="00D23513">
        <w:t xml:space="preserve">There were recommendations for additional funding. </w:t>
      </w:r>
    </w:p>
    <w:p w14:paraId="73D948F5" w14:textId="77777777" w:rsidR="00D23513" w:rsidRPr="00D23513" w:rsidRDefault="00D23513" w:rsidP="00D23513">
      <w:pPr>
        <w:numPr>
          <w:ilvl w:val="1"/>
          <w:numId w:val="11"/>
        </w:numPr>
      </w:pPr>
      <w:r w:rsidRPr="00D23513">
        <w:t>I saw evidence for $6M approved for SDC funding in 2016. This file does not indicate any recommendation from the Bureau. File: SDC Funding Priorities 2.4.16 Commissioner Direction pdf</w:t>
      </w:r>
    </w:p>
    <w:p w14:paraId="71D0D84F" w14:textId="77777777" w:rsidR="00D23513" w:rsidRPr="00D23513" w:rsidRDefault="00D23513" w:rsidP="00D23513">
      <w:pPr>
        <w:numPr>
          <w:ilvl w:val="1"/>
          <w:numId w:val="11"/>
        </w:numPr>
      </w:pPr>
      <w:r w:rsidRPr="00D23513">
        <w:t>I saw evidence of a draft Bureau recommendation for an additional $10M in SDC funding in 2018. File: Funding_Decisions_7.30.18 pdf</w:t>
      </w:r>
    </w:p>
    <w:p w14:paraId="740751E5" w14:textId="77777777" w:rsidR="00D23513" w:rsidRPr="00D23513" w:rsidRDefault="00D23513" w:rsidP="00D23513">
      <w:pPr>
        <w:numPr>
          <w:ilvl w:val="1"/>
          <w:numId w:val="11"/>
        </w:numPr>
      </w:pPr>
      <w:r w:rsidRPr="00D23513">
        <w:t xml:space="preserve">I saw evidence of a Bureau recommendation through the capital general growth projects process for an additional $8.4M in SDC funding in Jan 2022. File: Growth Capital Projects FY22_23 Annual Process_Cmr Rubio sig pdf </w:t>
      </w:r>
    </w:p>
    <w:p w14:paraId="57DDC07E" w14:textId="77777777" w:rsidR="00D23513" w:rsidRPr="00D23513" w:rsidRDefault="00D23513" w:rsidP="00D23513">
      <w:pPr>
        <w:numPr>
          <w:ilvl w:val="1"/>
          <w:numId w:val="11"/>
        </w:numPr>
      </w:pPr>
      <w:r w:rsidRPr="00D23513">
        <w:t xml:space="preserve">I saw evidence of a Bureau recommendation for $5.3M in SDC funding in Nov 2022. File: Request 22-07 SDC Funding Approval Parklane pdf </w:t>
      </w:r>
    </w:p>
    <w:p w14:paraId="2EBC7099" w14:textId="77777777" w:rsidR="00D23513" w:rsidRDefault="00D23513" w:rsidP="00D23513"/>
    <w:p w14:paraId="1AAA6E5E" w14:textId="4EBF9654" w:rsidR="00D23513" w:rsidRDefault="00D23513" w:rsidP="00D23513">
      <w:pPr>
        <w:pStyle w:val="Heading2"/>
      </w:pPr>
      <w:r>
        <w:lastRenderedPageBreak/>
        <w:t xml:space="preserve">Review of files for O&amp;M project costs  </w:t>
      </w:r>
    </w:p>
    <w:p w14:paraId="27025F24" w14:textId="1D3DE2E3" w:rsidR="00D23513" w:rsidRPr="00496786" w:rsidRDefault="00D23513" w:rsidP="00D23513">
      <w:r w:rsidRPr="00D23513">
        <w:rPr>
          <w:b/>
          <w:bCs/>
        </w:rPr>
        <w:t xml:space="preserve">Conclusion: </w:t>
      </w:r>
      <w:r w:rsidR="00496786">
        <w:t xml:space="preserve">The evidence shows O&amp;M included in the financial plan that is used in the budget for five of the eight projects. The criteria requires funding plans be included the year the project is approved. I do not have evidence for the year that the project is approved for all of the projects – the evidence provided is for a snapshot in time. </w:t>
      </w:r>
    </w:p>
    <w:p w14:paraId="66241BA3" w14:textId="18D90A45" w:rsidR="00D23513" w:rsidRPr="00D23513" w:rsidRDefault="0058312F" w:rsidP="00D23513">
      <w:r>
        <w:t>I needed to review O&amp;M funding plans for the eight projects, per criteria #2 and #3 of obj2 [</w:t>
      </w:r>
      <w:hyperlink w:anchor="fundingplancrit" w:history="1">
        <w:r w:rsidRPr="0058312F">
          <w:rPr>
            <w:rStyle w:val="Hyperlink"/>
          </w:rPr>
          <w:t>above</w:t>
        </w:r>
      </w:hyperlink>
      <w:r>
        <w:t xml:space="preserve">]. </w:t>
      </w:r>
      <w:r w:rsidR="0081343D">
        <w:t>Claudio directed me to the tab “Future O&amp;M Requests for Forecast” as the place I could find individual project O&amp;M forecasts. On that tab, I was able to identify 5 of the 8 projects</w:t>
      </w:r>
      <w:r>
        <w:t>;</w:t>
      </w:r>
      <w:r w:rsidR="0081343D">
        <w:t xml:space="preserve"> </w:t>
      </w:r>
      <w:r>
        <w:t>I was not able to find Laurelhurst, Parklane or Mill park. [</w:t>
      </w:r>
      <w:hyperlink r:id="rId155" w:history="1">
        <w:r w:rsidRPr="0081343D">
          <w:rPr>
            <w:rStyle w:val="Hyperlink"/>
          </w:rPr>
          <w:t>D-02-01-00a</w:t>
        </w:r>
      </w:hyperlink>
      <w:r>
        <w:t>]. FY work starts for those projects were: Mill Park in FY21, Parklane Park FY16, and Laurelhurst Park FY22. The policy states that funding plans should be included in the budget the first year a capital project [</w:t>
      </w:r>
      <w:hyperlink r:id="rId156" w:history="1">
        <w:r w:rsidRPr="0058312F">
          <w:rPr>
            <w:rStyle w:val="Hyperlink"/>
          </w:rPr>
          <w:t>C-02-19</w:t>
        </w:r>
      </w:hyperlink>
      <w:r>
        <w:t xml:space="preserve">]. </w:t>
      </w:r>
      <w:r w:rsidR="00DF7783">
        <w:t>However, the policy’s start date was 2021</w:t>
      </w:r>
      <w:r w:rsidR="00525FF5">
        <w:t xml:space="preserve"> [</w:t>
      </w:r>
      <w:hyperlink r:id="rId157" w:history="1">
        <w:r w:rsidR="00525FF5" w:rsidRPr="00525FF5">
          <w:rPr>
            <w:rStyle w:val="Hyperlink"/>
          </w:rPr>
          <w:t>B-10-03a</w:t>
        </w:r>
      </w:hyperlink>
      <w:r w:rsidR="00525FF5">
        <w:t xml:space="preserve">]. </w:t>
      </w:r>
    </w:p>
    <w:p w14:paraId="46EDE7E5" w14:textId="285F67D8" w:rsidR="004E230E" w:rsidRDefault="004E230E" w:rsidP="004E230E">
      <w:pPr>
        <w:pStyle w:val="Heading1"/>
      </w:pPr>
      <w:r>
        <w:t>Methodology</w:t>
      </w:r>
    </w:p>
    <w:p w14:paraId="2A23BB94" w14:textId="26FDD7D4" w:rsidR="004E230E" w:rsidRDefault="00923F64" w:rsidP="004E230E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4DB32F" wp14:editId="7666E647">
                <wp:simplePos x="0" y="0"/>
                <wp:positionH relativeFrom="column">
                  <wp:posOffset>8172450</wp:posOffset>
                </wp:positionH>
                <wp:positionV relativeFrom="paragraph">
                  <wp:posOffset>170180</wp:posOffset>
                </wp:positionV>
                <wp:extent cx="619125" cy="590550"/>
                <wp:effectExtent l="0" t="0" r="28575" b="19050"/>
                <wp:wrapNone/>
                <wp:docPr id="194251766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FC58A1" w14:textId="649D2841" w:rsidR="00923F64" w:rsidRPr="00923F64" w:rsidRDefault="00923F64">
                            <w:pPr>
                              <w:rPr>
                                <w:color w:val="FF0000"/>
                              </w:rPr>
                            </w:pPr>
                            <w:r w:rsidRPr="00923F64">
                              <w:rPr>
                                <w:color w:val="FF000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4DB32F" id="Text Box 1" o:spid="_x0000_s1027" type="#_x0000_t202" style="position:absolute;margin-left:643.5pt;margin-top:13.4pt;width:48.75pt;height:4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" fillcolor="white [3201]" strokeweight=".5pt">
                <v:textbox>
                  <w:txbxContent>
                    <w:p w14:paraId="5AFC58A1" w14:textId="649D2841" w:rsidR="00923F64" w:rsidRPr="00923F64" w:rsidRDefault="00923F64">
                      <w:pPr>
                        <w:rPr>
                          <w:color w:val="FF0000"/>
                        </w:rPr>
                      </w:pPr>
                      <w:r w:rsidRPr="00923F64">
                        <w:rPr>
                          <w:color w:val="FF000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4E230E" w:rsidRPr="00963D5A">
        <w:rPr>
          <w:b/>
          <w:bCs/>
        </w:rPr>
        <w:t>File reception</w:t>
      </w:r>
      <w:r w:rsidR="004E230E">
        <w:rPr>
          <w:b/>
          <w:bCs/>
        </w:rPr>
        <w:t xml:space="preserve"> and </w:t>
      </w:r>
      <w:r w:rsidR="003F30C1">
        <w:rPr>
          <w:b/>
          <w:bCs/>
        </w:rPr>
        <w:t xml:space="preserve">review </w:t>
      </w:r>
      <w:r w:rsidR="004E230E">
        <w:t xml:space="preserve"> </w:t>
      </w:r>
    </w:p>
    <w:p w14:paraId="37DFE260" w14:textId="58AE15E2" w:rsidR="004E230E" w:rsidRPr="00D538B0" w:rsidRDefault="004E230E" w:rsidP="009527B4">
      <w:pPr>
        <w:pStyle w:val="ListParagraph"/>
        <w:numPr>
          <w:ilvl w:val="0"/>
          <w:numId w:val="2"/>
        </w:numPr>
        <w:rPr>
          <w:highlight w:val="cyan"/>
        </w:rPr>
      </w:pPr>
      <w:bookmarkStart w:id="66" w:name="method1"/>
      <w:r w:rsidRPr="00D538B0">
        <w:rPr>
          <w:highlight w:val="cyan"/>
        </w:rPr>
        <w:t>I received project documentation from Parks Project Managers in an online SharePoint file</w:t>
      </w:r>
      <w:r w:rsidR="008172CB" w:rsidRPr="00D538B0">
        <w:rPr>
          <w:highlight w:val="cyan"/>
        </w:rPr>
        <w:t xml:space="preserve"> and took inventory</w:t>
      </w:r>
      <w:r w:rsidRPr="00D538B0">
        <w:rPr>
          <w:highlight w:val="cyan"/>
        </w:rPr>
        <w:t>. [</w:t>
      </w:r>
      <w:hyperlink r:id="rId158" w:history="1">
        <w:r w:rsidR="00C5423C" w:rsidRPr="00D538B0">
          <w:rPr>
            <w:rStyle w:val="Hyperlink"/>
            <w:highlight w:val="cyan"/>
          </w:rPr>
          <w:t>D-02-00-00 Shared Files</w:t>
        </w:r>
      </w:hyperlink>
      <w:r w:rsidRPr="00D538B0">
        <w:rPr>
          <w:highlight w:val="cyan"/>
        </w:rPr>
        <w:t>]</w:t>
      </w:r>
    </w:p>
    <w:p w14:paraId="27D3EB88" w14:textId="77777777" w:rsidR="003F30C1" w:rsidRPr="00D538B0" w:rsidRDefault="004E230E" w:rsidP="003F30C1">
      <w:pPr>
        <w:pStyle w:val="ListParagraph"/>
        <w:numPr>
          <w:ilvl w:val="0"/>
          <w:numId w:val="2"/>
        </w:numPr>
        <w:rPr>
          <w:highlight w:val="cyan"/>
        </w:rPr>
      </w:pPr>
      <w:r w:rsidRPr="00D538B0">
        <w:rPr>
          <w:highlight w:val="cyan"/>
        </w:rPr>
        <w:t xml:space="preserve">I reviewed project files on SharePoint to identify files that </w:t>
      </w:r>
      <w:r w:rsidR="00D60797" w:rsidRPr="00D538B0">
        <w:rPr>
          <w:highlight w:val="cyan"/>
        </w:rPr>
        <w:t>evidenced funding controls</w:t>
      </w:r>
      <w:r w:rsidR="008172CB" w:rsidRPr="00D538B0">
        <w:rPr>
          <w:highlight w:val="cyan"/>
        </w:rPr>
        <w:t xml:space="preserve"> [</w:t>
      </w:r>
      <w:hyperlink r:id="rId159" w:anchor="identify" w:history="1">
        <w:r w:rsidR="008172CB" w:rsidRPr="00D538B0">
          <w:rPr>
            <w:rStyle w:val="Hyperlink"/>
            <w:highlight w:val="cyan"/>
          </w:rPr>
          <w:t>D-02-00-00</w:t>
        </w:r>
      </w:hyperlink>
      <w:r w:rsidR="008172CB" w:rsidRPr="00D538B0">
        <w:rPr>
          <w:highlight w:val="cyan"/>
        </w:rPr>
        <w:t>]</w:t>
      </w:r>
      <w:r w:rsidR="00D60797" w:rsidRPr="00D538B0">
        <w:rPr>
          <w:highlight w:val="cyan"/>
        </w:rPr>
        <w:t xml:space="preserve">. </w:t>
      </w:r>
      <w:r w:rsidR="008172CB" w:rsidRPr="00D538B0">
        <w:rPr>
          <w:highlight w:val="cyan"/>
        </w:rPr>
        <w:t xml:space="preserve">Results for each project are above under heading </w:t>
      </w:r>
      <w:r w:rsidR="008172CB" w:rsidRPr="00D538B0">
        <w:rPr>
          <w:i/>
          <w:iCs/>
          <w:highlight w:val="cyan"/>
        </w:rPr>
        <w:t>Files Shared</w:t>
      </w:r>
      <w:r w:rsidR="008172CB" w:rsidRPr="00D538B0">
        <w:rPr>
          <w:highlight w:val="cyan"/>
        </w:rPr>
        <w:t xml:space="preserve">. See </w:t>
      </w:r>
      <w:hyperlink w:anchor="_Files_shared" w:history="1">
        <w:r w:rsidR="008172CB" w:rsidRPr="00D538B0">
          <w:rPr>
            <w:rStyle w:val="Hyperlink"/>
            <w:highlight w:val="cyan"/>
          </w:rPr>
          <w:t>Mill Park</w:t>
        </w:r>
      </w:hyperlink>
      <w:r w:rsidR="008172CB" w:rsidRPr="00D538B0">
        <w:rPr>
          <w:highlight w:val="cyan"/>
        </w:rPr>
        <w:t xml:space="preserve"> and </w:t>
      </w:r>
      <w:hyperlink w:anchor="_Files_shared_1" w:history="1">
        <w:r w:rsidR="008172CB" w:rsidRPr="00D538B0">
          <w:rPr>
            <w:rStyle w:val="Hyperlink"/>
            <w:highlight w:val="cyan"/>
          </w:rPr>
          <w:t>Laurelhurst</w:t>
        </w:r>
      </w:hyperlink>
      <w:r w:rsidR="008172CB" w:rsidRPr="00D538B0">
        <w:rPr>
          <w:highlight w:val="cyan"/>
        </w:rPr>
        <w:t>, as examples.</w:t>
      </w:r>
      <w:r w:rsidR="003F30C1" w:rsidRPr="00D538B0">
        <w:rPr>
          <w:highlight w:val="cyan"/>
        </w:rPr>
        <w:t xml:space="preserve"> I wrote notes for each of the project files. </w:t>
      </w:r>
    </w:p>
    <w:bookmarkEnd w:id="66"/>
    <w:p w14:paraId="19B0B391" w14:textId="0003AB6C" w:rsidR="008172CB" w:rsidRDefault="00162813" w:rsidP="003F30C1">
      <w:pPr>
        <w:pStyle w:val="ListParagraph"/>
        <w:numPr>
          <w:ilvl w:val="0"/>
          <w:numId w:val="2"/>
        </w:numPr>
      </w:pPr>
      <w:r w:rsidRPr="003F30C1">
        <w:t>I determined the</w:t>
      </w:r>
      <w:r w:rsidR="008172CB" w:rsidRPr="003F30C1">
        <w:t xml:space="preserve"> compiled excel, 2025_PP&amp;R_FinanceResponse [</w:t>
      </w:r>
      <w:hyperlink r:id="rId160" w:history="1">
        <w:r w:rsidR="008172CB" w:rsidRPr="003F30C1">
          <w:rPr>
            <w:rStyle w:val="Hyperlink"/>
          </w:rPr>
          <w:t>D-02-01-00</w:t>
        </w:r>
      </w:hyperlink>
      <w:r w:rsidR="008172CB" w:rsidRPr="003F30C1">
        <w:t>]</w:t>
      </w:r>
      <w:r w:rsidRPr="003F30C1">
        <w:t xml:space="preserve"> was also </w:t>
      </w:r>
      <w:r w:rsidR="003F30C1">
        <w:t xml:space="preserve">relevant. </w:t>
      </w:r>
    </w:p>
    <w:p w14:paraId="7DABC3A4" w14:textId="6A0D29EA" w:rsidR="005C7ADA" w:rsidRPr="00E23C1C" w:rsidRDefault="00A62DA0" w:rsidP="004E230E">
      <w:pPr>
        <w:rPr>
          <w:b/>
          <w:bCs/>
        </w:rPr>
      </w:pPr>
      <w:r>
        <w:rPr>
          <w:b/>
          <w:bCs/>
        </w:rPr>
        <w:t xml:space="preserve">Verifying cost control criteria </w:t>
      </w:r>
    </w:p>
    <w:p w14:paraId="38763660" w14:textId="5B527DFA" w:rsidR="003F30C1" w:rsidRDefault="003F30C1" w:rsidP="003F30C1">
      <w:pPr>
        <w:pStyle w:val="ListParagraph"/>
        <w:numPr>
          <w:ilvl w:val="0"/>
          <w:numId w:val="2"/>
        </w:numPr>
      </w:pPr>
      <w:r>
        <w:t xml:space="preserve">I made a </w:t>
      </w:r>
      <w:hyperlink w:anchor="_Required_Evidence,_Criteria," w:history="1">
        <w:r w:rsidRPr="003F30C1">
          <w:rPr>
            <w:rStyle w:val="Hyperlink"/>
          </w:rPr>
          <w:t>summary table</w:t>
        </w:r>
      </w:hyperlink>
      <w:r>
        <w:t xml:space="preserve"> that connected fieldwork objectives and Financial Policy Criteria to the</w:t>
      </w:r>
      <w:r w:rsidR="00A62DA0">
        <w:t xml:space="preserve"> type of evidence</w:t>
      </w:r>
      <w:r>
        <w:t xml:space="preserve"> required to verify criteria was being followed. </w:t>
      </w:r>
    </w:p>
    <w:p w14:paraId="4E95B644" w14:textId="549BE9E7" w:rsidR="003F30C1" w:rsidRDefault="00A62DA0" w:rsidP="003F30C1">
      <w:pPr>
        <w:pStyle w:val="ListParagraph"/>
        <w:numPr>
          <w:ilvl w:val="0"/>
          <w:numId w:val="2"/>
        </w:numPr>
      </w:pPr>
      <w:r>
        <w:t xml:space="preserve">I made project specific tables that connected Financial Policy Criteria and type of required evidence to source evidence. Summary tables are under each project heading </w:t>
      </w:r>
      <w:r>
        <w:rPr>
          <w:i/>
          <w:iCs/>
        </w:rPr>
        <w:t xml:space="preserve">Verification of cost controls: </w:t>
      </w:r>
      <w:r>
        <w:t xml:space="preserve">See </w:t>
      </w:r>
      <w:hyperlink w:anchor="_Verification_of_cost" w:history="1">
        <w:r w:rsidRPr="00A62DA0">
          <w:rPr>
            <w:rStyle w:val="Hyperlink"/>
          </w:rPr>
          <w:t>Parklane</w:t>
        </w:r>
      </w:hyperlink>
      <w:r>
        <w:t xml:space="preserve"> and </w:t>
      </w:r>
      <w:hyperlink w:anchor="_Verification_of_cost_1" w:history="1">
        <w:r w:rsidRPr="00A62DA0">
          <w:rPr>
            <w:rStyle w:val="Hyperlink"/>
          </w:rPr>
          <w:t xml:space="preserve">Conway </w:t>
        </w:r>
        <w:r w:rsidRPr="00A62DA0">
          <w:rPr>
            <w:rStyle w:val="Hyperlink"/>
          </w:rPr>
          <w:lastRenderedPageBreak/>
          <w:t>Slabtown</w:t>
        </w:r>
      </w:hyperlink>
      <w:r>
        <w:t xml:space="preserve"> as examples.</w:t>
      </w:r>
      <w:r>
        <w:rPr>
          <w:i/>
          <w:iCs/>
        </w:rPr>
        <w:t xml:space="preserve"> </w:t>
      </w:r>
      <w:r>
        <w:t xml:space="preserve">In these project specific tables I was able to determine if there was sufficient evidence to verify that each criteria was being followed. </w:t>
      </w:r>
    </w:p>
    <w:p w14:paraId="19528B5C" w14:textId="77777777" w:rsidR="00875D34" w:rsidRDefault="00875D34" w:rsidP="004E230E"/>
    <w:p w14:paraId="692BBDA8" w14:textId="77777777" w:rsidR="00875D34" w:rsidRDefault="00875D34" w:rsidP="004E230E"/>
    <w:p w14:paraId="00A2AE95" w14:textId="77777777" w:rsidR="00875D34" w:rsidRDefault="00875D34" w:rsidP="004E230E"/>
    <w:p w14:paraId="132716DE" w14:textId="77777777" w:rsidR="00875D34" w:rsidRPr="004E230E" w:rsidRDefault="00875D34" w:rsidP="004E230E"/>
    <w:p w14:paraId="23C88459" w14:textId="77777777" w:rsidR="000E4D2F" w:rsidRDefault="000E4D2F" w:rsidP="000E4D2F">
      <w:pPr>
        <w:pStyle w:val="FootnoteText"/>
        <w:jc w:val="right"/>
        <w:rPr>
          <w:rStyle w:val="Strong"/>
          <w:b w:val="0"/>
          <w:bCs w:val="0"/>
        </w:rPr>
      </w:pPr>
      <w:r w:rsidRPr="005344EB">
        <w:rPr>
          <w:rStyle w:val="Strong"/>
          <w:b w:val="0"/>
          <w:bCs w:val="0"/>
        </w:rPr>
        <w:t xml:space="preserve">Template: Appendix </w:t>
      </w:r>
      <w:r w:rsidR="009A202B">
        <w:rPr>
          <w:rStyle w:val="Strong"/>
          <w:b w:val="0"/>
          <w:bCs w:val="0"/>
        </w:rPr>
        <w:t>F3</w:t>
      </w:r>
      <w:r w:rsidRPr="005344EB">
        <w:rPr>
          <w:rStyle w:val="Strong"/>
          <w:b w:val="0"/>
          <w:bCs w:val="0"/>
        </w:rPr>
        <w:t xml:space="preserve">, revised June </w:t>
      </w:r>
      <w:r>
        <w:rPr>
          <w:rStyle w:val="Strong"/>
          <w:b w:val="0"/>
          <w:bCs w:val="0"/>
        </w:rPr>
        <w:t xml:space="preserve">14, </w:t>
      </w:r>
      <w:r w:rsidRPr="005344EB">
        <w:rPr>
          <w:rStyle w:val="Strong"/>
          <w:b w:val="0"/>
          <w:bCs w:val="0"/>
        </w:rPr>
        <w:t>2024</w:t>
      </w:r>
    </w:p>
    <w:p w14:paraId="5E8A1E07" w14:textId="77777777" w:rsidR="000E4D2F" w:rsidRPr="000E4D2F" w:rsidRDefault="000E4D2F" w:rsidP="000E4D2F">
      <w:pPr>
        <w:pStyle w:val="FootnoteText"/>
        <w:jc w:val="right"/>
        <w:rPr>
          <w:rStyle w:val="Strong"/>
          <w:b w:val="0"/>
          <w:bCs w:val="0"/>
        </w:rPr>
      </w:pPr>
      <w:r w:rsidRPr="000E4D2F">
        <w:rPr>
          <w:rStyle w:val="Strong"/>
          <w:b w:val="0"/>
          <w:bCs w:val="0"/>
        </w:rPr>
        <w:t>Portland City Auditor Internal Document Template June 11, 2024</w:t>
      </w:r>
    </w:p>
    <w:sectPr w:rsidR="000E4D2F" w:rsidRPr="000E4D2F" w:rsidSect="002B19B1">
      <w:pgSz w:w="15840" w:h="12240" w:orient="landscape"/>
      <w:pgMar w:top="1440" w:right="135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5" w:author="Atkin, Mason" w:date="2025-04-08T09:40:00Z" w:initials="MA">
    <w:p w14:paraId="401DFD02" w14:textId="77777777" w:rsidR="00BD2E60" w:rsidRDefault="00BD2E60" w:rsidP="00BD2E60">
      <w:pPr>
        <w:pStyle w:val="CommentText"/>
      </w:pPr>
      <w:r>
        <w:rPr>
          <w:rStyle w:val="CommentReference"/>
        </w:rPr>
        <w:annotationRef/>
      </w:r>
      <w:r>
        <w:t xml:space="preserve">Idea to not lose: Pauline indicated twice in interviews that the 30-60-90 O&amp;M calculations do not always happen. Also I have heard through interviews that scope change happens - people try to do as much as they can when working on a particular site. </w:t>
      </w:r>
    </w:p>
  </w:comment>
  <w:comment w:id="14" w:author="Atkin, Mason" w:date="2025-06-30T10:09:00Z" w:initials="MA">
    <w:p w14:paraId="0C27FBA3" w14:textId="77777777" w:rsidR="00E16B58" w:rsidRDefault="00E16B58" w:rsidP="00E16B58">
      <w:pPr>
        <w:pStyle w:val="CommentText"/>
      </w:pPr>
      <w:r>
        <w:rPr>
          <w:rStyle w:val="CommentReference"/>
        </w:rPr>
        <w:annotationRef/>
      </w:r>
      <w:r>
        <w:t xml:space="preserve">Auditor note: </w:t>
      </w:r>
    </w:p>
    <w:p w14:paraId="74ED5395" w14:textId="77777777" w:rsidR="00E16B58" w:rsidRDefault="00E16B58" w:rsidP="00E16B58">
      <w:pPr>
        <w:pStyle w:val="CommentText"/>
      </w:pPr>
    </w:p>
    <w:p w14:paraId="4FAC843F" w14:textId="77777777" w:rsidR="00E16B58" w:rsidRDefault="00E16B58" w:rsidP="00E16B58">
      <w:pPr>
        <w:pStyle w:val="CommentText"/>
      </w:pPr>
      <w:r>
        <w:t xml:space="preserve">When I showed this information to Parks staff, they said that O&amp;M was funded by the levy. </w:t>
      </w:r>
    </w:p>
    <w:p w14:paraId="285A4E50" w14:textId="77777777" w:rsidR="00E16B58" w:rsidRDefault="00E16B58" w:rsidP="00E16B58">
      <w:pPr>
        <w:pStyle w:val="CommentText"/>
      </w:pPr>
    </w:p>
    <w:p w14:paraId="4B3A3CCF" w14:textId="77777777" w:rsidR="00E16B58" w:rsidRDefault="00E16B58" w:rsidP="00E16B58">
      <w:pPr>
        <w:pStyle w:val="CommentText"/>
      </w:pPr>
      <w:r>
        <w:rPr>
          <w:highlight w:val="green"/>
        </w:rPr>
        <w:t>I need to confirm</w:t>
      </w:r>
      <w:r>
        <w:t xml:space="preserve"> that Parks has dedicated the levy resources to the O&amp;M of these assets. </w:t>
      </w:r>
    </w:p>
  </w:comment>
  <w:comment w:id="16" w:author="Atkin, Mason" w:date="2025-06-30T11:02:00Z" w:initials="MA">
    <w:p w14:paraId="7627EA30" w14:textId="77777777" w:rsidR="00C42A5F" w:rsidRDefault="00C42A5F" w:rsidP="00C42A5F">
      <w:pPr>
        <w:pStyle w:val="CommentText"/>
      </w:pPr>
      <w:r>
        <w:rPr>
          <w:rStyle w:val="CommentReference"/>
        </w:rPr>
        <w:annotationRef/>
      </w:r>
      <w:r>
        <w:t xml:space="preserve">Auditor note: </w:t>
      </w:r>
    </w:p>
    <w:p w14:paraId="745020AE" w14:textId="77777777" w:rsidR="00C42A5F" w:rsidRDefault="00C42A5F" w:rsidP="00C42A5F">
      <w:pPr>
        <w:pStyle w:val="CommentText"/>
      </w:pPr>
    </w:p>
    <w:p w14:paraId="4102AD1F" w14:textId="77777777" w:rsidR="00C42A5F" w:rsidRDefault="00C42A5F" w:rsidP="00C42A5F">
      <w:pPr>
        <w:pStyle w:val="CommentText"/>
      </w:pPr>
      <w:r>
        <w:t xml:space="preserve">When I showed this information to Parks staff, they said that O&amp;M was funded by the levy. </w:t>
      </w:r>
    </w:p>
    <w:p w14:paraId="1EB8461F" w14:textId="77777777" w:rsidR="00C42A5F" w:rsidRDefault="00C42A5F" w:rsidP="00C42A5F">
      <w:pPr>
        <w:pStyle w:val="CommentText"/>
      </w:pPr>
    </w:p>
    <w:p w14:paraId="4CEE2CD1" w14:textId="77777777" w:rsidR="00C42A5F" w:rsidRDefault="00C42A5F" w:rsidP="00C42A5F">
      <w:pPr>
        <w:pStyle w:val="CommentText"/>
      </w:pPr>
      <w:r>
        <w:rPr>
          <w:highlight w:val="green"/>
        </w:rPr>
        <w:t>I need to confirm</w:t>
      </w:r>
      <w:r>
        <w:t xml:space="preserve"> that Parks has dedicated the levy resources to the O&amp;M of these assets. </w:t>
      </w:r>
    </w:p>
  </w:comment>
  <w:comment w:id="22" w:author="Atkin, Mason" w:date="2025-04-02T13:54:00Z" w:initials="MA">
    <w:p w14:paraId="35580519" w14:textId="68FFA587" w:rsidR="00464997" w:rsidRDefault="00464997" w:rsidP="0046499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</w:rPr>
        <w:t xml:space="preserve">I need to try and establish cause more for some of these…For an element related to not taking responsibility of managing parks resources. </w:t>
      </w:r>
    </w:p>
    <w:p w14:paraId="0CC8608F" w14:textId="77777777" w:rsidR="00464997" w:rsidRDefault="00464997" w:rsidP="00464997">
      <w:pPr>
        <w:pStyle w:val="CommentText"/>
      </w:pPr>
    </w:p>
    <w:p w14:paraId="7E2D0492" w14:textId="77777777" w:rsidR="00464997" w:rsidRDefault="00464997" w:rsidP="00464997">
      <w:pPr>
        <w:pStyle w:val="CommentText"/>
      </w:pPr>
      <w:r>
        <w:t>Can you show me evidence of when you:</w:t>
      </w:r>
    </w:p>
    <w:p w14:paraId="20153ED7" w14:textId="77777777" w:rsidR="00464997" w:rsidRDefault="00464997" w:rsidP="00464997">
      <w:pPr>
        <w:pStyle w:val="CommentText"/>
        <w:ind w:left="300"/>
      </w:pPr>
      <w:r>
        <w:t xml:space="preserve">Explained to Commissioners that their wishes countered financial policies </w:t>
      </w:r>
    </w:p>
    <w:p w14:paraId="6A1883DD" w14:textId="77777777" w:rsidR="00464997" w:rsidRDefault="00464997" w:rsidP="00464997">
      <w:pPr>
        <w:pStyle w:val="CommentText"/>
        <w:ind w:left="300"/>
      </w:pPr>
      <w:r>
        <w:t>Explained to commissioners that their wishes went against the level of service</w:t>
      </w:r>
    </w:p>
    <w:p w14:paraId="4987933F" w14:textId="77777777" w:rsidR="00464997" w:rsidRDefault="00464997" w:rsidP="00464997">
      <w:pPr>
        <w:pStyle w:val="CommentText"/>
        <w:ind w:left="300"/>
      </w:pPr>
      <w:r>
        <w:t xml:space="preserve">Explained to the community that their wishes went against the level of service </w:t>
      </w:r>
    </w:p>
  </w:comment>
  <w:comment w:id="25" w:author="Atkin, Mason" w:date="2025-04-08T09:51:00Z" w:initials="MA">
    <w:p w14:paraId="19D1DAF6" w14:textId="77777777" w:rsidR="002D5925" w:rsidRDefault="002D5925" w:rsidP="002D5925">
      <w:pPr>
        <w:pStyle w:val="CommentText"/>
      </w:pPr>
      <w:r>
        <w:rPr>
          <w:rStyle w:val="CommentReference"/>
        </w:rPr>
        <w:annotationRef/>
      </w:r>
      <w:r>
        <w:t>Note that NPBE apparently includes reservable picnic areas D-02-02-00 Tab O&amp;M North Park Blocks</w:t>
      </w:r>
    </w:p>
  </w:comment>
  <w:comment w:id="26" w:author="Atkin, Mason" w:date="2025-04-08T10:39:00Z" w:initials="MA">
    <w:p w14:paraId="387DD2A8" w14:textId="77777777" w:rsidR="00917A1F" w:rsidRDefault="00917A1F" w:rsidP="00917A1F">
      <w:pPr>
        <w:pStyle w:val="CommentText"/>
      </w:pPr>
      <w:r>
        <w:rPr>
          <w:rStyle w:val="CommentReference"/>
        </w:rPr>
        <w:annotationRef/>
      </w:r>
      <w:r>
        <w:t xml:space="preserve">I need to check all O&amp;M amenities shared with me vs what I had seen so far in my work. </w:t>
      </w:r>
    </w:p>
  </w:comment>
  <w:comment w:id="31" w:author="Atkin, Mason" w:date="2025-04-08T09:58:00Z" w:initials="MA">
    <w:p w14:paraId="2B533C88" w14:textId="1FB3628C" w:rsidR="002D5925" w:rsidRDefault="002D5925" w:rsidP="002D5925">
      <w:pPr>
        <w:pStyle w:val="CommentText"/>
      </w:pPr>
      <w:r>
        <w:rPr>
          <w:rStyle w:val="CommentReference"/>
        </w:rPr>
        <w:annotationRef/>
      </w:r>
      <w:r>
        <w:t>Note that the park appears to include “ranger services” and restrooms and a plaza. Some items were not counted during my amenity analysis. D-02-01-00 tab O&amp;M Old Town Skatepark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01DFD02" w15:done="1"/>
  <w15:commentEx w15:paraId="4B3A3CCF" w15:done="1"/>
  <w15:commentEx w15:paraId="4CEE2CD1" w15:done="1"/>
  <w15:commentEx w15:paraId="4987933F" w15:done="1"/>
  <w15:commentEx w15:paraId="19D1DAF6" w15:done="0"/>
  <w15:commentEx w15:paraId="387DD2A8" w15:paraIdParent="19D1DAF6" w15:done="0"/>
  <w15:commentEx w15:paraId="2B533C8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A8D43D6" w16cex:dateUtc="2025-04-08T16:40:00Z"/>
  <w16cex:commentExtensible w16cex:durableId="3965D474" w16cex:dateUtc="2025-06-30T17:09:00Z"/>
  <w16cex:commentExtensible w16cex:durableId="03652EB2" w16cex:dateUtc="2025-06-30T18:02:00Z"/>
  <w16cex:commentExtensible w16cex:durableId="15269FB8" w16cex:dateUtc="2025-04-02T20:54:00Z"/>
  <w16cex:commentExtensible w16cex:durableId="3A840A52" w16cex:dateUtc="2025-04-08T16:51:00Z"/>
  <w16cex:commentExtensible w16cex:durableId="0FFA0B9A" w16cex:dateUtc="2025-04-08T17:39:00Z"/>
  <w16cex:commentExtensible w16cex:durableId="42A63DBB" w16cex:dateUtc="2025-04-08T16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01DFD02" w16cid:durableId="1A8D43D6"/>
  <w16cid:commentId w16cid:paraId="4B3A3CCF" w16cid:durableId="3965D474"/>
  <w16cid:commentId w16cid:paraId="4CEE2CD1" w16cid:durableId="03652EB2"/>
  <w16cid:commentId w16cid:paraId="4987933F" w16cid:durableId="15269FB8"/>
  <w16cid:commentId w16cid:paraId="19D1DAF6" w16cid:durableId="3A840A52"/>
  <w16cid:commentId w16cid:paraId="387DD2A8" w16cid:durableId="0FFA0B9A"/>
  <w16cid:commentId w16cid:paraId="2B533C88" w16cid:durableId="42A63DB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5EB02" w14:textId="77777777" w:rsidR="00224295" w:rsidRDefault="00224295" w:rsidP="00D70CBC">
      <w:r>
        <w:separator/>
      </w:r>
    </w:p>
  </w:endnote>
  <w:endnote w:type="continuationSeparator" w:id="0">
    <w:p w14:paraId="258D0190" w14:textId="77777777" w:rsidR="00224295" w:rsidRDefault="00224295" w:rsidP="00D70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D195A98-88C2-450B-9082-3DFF1D96C42F}"/>
    <w:embedBold r:id="rId2" w:fontKey="{10C8AE67-9282-45FC-A742-A67A1C528781}"/>
    <w:embedItalic r:id="rId3" w:fontKey="{E71137F0-A64C-43D2-B032-4B1B56B0DA5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D3E3FDE1-BD26-4FCC-8BB3-12CB581EB1E0}"/>
  </w:font>
  <w:font w:name="Fold Grotesque Pro Medium">
    <w:altName w:val="Calibri"/>
    <w:panose1 w:val="020B0603030201040103"/>
    <w:charset w:val="00"/>
    <w:family w:val="swiss"/>
    <w:notTrueType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E8D05514-B94F-4A9E-80B8-26C0F287ADAF}"/>
  </w:font>
  <w:font w:name="Myriad Pro">
    <w:altName w:val="Segoe UI"/>
    <w:panose1 w:val="020B0503030403020204"/>
    <w:charset w:val="00"/>
    <w:family w:val="swiss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2946C012-5D26-4B62-961F-5B7D56B15FF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7651422"/>
      <w:docPartObj>
        <w:docPartGallery w:val="Page Numbers (Bottom of Page)"/>
        <w:docPartUnique/>
      </w:docPartObj>
    </w:sdtPr>
    <w:sdtEndPr/>
    <w:sdtContent>
      <w:p w14:paraId="2DBD318B" w14:textId="77777777" w:rsidR="000E4D2F" w:rsidRPr="00EE25C9" w:rsidRDefault="000E4D2F" w:rsidP="000E4D2F">
        <w:pPr>
          <w:pStyle w:val="FootnoteText"/>
          <w:tabs>
            <w:tab w:val="center" w:pos="4680"/>
            <w:tab w:val="right" w:pos="9360"/>
          </w:tabs>
          <w:ind w:left="0" w:firstLine="0"/>
          <w:rPr>
            <w:sz w:val="18"/>
            <w:szCs w:val="18"/>
          </w:rPr>
        </w:pPr>
        <w:r w:rsidRPr="00EE25C9">
          <w:rPr>
            <w:sz w:val="18"/>
            <w:szCs w:val="18"/>
          </w:rPr>
          <w:fldChar w:fldCharType="begin"/>
        </w:r>
        <w:r w:rsidRPr="00EE25C9">
          <w:rPr>
            <w:sz w:val="18"/>
            <w:szCs w:val="18"/>
          </w:rPr>
          <w:instrText xml:space="preserve"> FILENAME \p \* MERGEFORMAT </w:instrText>
        </w:r>
        <w:r w:rsidRPr="00EE25C9">
          <w:rPr>
            <w:sz w:val="18"/>
            <w:szCs w:val="18"/>
          </w:rPr>
          <w:fldChar w:fldCharType="separate"/>
        </w:r>
        <w:r w:rsidR="00BB7FE6">
          <w:rPr>
            <w:noProof/>
            <w:sz w:val="18"/>
            <w:szCs w:val="18"/>
          </w:rPr>
          <w:t>Document1</w:t>
        </w:r>
        <w:r w:rsidRPr="00EE25C9">
          <w:rPr>
            <w:sz w:val="18"/>
            <w:szCs w:val="18"/>
          </w:rPr>
          <w:fldChar w:fldCharType="end"/>
        </w:r>
      </w:p>
      <w:p w14:paraId="4E226887" w14:textId="77777777" w:rsidR="000E4D2F" w:rsidRPr="005344EB" w:rsidRDefault="000E4D2F" w:rsidP="000E4D2F">
        <w:pPr>
          <w:pStyle w:val="FootnoteText"/>
          <w:tabs>
            <w:tab w:val="center" w:pos="4680"/>
            <w:tab w:val="right" w:pos="9360"/>
          </w:tabs>
          <w:ind w:left="0" w:firstLine="0"/>
        </w:pPr>
        <w:r>
          <w:tab/>
        </w:r>
        <w:r>
          <w:tab/>
        </w:r>
        <w:r w:rsidRPr="00A771FE">
          <w:fldChar w:fldCharType="begin"/>
        </w:r>
        <w:r w:rsidRPr="00A771FE">
          <w:instrText xml:space="preserve"> PAGE  \* Arabic  \* MERGEFORMAT </w:instrText>
        </w:r>
        <w:r w:rsidRPr="00A771FE">
          <w:fldChar w:fldCharType="separate"/>
        </w:r>
        <w:r>
          <w:t>1</w:t>
        </w:r>
        <w:r w:rsidRPr="00A771FE">
          <w:fldChar w:fldCharType="end"/>
        </w:r>
        <w:r w:rsidRPr="00A771FE">
          <w:t xml:space="preserve"> of </w:t>
        </w:r>
        <w:fldSimple w:instr=" NUMPAGES  \* Arabic  \* MERGEFORMAT ">
          <w:r>
            <w:t>1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D3F19" w14:textId="77777777" w:rsidR="00224295" w:rsidRDefault="00224295" w:rsidP="00D70CBC">
      <w:r>
        <w:separator/>
      </w:r>
    </w:p>
  </w:footnote>
  <w:footnote w:type="continuationSeparator" w:id="0">
    <w:p w14:paraId="36F4C356" w14:textId="77777777" w:rsidR="00224295" w:rsidRDefault="00224295" w:rsidP="00D70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C6C7D" w14:textId="422268C9" w:rsidR="000E4D2F" w:rsidRPr="009758C5" w:rsidRDefault="007256E2" w:rsidP="000E4D2F">
    <w:pPr>
      <w:pStyle w:val="FootnoteText"/>
      <w:tabs>
        <w:tab w:val="center" w:pos="4680"/>
        <w:tab w:val="right" w:pos="9360"/>
      </w:tabs>
      <w:ind w:left="0" w:firstLine="0"/>
    </w:pPr>
    <w:r w:rsidRPr="005344EB">
      <w:t xml:space="preserve">Job </w:t>
    </w:r>
    <w:r>
      <w:t>548 Parks Fiscal Management</w:t>
    </w:r>
    <w:r w:rsidR="000E4D2F" w:rsidRPr="005344EB">
      <w:tab/>
    </w:r>
    <w:r w:rsidR="000E4D2F" w:rsidRPr="005344EB">
      <w:tab/>
    </w:r>
    <w:r w:rsidR="00763803">
      <w:t>D-0</w:t>
    </w:r>
    <w:r w:rsidR="00C5423C">
      <w:t>2-00-01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60ED7" w14:textId="77777777" w:rsidR="000E4D2F" w:rsidRDefault="000E4D2F" w:rsidP="000E4D2F">
    <w:pPr>
      <w:pStyle w:val="FootnoteText"/>
      <w:tabs>
        <w:tab w:val="center" w:pos="4680"/>
        <w:tab w:val="right" w:pos="9360"/>
      </w:tabs>
      <w:ind w:left="0" w:firstLine="0"/>
    </w:pPr>
    <w:r w:rsidRPr="005344EB">
      <w:t>Job number and name</w:t>
    </w:r>
    <w:r w:rsidRPr="005344EB">
      <w:tab/>
    </w:r>
    <w:r w:rsidRPr="005344EB">
      <w:tab/>
      <w:t>Workpaper n</w:t>
    </w:r>
    <w:r>
      <w:t>umber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342B8"/>
    <w:multiLevelType w:val="hybridMultilevel"/>
    <w:tmpl w:val="9DA20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6118D"/>
    <w:multiLevelType w:val="hybridMultilevel"/>
    <w:tmpl w:val="F52E8FCE"/>
    <w:lvl w:ilvl="0" w:tplc="07F223B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43B49"/>
    <w:multiLevelType w:val="hybridMultilevel"/>
    <w:tmpl w:val="C11CD380"/>
    <w:lvl w:ilvl="0" w:tplc="61A8F92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C7CC8A8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18"/>
        <w:szCs w:val="18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445B70"/>
    <w:multiLevelType w:val="hybridMultilevel"/>
    <w:tmpl w:val="3A228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6D4E98"/>
    <w:multiLevelType w:val="hybridMultilevel"/>
    <w:tmpl w:val="C76893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C0895"/>
    <w:multiLevelType w:val="hybridMultilevel"/>
    <w:tmpl w:val="D160D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D53C9"/>
    <w:multiLevelType w:val="hybridMultilevel"/>
    <w:tmpl w:val="9BC43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9D01FE"/>
    <w:multiLevelType w:val="hybridMultilevel"/>
    <w:tmpl w:val="21A07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CF7A70"/>
    <w:multiLevelType w:val="hybridMultilevel"/>
    <w:tmpl w:val="E6DE6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E34F3E"/>
    <w:multiLevelType w:val="hybridMultilevel"/>
    <w:tmpl w:val="8E6AFD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E261E6"/>
    <w:multiLevelType w:val="hybridMultilevel"/>
    <w:tmpl w:val="1278D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951D6D"/>
    <w:multiLevelType w:val="hybridMultilevel"/>
    <w:tmpl w:val="49607A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490269">
    <w:abstractNumId w:val="2"/>
  </w:num>
  <w:num w:numId="2" w16cid:durableId="83502797">
    <w:abstractNumId w:val="9"/>
  </w:num>
  <w:num w:numId="3" w16cid:durableId="491144870">
    <w:abstractNumId w:val="4"/>
  </w:num>
  <w:num w:numId="4" w16cid:durableId="1210529291">
    <w:abstractNumId w:val="1"/>
  </w:num>
  <w:num w:numId="5" w16cid:durableId="1441726948">
    <w:abstractNumId w:val="8"/>
  </w:num>
  <w:num w:numId="6" w16cid:durableId="737871280">
    <w:abstractNumId w:val="10"/>
  </w:num>
  <w:num w:numId="7" w16cid:durableId="1508053079">
    <w:abstractNumId w:val="3"/>
  </w:num>
  <w:num w:numId="8" w16cid:durableId="1927299330">
    <w:abstractNumId w:val="5"/>
  </w:num>
  <w:num w:numId="9" w16cid:durableId="226453377">
    <w:abstractNumId w:val="0"/>
  </w:num>
  <w:num w:numId="10" w16cid:durableId="1770543334">
    <w:abstractNumId w:val="6"/>
  </w:num>
  <w:num w:numId="11" w16cid:durableId="7848855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36514631">
    <w:abstractNumId w:val="7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tkin, Mason">
    <w15:presenceInfo w15:providerId="AD" w15:userId="S::Mason.Atkin@portlandoregon.gov::cd96780f-86ac-4640-b15c-0eed69cc06b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attachedTemplate r:id="rId1"/>
  <w:styleLockTheme/>
  <w:styleLockQFSet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FE6"/>
    <w:rsid w:val="00002931"/>
    <w:rsid w:val="000066B0"/>
    <w:rsid w:val="0001014C"/>
    <w:rsid w:val="00017114"/>
    <w:rsid w:val="00017E7A"/>
    <w:rsid w:val="00027F5B"/>
    <w:rsid w:val="000317C8"/>
    <w:rsid w:val="00033EB3"/>
    <w:rsid w:val="0003653B"/>
    <w:rsid w:val="00037675"/>
    <w:rsid w:val="000442A9"/>
    <w:rsid w:val="00054127"/>
    <w:rsid w:val="0005628E"/>
    <w:rsid w:val="0005646A"/>
    <w:rsid w:val="00070AF0"/>
    <w:rsid w:val="00072669"/>
    <w:rsid w:val="00072A82"/>
    <w:rsid w:val="00072D4B"/>
    <w:rsid w:val="00073E2C"/>
    <w:rsid w:val="00085FC8"/>
    <w:rsid w:val="0009392B"/>
    <w:rsid w:val="00094DEB"/>
    <w:rsid w:val="0009746F"/>
    <w:rsid w:val="000A200A"/>
    <w:rsid w:val="000B7255"/>
    <w:rsid w:val="000C00F7"/>
    <w:rsid w:val="000C57A8"/>
    <w:rsid w:val="000C6DD7"/>
    <w:rsid w:val="000C781B"/>
    <w:rsid w:val="000C7A7A"/>
    <w:rsid w:val="000D217D"/>
    <w:rsid w:val="000D298A"/>
    <w:rsid w:val="000D5ABE"/>
    <w:rsid w:val="000D736F"/>
    <w:rsid w:val="000E19CE"/>
    <w:rsid w:val="000E1CA1"/>
    <w:rsid w:val="000E4D2F"/>
    <w:rsid w:val="000E704C"/>
    <w:rsid w:val="000F2008"/>
    <w:rsid w:val="000F2AC1"/>
    <w:rsid w:val="000F309B"/>
    <w:rsid w:val="000F3813"/>
    <w:rsid w:val="000F50D8"/>
    <w:rsid w:val="000F6174"/>
    <w:rsid w:val="00100116"/>
    <w:rsid w:val="001002A8"/>
    <w:rsid w:val="001075D5"/>
    <w:rsid w:val="00107B89"/>
    <w:rsid w:val="00117AD4"/>
    <w:rsid w:val="00120017"/>
    <w:rsid w:val="001264F6"/>
    <w:rsid w:val="00130757"/>
    <w:rsid w:val="00130A68"/>
    <w:rsid w:val="001312C3"/>
    <w:rsid w:val="00131EE0"/>
    <w:rsid w:val="001358E6"/>
    <w:rsid w:val="001402DA"/>
    <w:rsid w:val="00140D2A"/>
    <w:rsid w:val="00143265"/>
    <w:rsid w:val="0015003A"/>
    <w:rsid w:val="00155C78"/>
    <w:rsid w:val="00161C33"/>
    <w:rsid w:val="001623A1"/>
    <w:rsid w:val="00162813"/>
    <w:rsid w:val="001637A5"/>
    <w:rsid w:val="00164E43"/>
    <w:rsid w:val="00167378"/>
    <w:rsid w:val="00167820"/>
    <w:rsid w:val="00173570"/>
    <w:rsid w:val="001739AD"/>
    <w:rsid w:val="001756B8"/>
    <w:rsid w:val="0017634F"/>
    <w:rsid w:val="00176DB1"/>
    <w:rsid w:val="00176EE8"/>
    <w:rsid w:val="0018068A"/>
    <w:rsid w:val="00185A71"/>
    <w:rsid w:val="001956DA"/>
    <w:rsid w:val="0019685F"/>
    <w:rsid w:val="001A1AC9"/>
    <w:rsid w:val="001A756E"/>
    <w:rsid w:val="001B7079"/>
    <w:rsid w:val="001C0E03"/>
    <w:rsid w:val="001C1142"/>
    <w:rsid w:val="001C5957"/>
    <w:rsid w:val="001D1440"/>
    <w:rsid w:val="001D1FFC"/>
    <w:rsid w:val="001D2714"/>
    <w:rsid w:val="001D3F0B"/>
    <w:rsid w:val="001D3FF6"/>
    <w:rsid w:val="001D5564"/>
    <w:rsid w:val="001D5EC9"/>
    <w:rsid w:val="001D66FE"/>
    <w:rsid w:val="001D72C1"/>
    <w:rsid w:val="001E3200"/>
    <w:rsid w:val="001E32F9"/>
    <w:rsid w:val="001E6C1C"/>
    <w:rsid w:val="001F2171"/>
    <w:rsid w:val="001F4B58"/>
    <w:rsid w:val="001F511C"/>
    <w:rsid w:val="001F6517"/>
    <w:rsid w:val="001F7043"/>
    <w:rsid w:val="002028AF"/>
    <w:rsid w:val="00203BA2"/>
    <w:rsid w:val="00217DA0"/>
    <w:rsid w:val="00221E8B"/>
    <w:rsid w:val="0022271F"/>
    <w:rsid w:val="002232E8"/>
    <w:rsid w:val="00223F67"/>
    <w:rsid w:val="00224295"/>
    <w:rsid w:val="0023414A"/>
    <w:rsid w:val="00234F64"/>
    <w:rsid w:val="0023549D"/>
    <w:rsid w:val="00236880"/>
    <w:rsid w:val="00237296"/>
    <w:rsid w:val="00245BCC"/>
    <w:rsid w:val="00245F51"/>
    <w:rsid w:val="00247323"/>
    <w:rsid w:val="00247BA2"/>
    <w:rsid w:val="00253F1F"/>
    <w:rsid w:val="00263589"/>
    <w:rsid w:val="00275768"/>
    <w:rsid w:val="002767E2"/>
    <w:rsid w:val="0027684B"/>
    <w:rsid w:val="00282DB9"/>
    <w:rsid w:val="002A06D2"/>
    <w:rsid w:val="002A5CAD"/>
    <w:rsid w:val="002A731D"/>
    <w:rsid w:val="002B19B1"/>
    <w:rsid w:val="002B23DF"/>
    <w:rsid w:val="002B6B8D"/>
    <w:rsid w:val="002C0F3E"/>
    <w:rsid w:val="002C5C3A"/>
    <w:rsid w:val="002D5925"/>
    <w:rsid w:val="002E5436"/>
    <w:rsid w:val="002E5BBC"/>
    <w:rsid w:val="002F1B08"/>
    <w:rsid w:val="002F2E3C"/>
    <w:rsid w:val="002F4525"/>
    <w:rsid w:val="002F52AE"/>
    <w:rsid w:val="002F5458"/>
    <w:rsid w:val="002F7207"/>
    <w:rsid w:val="00305555"/>
    <w:rsid w:val="00311286"/>
    <w:rsid w:val="00311693"/>
    <w:rsid w:val="003117A8"/>
    <w:rsid w:val="00315774"/>
    <w:rsid w:val="00316763"/>
    <w:rsid w:val="003203B1"/>
    <w:rsid w:val="0032121B"/>
    <w:rsid w:val="00321FE9"/>
    <w:rsid w:val="003254BD"/>
    <w:rsid w:val="003302F9"/>
    <w:rsid w:val="0033217B"/>
    <w:rsid w:val="00334CC7"/>
    <w:rsid w:val="0033592C"/>
    <w:rsid w:val="00340BDA"/>
    <w:rsid w:val="0034660F"/>
    <w:rsid w:val="00347BA1"/>
    <w:rsid w:val="00352F2C"/>
    <w:rsid w:val="003565C7"/>
    <w:rsid w:val="00356DE7"/>
    <w:rsid w:val="0037242F"/>
    <w:rsid w:val="00373DDF"/>
    <w:rsid w:val="0037685B"/>
    <w:rsid w:val="00380AB8"/>
    <w:rsid w:val="00383593"/>
    <w:rsid w:val="00385AF0"/>
    <w:rsid w:val="00393ACD"/>
    <w:rsid w:val="00397F2E"/>
    <w:rsid w:val="003A3BFD"/>
    <w:rsid w:val="003A42CF"/>
    <w:rsid w:val="003A54ED"/>
    <w:rsid w:val="003B0684"/>
    <w:rsid w:val="003B0AFD"/>
    <w:rsid w:val="003B2351"/>
    <w:rsid w:val="003B2F13"/>
    <w:rsid w:val="003B7048"/>
    <w:rsid w:val="003C0C5B"/>
    <w:rsid w:val="003C4863"/>
    <w:rsid w:val="003D0DD6"/>
    <w:rsid w:val="003D377D"/>
    <w:rsid w:val="003D6EC3"/>
    <w:rsid w:val="003D75AA"/>
    <w:rsid w:val="003E0599"/>
    <w:rsid w:val="003E11CD"/>
    <w:rsid w:val="003E20EC"/>
    <w:rsid w:val="003E3023"/>
    <w:rsid w:val="003E3EE3"/>
    <w:rsid w:val="003F1027"/>
    <w:rsid w:val="003F30C1"/>
    <w:rsid w:val="003F43EF"/>
    <w:rsid w:val="003F44E2"/>
    <w:rsid w:val="003F61E1"/>
    <w:rsid w:val="00401785"/>
    <w:rsid w:val="00401E23"/>
    <w:rsid w:val="004171C8"/>
    <w:rsid w:val="0041754F"/>
    <w:rsid w:val="004208CF"/>
    <w:rsid w:val="00422194"/>
    <w:rsid w:val="004228E6"/>
    <w:rsid w:val="00432042"/>
    <w:rsid w:val="00443034"/>
    <w:rsid w:val="00452215"/>
    <w:rsid w:val="0045329F"/>
    <w:rsid w:val="004541EB"/>
    <w:rsid w:val="00462EBC"/>
    <w:rsid w:val="0046482E"/>
    <w:rsid w:val="00464997"/>
    <w:rsid w:val="00465124"/>
    <w:rsid w:val="00465C87"/>
    <w:rsid w:val="00467BA5"/>
    <w:rsid w:val="00467C5A"/>
    <w:rsid w:val="00470573"/>
    <w:rsid w:val="00471EBD"/>
    <w:rsid w:val="00474C1C"/>
    <w:rsid w:val="00477C6A"/>
    <w:rsid w:val="004809F1"/>
    <w:rsid w:val="00481C60"/>
    <w:rsid w:val="00487AC6"/>
    <w:rsid w:val="00493702"/>
    <w:rsid w:val="00496786"/>
    <w:rsid w:val="004A00CA"/>
    <w:rsid w:val="004A4E9B"/>
    <w:rsid w:val="004A5DFA"/>
    <w:rsid w:val="004A61C8"/>
    <w:rsid w:val="004B32C2"/>
    <w:rsid w:val="004B56D6"/>
    <w:rsid w:val="004B7673"/>
    <w:rsid w:val="004C068E"/>
    <w:rsid w:val="004C1AD6"/>
    <w:rsid w:val="004C1DA7"/>
    <w:rsid w:val="004C2EF4"/>
    <w:rsid w:val="004D40A8"/>
    <w:rsid w:val="004D570F"/>
    <w:rsid w:val="004E0289"/>
    <w:rsid w:val="004E230E"/>
    <w:rsid w:val="004E3D45"/>
    <w:rsid w:val="004E3DA7"/>
    <w:rsid w:val="004F64E4"/>
    <w:rsid w:val="004F64E7"/>
    <w:rsid w:val="004F7CAA"/>
    <w:rsid w:val="005004FC"/>
    <w:rsid w:val="00504067"/>
    <w:rsid w:val="005057E5"/>
    <w:rsid w:val="005066AA"/>
    <w:rsid w:val="00506E9D"/>
    <w:rsid w:val="005109B6"/>
    <w:rsid w:val="005139D8"/>
    <w:rsid w:val="00521BEF"/>
    <w:rsid w:val="005238DB"/>
    <w:rsid w:val="005239D3"/>
    <w:rsid w:val="0052481F"/>
    <w:rsid w:val="00525FF5"/>
    <w:rsid w:val="00534B60"/>
    <w:rsid w:val="00535FDA"/>
    <w:rsid w:val="00540D16"/>
    <w:rsid w:val="00542FD2"/>
    <w:rsid w:val="00545388"/>
    <w:rsid w:val="0055152B"/>
    <w:rsid w:val="005535CA"/>
    <w:rsid w:val="00556813"/>
    <w:rsid w:val="00560529"/>
    <w:rsid w:val="0056449C"/>
    <w:rsid w:val="0057217F"/>
    <w:rsid w:val="00573860"/>
    <w:rsid w:val="00573A46"/>
    <w:rsid w:val="00574696"/>
    <w:rsid w:val="00574BC2"/>
    <w:rsid w:val="00575D4D"/>
    <w:rsid w:val="005768EF"/>
    <w:rsid w:val="00581FB7"/>
    <w:rsid w:val="0058312F"/>
    <w:rsid w:val="00586C2A"/>
    <w:rsid w:val="00591C48"/>
    <w:rsid w:val="005933F3"/>
    <w:rsid w:val="0059408A"/>
    <w:rsid w:val="0059726A"/>
    <w:rsid w:val="005B1132"/>
    <w:rsid w:val="005B19FE"/>
    <w:rsid w:val="005B2913"/>
    <w:rsid w:val="005B3083"/>
    <w:rsid w:val="005B5BFA"/>
    <w:rsid w:val="005C36D0"/>
    <w:rsid w:val="005C5CB6"/>
    <w:rsid w:val="005C730B"/>
    <w:rsid w:val="005C7ADA"/>
    <w:rsid w:val="005D2632"/>
    <w:rsid w:val="005D60B1"/>
    <w:rsid w:val="00601D84"/>
    <w:rsid w:val="0060671C"/>
    <w:rsid w:val="0061322F"/>
    <w:rsid w:val="00623926"/>
    <w:rsid w:val="00623B3C"/>
    <w:rsid w:val="006274A1"/>
    <w:rsid w:val="00634BD5"/>
    <w:rsid w:val="00635648"/>
    <w:rsid w:val="00636579"/>
    <w:rsid w:val="00636938"/>
    <w:rsid w:val="00640E5D"/>
    <w:rsid w:val="0064233F"/>
    <w:rsid w:val="006467A6"/>
    <w:rsid w:val="00647F97"/>
    <w:rsid w:val="00650182"/>
    <w:rsid w:val="00657E8A"/>
    <w:rsid w:val="006618C4"/>
    <w:rsid w:val="00665992"/>
    <w:rsid w:val="006662AA"/>
    <w:rsid w:val="006707FD"/>
    <w:rsid w:val="00671568"/>
    <w:rsid w:val="00672E87"/>
    <w:rsid w:val="00676CB2"/>
    <w:rsid w:val="00677F77"/>
    <w:rsid w:val="00687ABA"/>
    <w:rsid w:val="00693176"/>
    <w:rsid w:val="0069574C"/>
    <w:rsid w:val="006A2F41"/>
    <w:rsid w:val="006A3ADC"/>
    <w:rsid w:val="006A4ACB"/>
    <w:rsid w:val="006A66A5"/>
    <w:rsid w:val="006A6E8A"/>
    <w:rsid w:val="006A6F2C"/>
    <w:rsid w:val="006B1A0A"/>
    <w:rsid w:val="006B28EB"/>
    <w:rsid w:val="006B2E76"/>
    <w:rsid w:val="006C4F3E"/>
    <w:rsid w:val="006C68E0"/>
    <w:rsid w:val="006D2ACD"/>
    <w:rsid w:val="006D5ABD"/>
    <w:rsid w:val="006D7FBE"/>
    <w:rsid w:val="006E434D"/>
    <w:rsid w:val="006E4DA9"/>
    <w:rsid w:val="006E4EE0"/>
    <w:rsid w:val="006E7996"/>
    <w:rsid w:val="006F2D07"/>
    <w:rsid w:val="00703070"/>
    <w:rsid w:val="0070424B"/>
    <w:rsid w:val="0070639D"/>
    <w:rsid w:val="00706547"/>
    <w:rsid w:val="00713CA2"/>
    <w:rsid w:val="0072113D"/>
    <w:rsid w:val="007215C9"/>
    <w:rsid w:val="007256E2"/>
    <w:rsid w:val="007316C3"/>
    <w:rsid w:val="0073241F"/>
    <w:rsid w:val="00736674"/>
    <w:rsid w:val="007369B3"/>
    <w:rsid w:val="00740573"/>
    <w:rsid w:val="007452C4"/>
    <w:rsid w:val="007454DB"/>
    <w:rsid w:val="007456C3"/>
    <w:rsid w:val="00750154"/>
    <w:rsid w:val="0075212F"/>
    <w:rsid w:val="007532BC"/>
    <w:rsid w:val="00753588"/>
    <w:rsid w:val="00757933"/>
    <w:rsid w:val="00757B6F"/>
    <w:rsid w:val="00762CAD"/>
    <w:rsid w:val="00763803"/>
    <w:rsid w:val="0076434C"/>
    <w:rsid w:val="00772C58"/>
    <w:rsid w:val="007743C2"/>
    <w:rsid w:val="00777216"/>
    <w:rsid w:val="007927DA"/>
    <w:rsid w:val="00796938"/>
    <w:rsid w:val="00796AAA"/>
    <w:rsid w:val="007A10F2"/>
    <w:rsid w:val="007A1E8D"/>
    <w:rsid w:val="007A1F4E"/>
    <w:rsid w:val="007A5DB9"/>
    <w:rsid w:val="007A62EA"/>
    <w:rsid w:val="007B2369"/>
    <w:rsid w:val="007B4560"/>
    <w:rsid w:val="007B5DBE"/>
    <w:rsid w:val="007B681D"/>
    <w:rsid w:val="007C4F4B"/>
    <w:rsid w:val="007D00CB"/>
    <w:rsid w:val="007D0E84"/>
    <w:rsid w:val="007D4CAD"/>
    <w:rsid w:val="007D4E8F"/>
    <w:rsid w:val="007E185C"/>
    <w:rsid w:val="007F068D"/>
    <w:rsid w:val="007F0AE2"/>
    <w:rsid w:val="007F103A"/>
    <w:rsid w:val="007F12B9"/>
    <w:rsid w:val="007F28CD"/>
    <w:rsid w:val="007F7064"/>
    <w:rsid w:val="007F7DC5"/>
    <w:rsid w:val="00802C05"/>
    <w:rsid w:val="00803BF0"/>
    <w:rsid w:val="00805B70"/>
    <w:rsid w:val="00810967"/>
    <w:rsid w:val="00812728"/>
    <w:rsid w:val="0081343D"/>
    <w:rsid w:val="0081471B"/>
    <w:rsid w:val="00814D02"/>
    <w:rsid w:val="008172CB"/>
    <w:rsid w:val="00820E40"/>
    <w:rsid w:val="008357C7"/>
    <w:rsid w:val="0083618C"/>
    <w:rsid w:val="00836D37"/>
    <w:rsid w:val="00846BAA"/>
    <w:rsid w:val="008505C0"/>
    <w:rsid w:val="008518A3"/>
    <w:rsid w:val="00852192"/>
    <w:rsid w:val="00854875"/>
    <w:rsid w:val="00856D05"/>
    <w:rsid w:val="00857105"/>
    <w:rsid w:val="00860476"/>
    <w:rsid w:val="00863362"/>
    <w:rsid w:val="0087101F"/>
    <w:rsid w:val="00875666"/>
    <w:rsid w:val="00875D34"/>
    <w:rsid w:val="00876608"/>
    <w:rsid w:val="00877EE8"/>
    <w:rsid w:val="0088490F"/>
    <w:rsid w:val="00885FD5"/>
    <w:rsid w:val="00892DF3"/>
    <w:rsid w:val="008A242B"/>
    <w:rsid w:val="008B372B"/>
    <w:rsid w:val="008B75C5"/>
    <w:rsid w:val="008C242E"/>
    <w:rsid w:val="008C27BB"/>
    <w:rsid w:val="008C2CD1"/>
    <w:rsid w:val="008C2D6A"/>
    <w:rsid w:val="008C59AF"/>
    <w:rsid w:val="008D0CA7"/>
    <w:rsid w:val="008D573D"/>
    <w:rsid w:val="008E4278"/>
    <w:rsid w:val="008E6E3D"/>
    <w:rsid w:val="008E6F73"/>
    <w:rsid w:val="008E7B35"/>
    <w:rsid w:val="008F0104"/>
    <w:rsid w:val="008F6EDF"/>
    <w:rsid w:val="008F6EEF"/>
    <w:rsid w:val="00902EFF"/>
    <w:rsid w:val="00904907"/>
    <w:rsid w:val="009066BA"/>
    <w:rsid w:val="0090764E"/>
    <w:rsid w:val="00911736"/>
    <w:rsid w:val="00911CA1"/>
    <w:rsid w:val="00915FC6"/>
    <w:rsid w:val="00916903"/>
    <w:rsid w:val="00917A1F"/>
    <w:rsid w:val="00917AD0"/>
    <w:rsid w:val="00923F64"/>
    <w:rsid w:val="009248AE"/>
    <w:rsid w:val="00926758"/>
    <w:rsid w:val="0092715A"/>
    <w:rsid w:val="0093153C"/>
    <w:rsid w:val="00931E22"/>
    <w:rsid w:val="009334EC"/>
    <w:rsid w:val="00935925"/>
    <w:rsid w:val="00940E34"/>
    <w:rsid w:val="00942500"/>
    <w:rsid w:val="009439B7"/>
    <w:rsid w:val="00945CFF"/>
    <w:rsid w:val="00952662"/>
    <w:rsid w:val="009527B4"/>
    <w:rsid w:val="009544DF"/>
    <w:rsid w:val="00955065"/>
    <w:rsid w:val="00957717"/>
    <w:rsid w:val="009622CE"/>
    <w:rsid w:val="00963AE2"/>
    <w:rsid w:val="00963D5A"/>
    <w:rsid w:val="009651E0"/>
    <w:rsid w:val="00974D82"/>
    <w:rsid w:val="009758C5"/>
    <w:rsid w:val="00980473"/>
    <w:rsid w:val="00986548"/>
    <w:rsid w:val="0098690A"/>
    <w:rsid w:val="009935D3"/>
    <w:rsid w:val="0099475F"/>
    <w:rsid w:val="00995ABF"/>
    <w:rsid w:val="009A202B"/>
    <w:rsid w:val="009A6623"/>
    <w:rsid w:val="009B3884"/>
    <w:rsid w:val="009C090F"/>
    <w:rsid w:val="009C2D9E"/>
    <w:rsid w:val="009C578C"/>
    <w:rsid w:val="009C6703"/>
    <w:rsid w:val="009D0703"/>
    <w:rsid w:val="009D2539"/>
    <w:rsid w:val="009D2C32"/>
    <w:rsid w:val="009E74A7"/>
    <w:rsid w:val="009F603C"/>
    <w:rsid w:val="009F7702"/>
    <w:rsid w:val="00A0055F"/>
    <w:rsid w:val="00A01082"/>
    <w:rsid w:val="00A0183D"/>
    <w:rsid w:val="00A06C0E"/>
    <w:rsid w:val="00A114F7"/>
    <w:rsid w:val="00A12282"/>
    <w:rsid w:val="00A16F04"/>
    <w:rsid w:val="00A203F9"/>
    <w:rsid w:val="00A21D8D"/>
    <w:rsid w:val="00A25031"/>
    <w:rsid w:val="00A306F0"/>
    <w:rsid w:val="00A31503"/>
    <w:rsid w:val="00A33346"/>
    <w:rsid w:val="00A40661"/>
    <w:rsid w:val="00A416F8"/>
    <w:rsid w:val="00A41C00"/>
    <w:rsid w:val="00A548FE"/>
    <w:rsid w:val="00A54EDB"/>
    <w:rsid w:val="00A5552F"/>
    <w:rsid w:val="00A55D2D"/>
    <w:rsid w:val="00A6056E"/>
    <w:rsid w:val="00A62DA0"/>
    <w:rsid w:val="00A63C68"/>
    <w:rsid w:val="00A64136"/>
    <w:rsid w:val="00A648FB"/>
    <w:rsid w:val="00A6677B"/>
    <w:rsid w:val="00A76332"/>
    <w:rsid w:val="00A84884"/>
    <w:rsid w:val="00A9158D"/>
    <w:rsid w:val="00A92277"/>
    <w:rsid w:val="00A92D95"/>
    <w:rsid w:val="00A9517A"/>
    <w:rsid w:val="00A96ECD"/>
    <w:rsid w:val="00AA54CB"/>
    <w:rsid w:val="00AA5E41"/>
    <w:rsid w:val="00AB1447"/>
    <w:rsid w:val="00AB35D4"/>
    <w:rsid w:val="00AB7273"/>
    <w:rsid w:val="00AD08D4"/>
    <w:rsid w:val="00AE242B"/>
    <w:rsid w:val="00AE3BF6"/>
    <w:rsid w:val="00AE65A9"/>
    <w:rsid w:val="00AF2233"/>
    <w:rsid w:val="00AF3638"/>
    <w:rsid w:val="00AF3FF4"/>
    <w:rsid w:val="00AF5AB4"/>
    <w:rsid w:val="00AF6DF2"/>
    <w:rsid w:val="00B02FDD"/>
    <w:rsid w:val="00B05225"/>
    <w:rsid w:val="00B0653B"/>
    <w:rsid w:val="00B11D75"/>
    <w:rsid w:val="00B21D9E"/>
    <w:rsid w:val="00B23BF3"/>
    <w:rsid w:val="00B328D7"/>
    <w:rsid w:val="00B344C7"/>
    <w:rsid w:val="00B34D16"/>
    <w:rsid w:val="00B374F2"/>
    <w:rsid w:val="00B462B8"/>
    <w:rsid w:val="00B475BF"/>
    <w:rsid w:val="00B478EC"/>
    <w:rsid w:val="00B5003C"/>
    <w:rsid w:val="00B505B9"/>
    <w:rsid w:val="00B55E33"/>
    <w:rsid w:val="00B5697C"/>
    <w:rsid w:val="00B67CEE"/>
    <w:rsid w:val="00B7197E"/>
    <w:rsid w:val="00B8080F"/>
    <w:rsid w:val="00B8293E"/>
    <w:rsid w:val="00B82A64"/>
    <w:rsid w:val="00B853FE"/>
    <w:rsid w:val="00B85BB1"/>
    <w:rsid w:val="00B907CE"/>
    <w:rsid w:val="00B92A1A"/>
    <w:rsid w:val="00BA01F4"/>
    <w:rsid w:val="00BA11D2"/>
    <w:rsid w:val="00BA49F3"/>
    <w:rsid w:val="00BB3BDB"/>
    <w:rsid w:val="00BB470A"/>
    <w:rsid w:val="00BB7FE6"/>
    <w:rsid w:val="00BC1259"/>
    <w:rsid w:val="00BC28DD"/>
    <w:rsid w:val="00BC30F1"/>
    <w:rsid w:val="00BC4A17"/>
    <w:rsid w:val="00BC741F"/>
    <w:rsid w:val="00BD2060"/>
    <w:rsid w:val="00BD2E60"/>
    <w:rsid w:val="00BD48E2"/>
    <w:rsid w:val="00BD72DA"/>
    <w:rsid w:val="00BE04EF"/>
    <w:rsid w:val="00BE3D1B"/>
    <w:rsid w:val="00BE57D8"/>
    <w:rsid w:val="00BF18C2"/>
    <w:rsid w:val="00BF3EDA"/>
    <w:rsid w:val="00BF59BD"/>
    <w:rsid w:val="00BF7639"/>
    <w:rsid w:val="00C005A8"/>
    <w:rsid w:val="00C01503"/>
    <w:rsid w:val="00C11360"/>
    <w:rsid w:val="00C24D20"/>
    <w:rsid w:val="00C30698"/>
    <w:rsid w:val="00C31367"/>
    <w:rsid w:val="00C418EE"/>
    <w:rsid w:val="00C42A5F"/>
    <w:rsid w:val="00C53AB2"/>
    <w:rsid w:val="00C5423C"/>
    <w:rsid w:val="00C54325"/>
    <w:rsid w:val="00C5655C"/>
    <w:rsid w:val="00C575FA"/>
    <w:rsid w:val="00C6180D"/>
    <w:rsid w:val="00C7326A"/>
    <w:rsid w:val="00C766F7"/>
    <w:rsid w:val="00C8788D"/>
    <w:rsid w:val="00C9099C"/>
    <w:rsid w:val="00C9383A"/>
    <w:rsid w:val="00C96B97"/>
    <w:rsid w:val="00C9707F"/>
    <w:rsid w:val="00CA15EB"/>
    <w:rsid w:val="00CA1F7C"/>
    <w:rsid w:val="00CA61FC"/>
    <w:rsid w:val="00CA64B4"/>
    <w:rsid w:val="00CB408E"/>
    <w:rsid w:val="00CB46AA"/>
    <w:rsid w:val="00CC0D11"/>
    <w:rsid w:val="00CC76E6"/>
    <w:rsid w:val="00CD1256"/>
    <w:rsid w:val="00CD744F"/>
    <w:rsid w:val="00CE39DB"/>
    <w:rsid w:val="00CE76AE"/>
    <w:rsid w:val="00CF6198"/>
    <w:rsid w:val="00D04AB7"/>
    <w:rsid w:val="00D07929"/>
    <w:rsid w:val="00D12E71"/>
    <w:rsid w:val="00D1415E"/>
    <w:rsid w:val="00D145A9"/>
    <w:rsid w:val="00D14E9D"/>
    <w:rsid w:val="00D15794"/>
    <w:rsid w:val="00D163C4"/>
    <w:rsid w:val="00D16C3C"/>
    <w:rsid w:val="00D213E6"/>
    <w:rsid w:val="00D21B8A"/>
    <w:rsid w:val="00D23006"/>
    <w:rsid w:val="00D23513"/>
    <w:rsid w:val="00D23C76"/>
    <w:rsid w:val="00D3155F"/>
    <w:rsid w:val="00D321F2"/>
    <w:rsid w:val="00D3252E"/>
    <w:rsid w:val="00D3319B"/>
    <w:rsid w:val="00D3522D"/>
    <w:rsid w:val="00D36093"/>
    <w:rsid w:val="00D412BA"/>
    <w:rsid w:val="00D41F9F"/>
    <w:rsid w:val="00D427EE"/>
    <w:rsid w:val="00D4711A"/>
    <w:rsid w:val="00D50F00"/>
    <w:rsid w:val="00D538B0"/>
    <w:rsid w:val="00D54A30"/>
    <w:rsid w:val="00D566B1"/>
    <w:rsid w:val="00D56A44"/>
    <w:rsid w:val="00D605A8"/>
    <w:rsid w:val="00D60797"/>
    <w:rsid w:val="00D70CBC"/>
    <w:rsid w:val="00D71236"/>
    <w:rsid w:val="00D72AFE"/>
    <w:rsid w:val="00D76918"/>
    <w:rsid w:val="00D8231E"/>
    <w:rsid w:val="00D859F9"/>
    <w:rsid w:val="00D9295E"/>
    <w:rsid w:val="00D97F83"/>
    <w:rsid w:val="00DA3F82"/>
    <w:rsid w:val="00DB3F11"/>
    <w:rsid w:val="00DB5798"/>
    <w:rsid w:val="00DB5E3C"/>
    <w:rsid w:val="00DB6EFE"/>
    <w:rsid w:val="00DC0C8A"/>
    <w:rsid w:val="00DC423C"/>
    <w:rsid w:val="00DC7A88"/>
    <w:rsid w:val="00DD20B9"/>
    <w:rsid w:val="00DD221A"/>
    <w:rsid w:val="00DE2561"/>
    <w:rsid w:val="00DE3287"/>
    <w:rsid w:val="00DE5F5C"/>
    <w:rsid w:val="00DE5FC3"/>
    <w:rsid w:val="00DE65E7"/>
    <w:rsid w:val="00DF3D4D"/>
    <w:rsid w:val="00DF726C"/>
    <w:rsid w:val="00DF7783"/>
    <w:rsid w:val="00E00465"/>
    <w:rsid w:val="00E01592"/>
    <w:rsid w:val="00E07912"/>
    <w:rsid w:val="00E10C51"/>
    <w:rsid w:val="00E1493A"/>
    <w:rsid w:val="00E1622B"/>
    <w:rsid w:val="00E16B58"/>
    <w:rsid w:val="00E207D4"/>
    <w:rsid w:val="00E21144"/>
    <w:rsid w:val="00E23C1C"/>
    <w:rsid w:val="00E27B15"/>
    <w:rsid w:val="00E30C41"/>
    <w:rsid w:val="00E31A1D"/>
    <w:rsid w:val="00E40AF6"/>
    <w:rsid w:val="00E41093"/>
    <w:rsid w:val="00E46881"/>
    <w:rsid w:val="00E502A8"/>
    <w:rsid w:val="00E56B5D"/>
    <w:rsid w:val="00E71541"/>
    <w:rsid w:val="00E77800"/>
    <w:rsid w:val="00E77CE0"/>
    <w:rsid w:val="00E80A9B"/>
    <w:rsid w:val="00E80B0E"/>
    <w:rsid w:val="00E82B22"/>
    <w:rsid w:val="00E8356D"/>
    <w:rsid w:val="00E84233"/>
    <w:rsid w:val="00E85280"/>
    <w:rsid w:val="00E95F71"/>
    <w:rsid w:val="00E96815"/>
    <w:rsid w:val="00E96CEE"/>
    <w:rsid w:val="00EA0910"/>
    <w:rsid w:val="00EA0FEA"/>
    <w:rsid w:val="00EA2358"/>
    <w:rsid w:val="00EA7627"/>
    <w:rsid w:val="00EB04ED"/>
    <w:rsid w:val="00EB0D8B"/>
    <w:rsid w:val="00EB3E7C"/>
    <w:rsid w:val="00EC2459"/>
    <w:rsid w:val="00EC3343"/>
    <w:rsid w:val="00EC414A"/>
    <w:rsid w:val="00EC5781"/>
    <w:rsid w:val="00ED4FCD"/>
    <w:rsid w:val="00EE3A99"/>
    <w:rsid w:val="00EE4E99"/>
    <w:rsid w:val="00EF0144"/>
    <w:rsid w:val="00EF3B7C"/>
    <w:rsid w:val="00F03035"/>
    <w:rsid w:val="00F06388"/>
    <w:rsid w:val="00F216D1"/>
    <w:rsid w:val="00F23199"/>
    <w:rsid w:val="00F242CF"/>
    <w:rsid w:val="00F254A8"/>
    <w:rsid w:val="00F254BF"/>
    <w:rsid w:val="00F34017"/>
    <w:rsid w:val="00F34B05"/>
    <w:rsid w:val="00F363B8"/>
    <w:rsid w:val="00F40A5A"/>
    <w:rsid w:val="00F41C19"/>
    <w:rsid w:val="00F42C47"/>
    <w:rsid w:val="00F45451"/>
    <w:rsid w:val="00F516A2"/>
    <w:rsid w:val="00F5316A"/>
    <w:rsid w:val="00F54BE4"/>
    <w:rsid w:val="00F56EBD"/>
    <w:rsid w:val="00F6053B"/>
    <w:rsid w:val="00F60B2D"/>
    <w:rsid w:val="00F62A03"/>
    <w:rsid w:val="00F64D98"/>
    <w:rsid w:val="00F709C6"/>
    <w:rsid w:val="00F71638"/>
    <w:rsid w:val="00F74B4F"/>
    <w:rsid w:val="00F75296"/>
    <w:rsid w:val="00F853AA"/>
    <w:rsid w:val="00F860EA"/>
    <w:rsid w:val="00F86BA8"/>
    <w:rsid w:val="00F97F7A"/>
    <w:rsid w:val="00FB2508"/>
    <w:rsid w:val="00FB34A6"/>
    <w:rsid w:val="00FB6F07"/>
    <w:rsid w:val="00FC0612"/>
    <w:rsid w:val="00FC7AA8"/>
    <w:rsid w:val="00FD3A39"/>
    <w:rsid w:val="00FE0DDB"/>
    <w:rsid w:val="00FE7139"/>
    <w:rsid w:val="00FE758B"/>
    <w:rsid w:val="00FE7779"/>
    <w:rsid w:val="00FF1B25"/>
    <w:rsid w:val="00FF2B36"/>
    <w:rsid w:val="00FF36E7"/>
    <w:rsid w:val="00FF3AA8"/>
    <w:rsid w:val="00FF4C7E"/>
    <w:rsid w:val="00FF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BC8CF3"/>
  <w15:docId w15:val="{07AA707D-D59B-47CD-8D03-53F161301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locked="1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564"/>
    <w:pPr>
      <w:spacing w:line="276" w:lineRule="auto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28CD"/>
    <w:pPr>
      <w:keepNext/>
      <w:keepLines/>
      <w:spacing w:before="360" w:after="240"/>
      <w:outlineLvl w:val="0"/>
    </w:pPr>
    <w:rPr>
      <w:rFonts w:eastAsiaTheme="majorEastAsia" w:cstheme="majorBidi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28CD"/>
    <w:pPr>
      <w:keepNext/>
      <w:spacing w:before="360" w:after="240"/>
      <w:outlineLvl w:val="1"/>
    </w:pPr>
    <w:rPr>
      <w:color w:val="000000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F28CD"/>
    <w:pPr>
      <w:keepNext/>
      <w:keepLines/>
      <w:spacing w:before="240" w:after="240"/>
      <w:outlineLvl w:val="2"/>
    </w:pPr>
    <w:rPr>
      <w:rFonts w:eastAsiaTheme="majorEastAsia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locked/>
    <w:rsid w:val="004F64E4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BF0000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28CD"/>
    <w:rPr>
      <w:rFonts w:ascii="Arial" w:eastAsiaTheme="majorEastAsia" w:hAnsi="Arial" w:cstheme="majorBidi"/>
      <w:sz w:val="48"/>
      <w:szCs w:val="48"/>
    </w:rPr>
  </w:style>
  <w:style w:type="paragraph" w:styleId="Title">
    <w:name w:val="Title"/>
    <w:basedOn w:val="Normal"/>
    <w:next w:val="Normal"/>
    <w:link w:val="TitleChar"/>
    <w:uiPriority w:val="10"/>
    <w:qFormat/>
    <w:rsid w:val="00917AD0"/>
    <w:pPr>
      <w:spacing w:before="360" w:after="360"/>
      <w:contextualSpacing/>
    </w:pPr>
    <w:rPr>
      <w:rFonts w:eastAsiaTheme="majorEastAsia"/>
      <w:spacing w:val="-10"/>
      <w:kern w:val="28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917AD0"/>
    <w:rPr>
      <w:rFonts w:ascii="Arial" w:eastAsiaTheme="majorEastAsia" w:hAnsi="Arial" w:cs="Arial"/>
      <w:spacing w:val="-10"/>
      <w:kern w:val="28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7AD0"/>
    <w:pPr>
      <w:spacing w:before="160" w:after="360"/>
    </w:pPr>
    <w:rPr>
      <w:rFonts w:eastAsiaTheme="minorEastAsia"/>
      <w:spacing w:val="15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917AD0"/>
    <w:rPr>
      <w:rFonts w:ascii="Arial" w:eastAsiaTheme="minorEastAsia" w:hAnsi="Arial" w:cs="Arial"/>
      <w:spacing w:val="15"/>
      <w:sz w:val="48"/>
      <w:szCs w:val="48"/>
    </w:rPr>
  </w:style>
  <w:style w:type="paragraph" w:styleId="ListParagraph">
    <w:name w:val="List Paragraph"/>
    <w:basedOn w:val="Normal"/>
    <w:uiPriority w:val="34"/>
    <w:qFormat/>
    <w:rsid w:val="002A06D2"/>
    <w:pPr>
      <w:numPr>
        <w:numId w:val="1"/>
      </w:numPr>
      <w:contextualSpacing/>
    </w:pPr>
  </w:style>
  <w:style w:type="character" w:customStyle="1" w:styleId="ui-provider">
    <w:name w:val="ui-provider"/>
    <w:basedOn w:val="DefaultParagraphFont"/>
    <w:rsid w:val="004A5DFA"/>
  </w:style>
  <w:style w:type="character" w:styleId="Hyperlink">
    <w:name w:val="Hyperlink"/>
    <w:basedOn w:val="DefaultParagraphFont"/>
    <w:uiPriority w:val="99"/>
    <w:unhideWhenUsed/>
    <w:qFormat/>
    <w:rsid w:val="007F28CD"/>
    <w:rPr>
      <w:color w:val="4573F7" w:themeColor="text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0A9B"/>
    <w:rPr>
      <w:color w:val="605E5C"/>
      <w:shd w:val="clear" w:color="auto" w:fill="E1DFDD"/>
    </w:rPr>
  </w:style>
  <w:style w:type="paragraph" w:customStyle="1" w:styleId="Default">
    <w:name w:val="Default"/>
    <w:rsid w:val="00E80A9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F28CD"/>
    <w:rPr>
      <w:rFonts w:ascii="Arial" w:hAnsi="Arial" w:cs="Arial"/>
      <w:color w:val="000000"/>
      <w:sz w:val="36"/>
      <w:szCs w:val="36"/>
    </w:rPr>
  </w:style>
  <w:style w:type="character" w:styleId="IntenseReference">
    <w:name w:val="Intense Reference"/>
    <w:uiPriority w:val="32"/>
    <w:rsid w:val="007D4CAD"/>
    <w:rPr>
      <w:color w:val="A12B37" w:themeColor="accent6"/>
      <w:sz w:val="36"/>
      <w:szCs w:val="36"/>
    </w:rPr>
  </w:style>
  <w:style w:type="character" w:styleId="SubtleReference">
    <w:name w:val="Subtle Reference"/>
    <w:uiPriority w:val="31"/>
    <w:rsid w:val="00917AD0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6239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39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3926"/>
    <w:rPr>
      <w:rFonts w:ascii="Fold Grotesque Pro Medium" w:hAnsi="Fold Grotesque Pro Medium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39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3926"/>
    <w:rPr>
      <w:rFonts w:ascii="Fold Grotesque Pro Medium" w:hAnsi="Fold Grotesque Pro Medium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03B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BA2"/>
    <w:rPr>
      <w:rFonts w:ascii="Fold Grotesque Pro Medium" w:hAnsi="Fold Grotesque Pro Medium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03B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3BA2"/>
    <w:rPr>
      <w:rFonts w:ascii="Fold Grotesque Pro Medium" w:hAnsi="Fold Grotesque Pro Medium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B5E3C"/>
    <w:rPr>
      <w:color w:val="FF584F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F28CD"/>
    <w:rPr>
      <w:rFonts w:ascii="Arial" w:eastAsiaTheme="majorEastAsia" w:hAnsi="Arial" w:cstheme="majorBidi"/>
      <w:sz w:val="32"/>
      <w:szCs w:val="32"/>
    </w:rPr>
  </w:style>
  <w:style w:type="paragraph" w:customStyle="1" w:styleId="AuthorDate">
    <w:name w:val="Author Date"/>
    <w:basedOn w:val="Normal"/>
    <w:qFormat/>
    <w:rsid w:val="006A66A5"/>
    <w:rPr>
      <w:sz w:val="36"/>
      <w:szCs w:val="36"/>
    </w:rPr>
  </w:style>
  <w:style w:type="character" w:customStyle="1" w:styleId="cf01">
    <w:name w:val="cf01"/>
    <w:basedOn w:val="DefaultParagraphFont"/>
    <w:rsid w:val="008357C7"/>
    <w:rPr>
      <w:rFonts w:ascii="Segoe UI" w:hAnsi="Segoe UI" w:cs="Segoe UI" w:hint="default"/>
      <w:sz w:val="18"/>
      <w:szCs w:val="18"/>
    </w:rPr>
  </w:style>
  <w:style w:type="paragraph" w:customStyle="1" w:styleId="Address">
    <w:name w:val="Address"/>
    <w:basedOn w:val="Normal"/>
    <w:qFormat/>
    <w:rsid w:val="00247BA2"/>
    <w:pPr>
      <w:spacing w:after="0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4F64E4"/>
    <w:rPr>
      <w:rFonts w:ascii="Fold Grotesque Pro Medium" w:eastAsiaTheme="majorEastAsia" w:hAnsi="Fold Grotesque Pro Medium" w:cstheme="majorBidi"/>
      <w:i/>
      <w:iCs/>
      <w:color w:val="BF0000" w:themeColor="accent1" w:themeShade="BF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B92A1A"/>
    <w:pPr>
      <w:spacing w:after="0" w:line="240" w:lineRule="auto"/>
      <w:ind w:left="144" w:hanging="144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92A1A"/>
    <w:rPr>
      <w:rFonts w:ascii="Arial" w:hAnsi="Arial" w:cs="Arial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17AD0"/>
    <w:rPr>
      <w:vertAlign w:val="superscript"/>
    </w:rPr>
  </w:style>
  <w:style w:type="paragraph" w:styleId="IntenseQuote">
    <w:name w:val="Intense Quote"/>
    <w:basedOn w:val="Normal"/>
    <w:next w:val="Normal"/>
    <w:link w:val="IntenseQuoteChar"/>
    <w:uiPriority w:val="30"/>
    <w:rsid w:val="002232E8"/>
    <w:pPr>
      <w:pBdr>
        <w:top w:val="single" w:sz="4" w:space="10" w:color="FF0000" w:themeColor="accent1"/>
        <w:bottom w:val="single" w:sz="4" w:space="10" w:color="FF0000" w:themeColor="accent1"/>
      </w:pBdr>
      <w:spacing w:after="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2E8"/>
    <w:rPr>
      <w:rFonts w:ascii="Arial" w:hAnsi="Arial" w:cs="Arial"/>
      <w:i/>
      <w:iCs/>
      <w:sz w:val="24"/>
      <w:szCs w:val="24"/>
    </w:rPr>
  </w:style>
  <w:style w:type="character" w:styleId="SubtleEmphasis">
    <w:name w:val="Subtle Emphasis"/>
    <w:basedOn w:val="DefaultParagraphFont"/>
    <w:uiPriority w:val="19"/>
    <w:rsid w:val="00176DB1"/>
    <w:rPr>
      <w:i/>
      <w:iCs/>
      <w:color w:val="404040" w:themeColor="text1" w:themeTint="BF"/>
    </w:rPr>
  </w:style>
  <w:style w:type="character" w:customStyle="1" w:styleId="A0">
    <w:name w:val="A0"/>
    <w:uiPriority w:val="99"/>
    <w:rsid w:val="00176DB1"/>
    <w:rPr>
      <w:rFonts w:cs="Myriad Pro"/>
      <w:color w:val="221E1F"/>
      <w:sz w:val="22"/>
      <w:szCs w:val="22"/>
    </w:rPr>
  </w:style>
  <w:style w:type="paragraph" w:customStyle="1" w:styleId="Pa1">
    <w:name w:val="Pa1"/>
    <w:basedOn w:val="Default"/>
    <w:next w:val="Default"/>
    <w:uiPriority w:val="99"/>
    <w:rsid w:val="00176DB1"/>
    <w:pPr>
      <w:spacing w:line="241" w:lineRule="atLeast"/>
    </w:pPr>
    <w:rPr>
      <w:rFonts w:ascii="Myriad Pro" w:hAnsi="Myriad Pro" w:cstheme="minorBidi"/>
      <w:color w:val="auto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01D8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01D84"/>
    <w:rPr>
      <w:rFonts w:ascii="Arial" w:hAnsi="Arial" w:cs="Aria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01D84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14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pple-tab-span">
    <w:name w:val="apple-tab-span"/>
    <w:basedOn w:val="DefaultParagraphFont"/>
    <w:rsid w:val="00D1415E"/>
  </w:style>
  <w:style w:type="paragraph" w:styleId="TOCHeading">
    <w:name w:val="TOC Heading"/>
    <w:basedOn w:val="Heading1"/>
    <w:next w:val="Normal"/>
    <w:uiPriority w:val="39"/>
    <w:unhideWhenUsed/>
    <w:qFormat/>
    <w:rsid w:val="00D566B1"/>
    <w:pPr>
      <w:outlineLvl w:val="9"/>
    </w:pPr>
    <w:rPr>
      <w:rFonts w:cs="Arial"/>
    </w:rPr>
  </w:style>
  <w:style w:type="paragraph" w:styleId="TOC1">
    <w:name w:val="toc 1"/>
    <w:basedOn w:val="Normal"/>
    <w:next w:val="Normal"/>
    <w:autoRedefine/>
    <w:uiPriority w:val="39"/>
    <w:unhideWhenUsed/>
    <w:rsid w:val="00885FD5"/>
    <w:pPr>
      <w:tabs>
        <w:tab w:val="right" w:leader="dot" w:pos="9350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1415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D1415E"/>
    <w:pPr>
      <w:spacing w:after="100"/>
      <w:ind w:left="480"/>
    </w:pPr>
  </w:style>
  <w:style w:type="character" w:styleId="BookTitle">
    <w:name w:val="Book Title"/>
    <w:basedOn w:val="DefaultParagraphFont"/>
    <w:uiPriority w:val="33"/>
    <w:rsid w:val="0059408A"/>
    <w:rPr>
      <w:b/>
      <w:bCs/>
      <w:i/>
      <w:iCs/>
      <w:spacing w:val="5"/>
    </w:rPr>
  </w:style>
  <w:style w:type="character" w:styleId="Strong">
    <w:name w:val="Strong"/>
    <w:basedOn w:val="DefaultParagraphFont"/>
    <w:uiPriority w:val="22"/>
    <w:qFormat/>
    <w:rsid w:val="00223F67"/>
    <w:rPr>
      <w:b/>
      <w:bCs/>
    </w:rPr>
  </w:style>
  <w:style w:type="character" w:styleId="Emphasis">
    <w:name w:val="Emphasis"/>
    <w:basedOn w:val="DefaultParagraphFont"/>
    <w:uiPriority w:val="20"/>
    <w:qFormat/>
    <w:rsid w:val="002C5C3A"/>
    <w:rPr>
      <w:i/>
      <w:iCs/>
    </w:rPr>
  </w:style>
  <w:style w:type="paragraph" w:styleId="Revision">
    <w:name w:val="Revision"/>
    <w:hidden/>
    <w:uiPriority w:val="99"/>
    <w:semiHidden/>
    <w:rsid w:val="00EA7627"/>
    <w:pPr>
      <w:spacing w:after="0" w:line="240" w:lineRule="auto"/>
    </w:pPr>
    <w:rPr>
      <w:rFonts w:ascii="Arial" w:hAnsi="Arial" w:cs="Arial"/>
      <w:sz w:val="24"/>
      <w:szCs w:val="24"/>
    </w:rPr>
  </w:style>
  <w:style w:type="character" w:styleId="IntenseEmphasis">
    <w:name w:val="Intense Emphasis"/>
    <w:basedOn w:val="DefaultParagraphFont"/>
    <w:uiPriority w:val="21"/>
    <w:rsid w:val="007D4CAD"/>
    <w:rPr>
      <w:i/>
      <w:iCs/>
      <w:color w:val="A12B37" w:themeColor="accent6"/>
    </w:rPr>
  </w:style>
  <w:style w:type="paragraph" w:styleId="NoSpacing">
    <w:name w:val="No Spacing"/>
    <w:uiPriority w:val="1"/>
    <w:rsid w:val="006A66A5"/>
    <w:pPr>
      <w:spacing w:beforeAutospacing="1" w:after="0" w:afterAutospacing="1" w:line="240" w:lineRule="auto"/>
      <w:textAlignment w:val="baseline"/>
    </w:pPr>
    <w:rPr>
      <w:rFonts w:ascii="Fold Grotesque Pro Medium" w:eastAsia="Times New Roman" w:hAnsi="Fold Grotesque Pro Medium" w:cs="Segoe UI"/>
      <w:color w:val="000000"/>
      <w:sz w:val="24"/>
      <w:szCs w:val="24"/>
      <w:lang w:val="it-IT"/>
    </w:rPr>
  </w:style>
  <w:style w:type="character" w:customStyle="1" w:styleId="normaltextrun">
    <w:name w:val="normaltextrun"/>
    <w:basedOn w:val="DefaultParagraphFont"/>
    <w:rsid w:val="002F4525"/>
  </w:style>
  <w:style w:type="character" w:customStyle="1" w:styleId="eop">
    <w:name w:val="eop"/>
    <w:basedOn w:val="DefaultParagraphFont"/>
    <w:rsid w:val="002F4525"/>
  </w:style>
  <w:style w:type="paragraph" w:styleId="Quote">
    <w:name w:val="Quote"/>
    <w:basedOn w:val="Normal"/>
    <w:next w:val="Normal"/>
    <w:link w:val="QuoteChar"/>
    <w:uiPriority w:val="29"/>
    <w:qFormat/>
    <w:rsid w:val="007F28CD"/>
    <w:pPr>
      <w:pBdr>
        <w:top w:val="single" w:sz="4" w:space="1" w:color="auto"/>
        <w:bottom w:val="single" w:sz="4" w:space="1" w:color="auto"/>
      </w:pBdr>
      <w:spacing w:before="240" w:after="240"/>
      <w:ind w:left="864" w:right="864"/>
      <w:jc w:val="center"/>
    </w:pPr>
    <w:rPr>
      <w:iCs/>
    </w:rPr>
  </w:style>
  <w:style w:type="character" w:customStyle="1" w:styleId="QuoteChar">
    <w:name w:val="Quote Char"/>
    <w:basedOn w:val="DefaultParagraphFont"/>
    <w:link w:val="Quote"/>
    <w:uiPriority w:val="29"/>
    <w:rsid w:val="007F28CD"/>
    <w:rPr>
      <w:rFonts w:ascii="Arial" w:hAnsi="Arial" w:cs="Arial"/>
      <w:iCs/>
      <w:sz w:val="24"/>
      <w:szCs w:val="24"/>
    </w:rPr>
  </w:style>
  <w:style w:type="paragraph" w:customStyle="1" w:styleId="FigureTitle">
    <w:name w:val="Figure Title"/>
    <w:basedOn w:val="Normal"/>
    <w:qFormat/>
    <w:rsid w:val="00AA5E41"/>
    <w:pPr>
      <w:keepNext/>
      <w:spacing w:before="360" w:after="0"/>
    </w:pPr>
    <w:rPr>
      <w:b/>
      <w:noProof/>
    </w:rPr>
  </w:style>
  <w:style w:type="paragraph" w:customStyle="1" w:styleId="FigureSource">
    <w:name w:val="Figure Source"/>
    <w:basedOn w:val="Normal"/>
    <w:qFormat/>
    <w:rsid w:val="00AA5E41"/>
    <w:pPr>
      <w:spacing w:after="360"/>
    </w:pPr>
    <w:rPr>
      <w:sz w:val="22"/>
    </w:rPr>
  </w:style>
  <w:style w:type="table" w:styleId="TableGrid">
    <w:name w:val="Table Grid"/>
    <w:basedOn w:val="TableNormal"/>
    <w:uiPriority w:val="39"/>
    <w:rsid w:val="00AA5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Body">
    <w:name w:val="Table Body"/>
    <w:basedOn w:val="Address"/>
    <w:qFormat/>
    <w:rsid w:val="00623B3C"/>
    <w:pPr>
      <w:spacing w:before="120" w:after="120"/>
    </w:pPr>
  </w:style>
  <w:style w:type="paragraph" w:customStyle="1" w:styleId="TableHeader">
    <w:name w:val="Table Header"/>
    <w:basedOn w:val="TableBody"/>
    <w:qFormat/>
    <w:rsid w:val="00623B3C"/>
    <w:rPr>
      <w:b/>
      <w:bCs/>
      <w:sz w:val="28"/>
      <w:szCs w:val="28"/>
    </w:rPr>
  </w:style>
  <w:style w:type="paragraph" w:customStyle="1" w:styleId="cvgsua">
    <w:name w:val="cvgsua"/>
    <w:basedOn w:val="Normal"/>
    <w:rsid w:val="000F3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oypena">
    <w:name w:val="oypena"/>
    <w:basedOn w:val="DefaultParagraphFont"/>
    <w:rsid w:val="000F3813"/>
  </w:style>
  <w:style w:type="paragraph" w:customStyle="1" w:styleId="Contactaddress">
    <w:name w:val="Contact address"/>
    <w:basedOn w:val="Address"/>
    <w:qFormat/>
    <w:rsid w:val="00885FD5"/>
    <w:pPr>
      <w:spacing w:line="360" w:lineRule="auto"/>
      <w:jc w:val="center"/>
    </w:pPr>
    <w:rPr>
      <w:color w:val="000000"/>
    </w:rPr>
  </w:style>
  <w:style w:type="paragraph" w:customStyle="1" w:styleId="Datesent">
    <w:name w:val="Date sent"/>
    <w:basedOn w:val="Normal"/>
    <w:link w:val="DatesentChar"/>
    <w:qFormat/>
    <w:rsid w:val="000E4D2F"/>
    <w:pPr>
      <w:tabs>
        <w:tab w:val="left" w:pos="1260"/>
        <w:tab w:val="left" w:pos="3640"/>
        <w:tab w:val="left" w:pos="5460"/>
        <w:tab w:val="left" w:pos="7280"/>
        <w:tab w:val="left" w:pos="9100"/>
        <w:tab w:val="left" w:pos="10920"/>
      </w:tabs>
      <w:spacing w:before="360" w:after="360" w:line="360" w:lineRule="auto"/>
      <w:contextualSpacing/>
    </w:pPr>
    <w:rPr>
      <w:rFonts w:eastAsia="Fold Grotesque Pro Medium"/>
      <w:color w:val="000000" w:themeColor="text1"/>
    </w:rPr>
  </w:style>
  <w:style w:type="character" w:customStyle="1" w:styleId="DatesentChar">
    <w:name w:val="Date sent Char"/>
    <w:basedOn w:val="DefaultParagraphFont"/>
    <w:link w:val="Datesent"/>
    <w:rsid w:val="000E4D2F"/>
    <w:rPr>
      <w:rFonts w:ascii="Arial" w:eastAsia="Fold Grotesque Pro Medium" w:hAnsi="Arial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D-02-01%20Funding%20Files/D-02-01-00%202025_PP&amp;R_FinanceResponse.xlsx" TargetMode="External"/><Relationship Id="rId117" Type="http://schemas.openxmlformats.org/officeDocument/2006/relationships/hyperlink" Target="file:///\\auditors\ASTeam$\548%20-%20Parks%20Fiscal%20Management%202024\B%20-%20Background\B-11%20Criteria\B-11-02%20FIN-2.03%20-%20Financial%20Planning.pdf" TargetMode="External"/><Relationship Id="rId21" Type="http://schemas.openxmlformats.org/officeDocument/2006/relationships/hyperlink" Target="file:///O:\548%20-%20Parks%20Fiscal%20Management%202024\A%20-%20Administration\A-2%20Planning%20and%20Fieldwork\A-2-3%20Fieldwork%20Plan.docx" TargetMode="External"/><Relationship Id="rId42" Type="http://schemas.openxmlformats.org/officeDocument/2006/relationships/hyperlink" Target="file:///\\auditors\ASTeam$\548%20-%20Parks%20Fiscal%20Management%202024\D%20-%20Analysis\D-02%20Obj2%20OM%20Analysis\D-02-01%20Funding%20Files\D-02-01-02c%20Broadway-Corridor_Dir_Briefing%20Memo%202019022.docx" TargetMode="External"/><Relationship Id="rId47" Type="http://schemas.openxmlformats.org/officeDocument/2006/relationships/hyperlink" Target="file:///\\auditors\ASTeam$\548%20-%20Parks%20Fiscal%20Management%202024\B%20-%20Background\B-11%20Criteria\B-11-02%20FIN-2.03%20-%20Financial%20Planning.pdf" TargetMode="External"/><Relationship Id="rId63" Type="http://schemas.openxmlformats.org/officeDocument/2006/relationships/hyperlink" Target="file:///\\auditors\ASTeam$\548%20-%20Parks%20Fiscal%20Management%202024\B%20-%20Background\B-11%20Criteria\B-11-02%20FIN-2.03%20-%20Financial%20Planning.pdf" TargetMode="External"/><Relationship Id="rId68" Type="http://schemas.openxmlformats.org/officeDocument/2006/relationships/hyperlink" Target="D-02-01%20Funding%20Files/D-02-01-00%202025_PP&amp;R_FinanceResponse.xlsx" TargetMode="External"/><Relationship Id="rId84" Type="http://schemas.openxmlformats.org/officeDocument/2006/relationships/hyperlink" Target="D-02-01%20Funding%20Files/D-02-01-04b%20FW_%20O&amp;M%20University.msg" TargetMode="External"/><Relationship Id="rId89" Type="http://schemas.openxmlformats.org/officeDocument/2006/relationships/hyperlink" Target="D-02-01%20Funding%20Files/D-02-01-00%202025_PP&amp;R_FinanceResponse.xlsx" TargetMode="External"/><Relationship Id="rId112" Type="http://schemas.openxmlformats.org/officeDocument/2006/relationships/hyperlink" Target="file:///O:\548%20-%20Parks%20Fiscal%20Management%202024\D%20-%20Analysis\D-01%20Obj1%20LOS%20Analysis\D-01-01%202024-8-27%20A&amp;D%20Work%20Plan%20Status%20Report%20Summer%202024%20FINAL.pdf" TargetMode="External"/><Relationship Id="rId133" Type="http://schemas.openxmlformats.org/officeDocument/2006/relationships/hyperlink" Target="D-02-01%20Funding%20Files/D-02-01-00%202025_PP&amp;R_FinanceResponse.xlsx" TargetMode="External"/><Relationship Id="rId138" Type="http://schemas.openxmlformats.org/officeDocument/2006/relationships/hyperlink" Target="D-02-01%20Funding%20Files/D-02-01-00%202025_PP&amp;R_FinanceResponse.xlsx" TargetMode="External"/><Relationship Id="rId154" Type="http://schemas.openxmlformats.org/officeDocument/2006/relationships/hyperlink" Target="file:///O:\548%20-%20Parks%20Fiscal%20Management%202024\C%20-%20Communications\C-2%20Emails\C-02-44%20Ramirez-Cornejo%20obj2%2005282025.pdf" TargetMode="External"/><Relationship Id="rId159" Type="http://schemas.openxmlformats.org/officeDocument/2006/relationships/hyperlink" Target="D-02-00-00%20Shared%20Files.docx" TargetMode="External"/><Relationship Id="rId16" Type="http://schemas.openxmlformats.org/officeDocument/2006/relationships/hyperlink" Target="file:///\\auditors\ASTeam$\548%20-%20Parks%20Fiscal%20Management%202024\B%20-%20Background\B-11%20Criteria\B-11-02%20FIN-2.03%20-%20Financial%20Planning.pdf" TargetMode="External"/><Relationship Id="rId107" Type="http://schemas.openxmlformats.org/officeDocument/2006/relationships/hyperlink" Target="file:///O:\548%20-%20Parks%20Fiscal%20Management%202024\B%20-%20Background\B-10%20Best%20Practices\B-10-03%20fin-2.19.pdf" TargetMode="External"/><Relationship Id="rId11" Type="http://schemas.openxmlformats.org/officeDocument/2006/relationships/hyperlink" Target="file:///\\auditors\ASTeam$\548%20-%20Parks%20Fiscal%20Management%202024\A%20-%20Administration\A-2%20Planning%20and%20Fieldwork\A-2-3%20Fieldwork%20Plan.docx" TargetMode="External"/><Relationship Id="rId32" Type="http://schemas.openxmlformats.org/officeDocument/2006/relationships/hyperlink" Target="file:///O:\548%20-%20Parks%20Fiscal%20Management%202024\B%20-%20Background\B-10%20Best%20Practices\B-10-03%20fin-2.19.pdf" TargetMode="External"/><Relationship Id="rId37" Type="http://schemas.openxmlformats.org/officeDocument/2006/relationships/hyperlink" Target="file:///O:\548%20-%20Parks%20Fiscal%20Management%202024\D%20-%20Analysis\D-02%20Obj2%20OM%20Analysis\D-02-01%20Funding%20Files\D-02-01-01%202022-12-15%20FY23-24%20CAPITAL%20GROWTH%20LIST%20OF%20PROJECTS%20RECOMMENDED%20FINAL%20COMMISSIONER%20APPROVAL%20DAL%20CCR.pdf" TargetMode="External"/><Relationship Id="rId53" Type="http://schemas.openxmlformats.org/officeDocument/2006/relationships/hyperlink" Target="D-02-01%20Funding%20Files/D-02-01-00%202025_PP&amp;R_FinanceResponse.xlsx" TargetMode="External"/><Relationship Id="rId58" Type="http://schemas.openxmlformats.org/officeDocument/2006/relationships/hyperlink" Target="file:///O:\548%20-%20Parks%20Fiscal%20Management%202024\D%20-%20Analysis\D-02%20Obj2%20OM%20Analysis\D-02-01%20Funding%20Files\D-02-01-03%201B.%202023-11-17%20CO%20APPROVED%20FY%2024-25%20Central%20City%20Growth%20Projects%2011_17_23.pdf" TargetMode="External"/><Relationship Id="rId74" Type="http://schemas.openxmlformats.org/officeDocument/2006/relationships/hyperlink" Target="D-02-01%20Funding%20Files/D-02-01-00%202025_PP&amp;R_FinanceResponse.xlsx" TargetMode="External"/><Relationship Id="rId79" Type="http://schemas.openxmlformats.org/officeDocument/2006/relationships/hyperlink" Target="D-02-01%20Funding%20Files/D-02-01-00%202025_PP&amp;R_FinanceResponse.xlsx" TargetMode="External"/><Relationship Id="rId102" Type="http://schemas.openxmlformats.org/officeDocument/2006/relationships/hyperlink" Target="D-02-01%20Funding%20Files/D-02-01-00%202025_PP&amp;R_FinanceResponse.xlsx" TargetMode="External"/><Relationship Id="rId123" Type="http://schemas.openxmlformats.org/officeDocument/2006/relationships/hyperlink" Target="D-02-01%20Funding%20Files/D-02-01-00%202025_PP&amp;R_FinanceResponse.xlsx" TargetMode="External"/><Relationship Id="rId128" Type="http://schemas.openxmlformats.org/officeDocument/2006/relationships/hyperlink" Target="D-02-01%20Funding%20Files/D-02-01-00%202025_PP&amp;R_FinanceResponse.xlsx" TargetMode="External"/><Relationship Id="rId144" Type="http://schemas.openxmlformats.org/officeDocument/2006/relationships/hyperlink" Target="file:///O:\548%20-%20Parks%20Fiscal%20Management%202024\D%20-%20Analysis\D-02%20Obj2%20OM%20Analysis\D-02-01%20Funding%20Files\D-02-01-07d%20parks-and-recreation%2017-18%20requested.pdf" TargetMode="External"/><Relationship Id="rId149" Type="http://schemas.openxmlformats.org/officeDocument/2006/relationships/hyperlink" Target="D-02-01%20Funding%20Files/D-02-01-07c%20SDC_Funding_Approvals_7.25.2018.pdf" TargetMode="External"/><Relationship Id="rId5" Type="http://schemas.openxmlformats.org/officeDocument/2006/relationships/numbering" Target="numbering.xml"/><Relationship Id="rId90" Type="http://schemas.openxmlformats.org/officeDocument/2006/relationships/hyperlink" Target="file:///\\auditors\ASTeam$\548%20-%20Parks%20Fiscal%20Management%202024\D%20-%20Analysis\D-02%20Obj2%20OM%20Analysis\D-02-01%20Funding%20Files\D-02-01-05a%20parks-fy-2021-22-requested-budget.pdf" TargetMode="External"/><Relationship Id="rId95" Type="http://schemas.openxmlformats.org/officeDocument/2006/relationships/hyperlink" Target="file:///\\auditors\ASTeam$\548%20-%20Parks%20Fiscal%20Management%202024\D%20-%20Analysis\D-02%20Obj2%20OM%20Analysis\D-02-01%20Funding%20Files\D-02-01-05a%20parks-fy-2021-22-requested-budget.pdf" TargetMode="External"/><Relationship Id="rId160" Type="http://schemas.openxmlformats.org/officeDocument/2006/relationships/hyperlink" Target="file:///\\auditors\ASTeam$\548%20-%20Parks%20Fiscal%20Management%202024\D%20-%20Analysis\D-02%20Obj2%20OM%20Analysis\D-02-01%20Funding%20Files\D-02-01-00%202025_PP&amp;R_FinanceResponse.xlsx" TargetMode="External"/><Relationship Id="rId22" Type="http://schemas.openxmlformats.org/officeDocument/2006/relationships/hyperlink" Target="file:///\\auditors\ASTeam$\548%20-%20Parks%20Fiscal%20Management%202024\B%20-%20Background\B-11%20Criteria\B-11-02%20FIN-2.03%20-%20Financial%20Planning.pdf" TargetMode="External"/><Relationship Id="rId27" Type="http://schemas.openxmlformats.org/officeDocument/2006/relationships/hyperlink" Target="D-02-01%20Funding%20Files/D-02-01-00%202025_PP&amp;R_FinanceResponse.xlsx" TargetMode="External"/><Relationship Id="rId43" Type="http://schemas.openxmlformats.org/officeDocument/2006/relationships/hyperlink" Target="D-02-01%20Funding%20Files/D-02-01-00%202025_PP&amp;R_FinanceResponse.xlsx" TargetMode="External"/><Relationship Id="rId48" Type="http://schemas.openxmlformats.org/officeDocument/2006/relationships/hyperlink" Target="file:///O:\548%20-%20Parks%20Fiscal%20Management%202024\B%20-%20Background\B-10%20Best%20Practices\B-10-03%20fin-2.19.pdf" TargetMode="External"/><Relationship Id="rId64" Type="http://schemas.openxmlformats.org/officeDocument/2006/relationships/hyperlink" Target="file:///O:\548%20-%20Parks%20Fiscal%20Management%202024\B%20-%20Background\B-10%20Best%20Practices\B-10-03%20fin-2.19.pdf" TargetMode="External"/><Relationship Id="rId69" Type="http://schemas.openxmlformats.org/officeDocument/2006/relationships/hyperlink" Target="file:///O:\548%20-%20Parks%20Fiscal%20Management%202024\D%20-%20Analysis\D-02%20Obj2%20OM%20Analysis\D-02-01%20Funding%20Files\D-02-01-03a%20Vibrant-Communities-Budget%20FY25-26.pdf" TargetMode="External"/><Relationship Id="rId113" Type="http://schemas.openxmlformats.org/officeDocument/2006/relationships/hyperlink" Target="file:///\\auditors\ASTeam$\548%20-%20Parks%20Fiscal%20Management%202024\D%20-%20Analysis\D-02%20Obj2%20OM%20Analysis\D-02-01%20Funding%20Files\D-02-01-05a%20parks-fy-2021-22-requested-budget.pdf" TargetMode="External"/><Relationship Id="rId118" Type="http://schemas.openxmlformats.org/officeDocument/2006/relationships/hyperlink" Target="D-02-01%20Funding%20Files/D-02-01-00%202025_PP&amp;R_FinanceResponse.xlsx" TargetMode="External"/><Relationship Id="rId134" Type="http://schemas.openxmlformats.org/officeDocument/2006/relationships/hyperlink" Target="D-02-01%20Funding%20Files/D-02-01-00%202025_PP&amp;R_FinanceResponse.xlsx" TargetMode="External"/><Relationship Id="rId139" Type="http://schemas.openxmlformats.org/officeDocument/2006/relationships/hyperlink" Target="file:///O:\548%20-%20Parks%20Fiscal%20Management%202024\D%20-%20Analysis\D-02%20Obj2%20OM%20Analysis\D-02-01%20Funding%20Files\D-02-01-07e%20fy-2015-16-bureau-requested-budget-parks-and-recreation.pdf" TargetMode="External"/><Relationship Id="rId80" Type="http://schemas.openxmlformats.org/officeDocument/2006/relationships/hyperlink" Target="D-02-01%20Funding%20Files/D-02-01-00%202025_PP&amp;R_FinanceResponse.xlsx" TargetMode="External"/><Relationship Id="rId85" Type="http://schemas.openxmlformats.org/officeDocument/2006/relationships/hyperlink" Target="file:///\\auditors\ASTeam$\548%20-%20Parks%20Fiscal%20Management%202024\D%20-%20Analysis\D-02%20Obj2%20OM%20Analysis\D-02-01%20Funding%20Files\D-02-01-04c%20Parks%20SDC%20Program%20-%20Funding%20Scenarios_11.13.23%20(Presented%20to%20CO).docx" TargetMode="External"/><Relationship Id="rId150" Type="http://schemas.openxmlformats.org/officeDocument/2006/relationships/hyperlink" Target="file:///O:\548%20-%20Parks%20Fiscal%20Management%202024\C%20-%20Communications\C-1%20City%20Interviews\C-01-019%20FW%20Obj2%20Check-In%2005272025.docx" TargetMode="External"/><Relationship Id="rId155" Type="http://schemas.openxmlformats.org/officeDocument/2006/relationships/hyperlink" Target="file:///\\auditors\ASTeam$\548%20-%20Parks%20Fiscal%20Management%202024\D%20-%20Analysis\D-02%20Obj2%20OM%20Analysis\D-02-01%20Funding%20Files\D-02-01-00a%20List_O&amp;M_FY2025-26.xlsx" TargetMode="External"/><Relationship Id="rId12" Type="http://schemas.openxmlformats.org/officeDocument/2006/relationships/header" Target="header1.xml"/><Relationship Id="rId17" Type="http://schemas.openxmlformats.org/officeDocument/2006/relationships/comments" Target="comments.xml"/><Relationship Id="rId33" Type="http://schemas.openxmlformats.org/officeDocument/2006/relationships/hyperlink" Target="file:///O:\548%20-%20Parks%20Fiscal%20Management%202024\D%20-%20Analysis\D-02%20Obj2%20OM%20Analysis\D-02-01%20Funding%20Files\D-02-01-01%202022-12-15%20FY23-24%20CAPITAL%20GROWTH%20LIST%20OF%20PROJECTS%20RECOMMENDED%20FINAL%20COMMISSIONER%20APPROVAL%20DAL%20CCR.pdf" TargetMode="External"/><Relationship Id="rId38" Type="http://schemas.openxmlformats.org/officeDocument/2006/relationships/hyperlink" Target="file:///O:\548%20-%20Parks%20Fiscal%20Management%202024\D%20-%20Analysis\D-01%20Obj1%20LOS%20Analysis\D-01-01%202024-8-27%20A&amp;D%20Work%20Plan%20Status%20Report%20Summer%202024%20FINAL.pdf" TargetMode="External"/><Relationship Id="rId59" Type="http://schemas.openxmlformats.org/officeDocument/2006/relationships/hyperlink" Target="D-02-01%20Funding%20Files/D-02-01-00%202025_PP&amp;R_FinanceResponse.xlsx" TargetMode="External"/><Relationship Id="rId103" Type="http://schemas.openxmlformats.org/officeDocument/2006/relationships/hyperlink" Target="file:///\\auditors\ASTeam$\548%20-%20Parks%20Fiscal%20Management%202024\D%20-%20Analysis\D-02%20Obj2%20OM%20Analysis\D-02-01%20Funding%20Files\D-02-01-05a%20parks-fy-2021-22-requested-budget.pdf" TargetMode="External"/><Relationship Id="rId108" Type="http://schemas.openxmlformats.org/officeDocument/2006/relationships/hyperlink" Target="file:///\\auditors\ASTeam$\548%20-%20Parks%20Fiscal%20Management%202024\D%20-%20Analysis\D-02%20Obj2%20OM%20Analysis\D-02-01%20Funding%20Files\D-02-01-06c%20Commissioner-Director_Funding_Approvals_1.16.2020.pdf" TargetMode="External"/><Relationship Id="rId124" Type="http://schemas.openxmlformats.org/officeDocument/2006/relationships/hyperlink" Target="D-02-01%20Funding%20Files/D-02-01-00%202025_PP&amp;R_FinanceResponse.xlsx" TargetMode="External"/><Relationship Id="rId129" Type="http://schemas.openxmlformats.org/officeDocument/2006/relationships/hyperlink" Target="file:///O:\548%20-%20Parks%20Fiscal%20Management%202024\D%20-%20Analysis\D-02%20Obj2%20OM%20Analysis\D-02-01%20Funding%20Files\D-02-01-08%20ppr_requested_budget_fy_2023-24-april-update-with-ploc-letter_pms-002.pdf" TargetMode="External"/><Relationship Id="rId54" Type="http://schemas.openxmlformats.org/officeDocument/2006/relationships/hyperlink" Target="file:///O:\548%20-%20Parks%20Fiscal%20Management%202024\D%20-%20Analysis\D-02%20Obj2%20OM%20Analysis\D-02-01%20Funding%20Files\D-02-01-02a%202023%20North%20Park%20Blocks%20Extension%20O&amp;M%20Template%20-%20Copy.xlsx" TargetMode="External"/><Relationship Id="rId70" Type="http://schemas.openxmlformats.org/officeDocument/2006/relationships/hyperlink" Target="file:///\\auditors\ASTeam$\548%20-%20Parks%20Fiscal%20Management%202024\B%20-%20Background\B-11%20Criteria\B-11-02%20FIN-2.03%20-%20Financial%20Planning.pdf" TargetMode="External"/><Relationship Id="rId75" Type="http://schemas.openxmlformats.org/officeDocument/2006/relationships/hyperlink" Target="D-02-01%20Funding%20Files/D-02-01-00%202025_PP&amp;R_FinanceResponse.xlsx" TargetMode="External"/><Relationship Id="rId91" Type="http://schemas.openxmlformats.org/officeDocument/2006/relationships/hyperlink" Target="D-02-01%20Funding%20Files/D-02-01-00%202025_PP&amp;R_FinanceResponse.xlsx" TargetMode="External"/><Relationship Id="rId96" Type="http://schemas.openxmlformats.org/officeDocument/2006/relationships/hyperlink" Target="file:///O:\548%20-%20Parks%20Fiscal%20Management%202024\D%20-%20Analysis\D-01%20Obj1%20LOS%20Analysis\D-01-01%202024-8-27%20A&amp;D%20Work%20Plan%20Status%20Report%20Summer%202024%20FINAL.pdf" TargetMode="External"/><Relationship Id="rId140" Type="http://schemas.openxmlformats.org/officeDocument/2006/relationships/hyperlink" Target="file:///\\auditors\ASTeam$\548%20-%20Parks%20Fiscal%20Management%202024\B%20-%20Background\B-11%20Criteria\B-11-02%20FIN-2.03%20-%20Financial%20Planning.pdf" TargetMode="External"/><Relationship Id="rId145" Type="http://schemas.openxmlformats.org/officeDocument/2006/relationships/hyperlink" Target="file:///O:\548%20-%20Parks%20Fiscal%20Management%202024\D%20-%20Analysis\D-01%20Obj1%20LOS%20Analysis\D-01-01%202024-8-27%20A&amp;D%20Work%20Plan%20Status%20Report%20Summer%202024%20FINAL.pdf" TargetMode="External"/><Relationship Id="rId16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file:///O:\548%20-%20Parks%20Fiscal%20Management%202024\A%20-%20Administration\A-2%20Planning%20and%20Fieldwork\A-2-3%20Fieldwork%20Plan.docx" TargetMode="External"/><Relationship Id="rId23" Type="http://schemas.openxmlformats.org/officeDocument/2006/relationships/hyperlink" Target="file:///O:\548%20-%20Parks%20Fiscal%20Management%202024\A%20-%20Administration\A-2%20Planning%20and%20Fieldwork\A-2-3%20Fieldwork%20Plan.docx" TargetMode="External"/><Relationship Id="rId28" Type="http://schemas.openxmlformats.org/officeDocument/2006/relationships/hyperlink" Target="D-02-01%20Funding%20Files/D-02-01-00%202025_PP&amp;R_FinanceResponse.xlsx" TargetMode="External"/><Relationship Id="rId36" Type="http://schemas.openxmlformats.org/officeDocument/2006/relationships/hyperlink" Target="file:///\\auditors\ASTeam$\548%20-%20Parks%20Fiscal%20Management%202024\D%20-%20Analysis\D-02%20Obj2%20OM%20Analysis\D-02-01%20Funding%20Files\D-02-01-00%202025_PP&amp;R_FinanceResponse.xlsx" TargetMode="External"/><Relationship Id="rId49" Type="http://schemas.openxmlformats.org/officeDocument/2006/relationships/hyperlink" Target="file:///\\auditors\ASTeam$\548%20-%20Parks%20Fiscal%20Management%202024\D%20-%20Analysis\D-02%20Obj2%20OM%20Analysis\D-02-01%20Funding%20Files\D-02-01-02c%20Broadway-Corridor_Dir_Briefing%20Memo%202019022.docx" TargetMode="External"/><Relationship Id="rId57" Type="http://schemas.openxmlformats.org/officeDocument/2006/relationships/hyperlink" Target="D-02-01%20Funding%20Files/D-02-01-00%202025_PP&amp;R_FinanceResponse.xlsx" TargetMode="External"/><Relationship Id="rId106" Type="http://schemas.openxmlformats.org/officeDocument/2006/relationships/hyperlink" Target="file:///\\auditors\ASTeam$\548%20-%20Parks%20Fiscal%20Management%202024\B%20-%20Background\B-11%20Criteria\B-11-02%20FIN-2.03%20-%20Financial%20Planning.pdf" TargetMode="External"/><Relationship Id="rId114" Type="http://schemas.openxmlformats.org/officeDocument/2006/relationships/hyperlink" Target="D-02-01%20Funding%20Files/D-02-01-06a%201.%20FY%2021-22%20Growth%20Capital%20Projects%20Proposed%20for%20Director%20Review%202021-01-14%20FINAL%20CCR%202021.01.29%20(002).pdf" TargetMode="External"/><Relationship Id="rId119" Type="http://schemas.openxmlformats.org/officeDocument/2006/relationships/hyperlink" Target="D-02-01%20Funding%20Files/D-02-01-00%202025_PP&amp;R_FinanceResponse.xlsx" TargetMode="External"/><Relationship Id="rId127" Type="http://schemas.openxmlformats.org/officeDocument/2006/relationships/hyperlink" Target="file:///O:\548%20-%20Parks%20Fiscal%20Management%202024\B%20-%20Background\B-10%20Best%20Practices\B-10-03%20fin-2.19.pdf" TargetMode="External"/><Relationship Id="rId10" Type="http://schemas.openxmlformats.org/officeDocument/2006/relationships/endnotes" Target="endnotes.xml"/><Relationship Id="rId31" Type="http://schemas.openxmlformats.org/officeDocument/2006/relationships/hyperlink" Target="file:///\\auditors\ASTeam$\548%20-%20Parks%20Fiscal%20Management%202024\B%20-%20Background\B-11%20Criteria\B-11-02%20FIN-2.03%20-%20Financial%20Planning.pdf" TargetMode="External"/><Relationship Id="rId44" Type="http://schemas.openxmlformats.org/officeDocument/2006/relationships/hyperlink" Target="D-02-01%20Funding%20Files/D-02-01-00%202025_PP&amp;R_FinanceResponse.xlsx" TargetMode="External"/><Relationship Id="rId52" Type="http://schemas.openxmlformats.org/officeDocument/2006/relationships/hyperlink" Target="file:///O:\548%20-%20Parks%20Fiscal%20Management%202024\D%20-%20Analysis\D-01%20Obj1%20LOS%20Analysis\D-01-01%202024-8-27%20A&amp;D%20Work%20Plan%20Status%20Report%20Summer%202024%20FINAL.pdf" TargetMode="External"/><Relationship Id="rId60" Type="http://schemas.openxmlformats.org/officeDocument/2006/relationships/hyperlink" Target="D-02-01%20Funding%20Files/D-02-01-00%202025_PP&amp;R_FinanceResponse.xlsx" TargetMode="External"/><Relationship Id="rId65" Type="http://schemas.openxmlformats.org/officeDocument/2006/relationships/hyperlink" Target="file:///O:\548%20-%20Parks%20Fiscal%20Management%202024\D%20-%20Analysis\D-02%20Obj2%20OM%20Analysis\D-02-01%20Funding%20Files\D-02-01-03%201B.%202023-11-17%20CO%20APPROVED%20FY%2024-25%20Central%20City%20Growth%20Projects%2011_17_23.pdf" TargetMode="External"/><Relationship Id="rId73" Type="http://schemas.openxmlformats.org/officeDocument/2006/relationships/hyperlink" Target="D-02-01%20Funding%20Files/D-02-01-00%202025_PP&amp;R_FinanceResponse.xlsx" TargetMode="External"/><Relationship Id="rId78" Type="http://schemas.openxmlformats.org/officeDocument/2006/relationships/hyperlink" Target="file:///O:\548%20-%20Parks%20Fiscal%20Management%202024\B%20-%20Background\B-10%20Best%20Practices\B-10-03%20fin-2.19.pdf" TargetMode="External"/><Relationship Id="rId81" Type="http://schemas.openxmlformats.org/officeDocument/2006/relationships/hyperlink" Target="D-02-01%20Funding%20Files/D-02-01-00%202025_PP&amp;R_FinanceResponse.xlsx" TargetMode="External"/><Relationship Id="rId86" Type="http://schemas.openxmlformats.org/officeDocument/2006/relationships/hyperlink" Target="file:///\\auditors\ASTeam$\548%20-%20Parks%20Fiscal%20Management%202024\B%20-%20Background\B-11%20Criteria\B-11-02%20FIN-2.03%20-%20Financial%20Planning.pdf" TargetMode="External"/><Relationship Id="rId94" Type="http://schemas.openxmlformats.org/officeDocument/2006/relationships/hyperlink" Target="file:///\\auditors\ASTeam$\548%20-%20Parks%20Fiscal%20Management%202024\D%20-%20Analysis\D-02%20Obj2%20OM%20Analysis\D-02-01%20Funding%20Files\D-02-01-05a%20parks-fy-2021-22-requested-budget.pdf" TargetMode="External"/><Relationship Id="rId99" Type="http://schemas.openxmlformats.org/officeDocument/2006/relationships/hyperlink" Target="D-02-01%20Funding%20Files/D-02-01-00%202025_PP&amp;R_FinanceResponse.xlsx" TargetMode="External"/><Relationship Id="rId101" Type="http://schemas.openxmlformats.org/officeDocument/2006/relationships/hyperlink" Target="file:///\\auditors\ASTeam$\548%20-%20Parks%20Fiscal%20Management%202024\D%20-%20Analysis\D-02%20Obj2%20OM%20Analysis\D-02-01%20Funding%20Files\D-02-01-05a%20parks-fy-2021-22-requested-budget.pdf" TargetMode="External"/><Relationship Id="rId122" Type="http://schemas.openxmlformats.org/officeDocument/2006/relationships/hyperlink" Target="file:///O:\548%20-%20Parks%20Fiscal%20Management%202024\D%20-%20Analysis\D-02%20Obj2%20OM%20Analysis\D-02-01%20Funding%20Files\D-02-01-08%20ppr_requested_budget_fy_2023-24-april-update-with-ploc-letter_pms-002.pdf" TargetMode="External"/><Relationship Id="rId130" Type="http://schemas.openxmlformats.org/officeDocument/2006/relationships/hyperlink" Target="file:///O:\548%20-%20Parks%20Fiscal%20Management%202024\D%20-%20Analysis\D-01%20Obj1%20LOS%20Analysis\D-01-01%202024-8-27%20A&amp;D%20Work%20Plan%20Status%20Report%20Summer%202024%20FINAL.pdf" TargetMode="External"/><Relationship Id="rId135" Type="http://schemas.openxmlformats.org/officeDocument/2006/relationships/hyperlink" Target="D-02-01%20Funding%20Files/D-02-01-00%202025_PP&amp;R_FinanceResponse.xlsx" TargetMode="External"/><Relationship Id="rId143" Type="http://schemas.openxmlformats.org/officeDocument/2006/relationships/hyperlink" Target="file:///O:\548%20-%20Parks%20Fiscal%20Management%202024\D%20-%20Analysis\D-02%20Obj2%20OM%20Analysis\D-02-01%20Funding%20Files\D-02-01-07d%20parks-and-recreation%2017-18%20requested.pdf" TargetMode="External"/><Relationship Id="rId148" Type="http://schemas.openxmlformats.org/officeDocument/2006/relationships/hyperlink" Target="D-02-01%20Funding%20Files/D-02-01-07b%20Request%2022-07_SDC_Funding_Approval_Form_Parklane_cjc%20tl%20AL%20CCR.pdf" TargetMode="External"/><Relationship Id="rId151" Type="http://schemas.openxmlformats.org/officeDocument/2006/relationships/hyperlink" Target="file:///O:\548%20-%20Parks%20Fiscal%20Management%202024\C%20-%20Communications\C-2%20Emails\C-02-45%20Campuzano%20obj2%2005282025.pdf" TargetMode="External"/><Relationship Id="rId156" Type="http://schemas.openxmlformats.org/officeDocument/2006/relationships/hyperlink" Target="file:///O:\548%20-%20Parks%20Fiscal%20Management%202024\C%20-%20Communications\C-2%20Emails\C-02-19%20Ouyang%20CBO%2011072024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microsoft.com/office/2011/relationships/commentsExtended" Target="commentsExtended.xml"/><Relationship Id="rId39" Type="http://schemas.openxmlformats.org/officeDocument/2006/relationships/hyperlink" Target="file:///\\auditors\ASTeam$\548%20-%20Parks%20Fiscal%20Management%202024\B%20-%20Background\B-11%20Criteria\B-11-02%20FIN-2.03%20-%20Financial%20Planning.pdf" TargetMode="External"/><Relationship Id="rId109" Type="http://schemas.openxmlformats.org/officeDocument/2006/relationships/hyperlink" Target="D-02-01%20Funding%20Files/D-02-01-00%202025_PP&amp;R_FinanceResponse.xlsx" TargetMode="External"/><Relationship Id="rId34" Type="http://schemas.openxmlformats.org/officeDocument/2006/relationships/hyperlink" Target="D-02-01%20Funding%20Files/D-02-01-00%202025_PP&amp;R_FinanceResponse.xlsx" TargetMode="External"/><Relationship Id="rId50" Type="http://schemas.openxmlformats.org/officeDocument/2006/relationships/hyperlink" Target="D-02-01%20Funding%20Files/D-02-01-00%202025_PP&amp;R_FinanceResponse.xlsx" TargetMode="External"/><Relationship Id="rId55" Type="http://schemas.openxmlformats.org/officeDocument/2006/relationships/hyperlink" Target="D-02-01%20Funding%20Files/D-02-01-02b%20Commissioner-Director_Funding_Approvals_1.16.2020.pdf" TargetMode="External"/><Relationship Id="rId76" Type="http://schemas.openxmlformats.org/officeDocument/2006/relationships/hyperlink" Target="D-02-01%20Funding%20Files/D-02-01-00%202025_PP&amp;R_FinanceResponse.xlsx" TargetMode="External"/><Relationship Id="rId97" Type="http://schemas.openxmlformats.org/officeDocument/2006/relationships/hyperlink" Target="file:///\\auditors\ASTeam$\548%20-%20Parks%20Fiscal%20Management%202024\B%20-%20Background\B-11%20Criteria\B-11-02%20FIN-2.03%20-%20Financial%20Planning.pdf" TargetMode="External"/><Relationship Id="rId104" Type="http://schemas.openxmlformats.org/officeDocument/2006/relationships/hyperlink" Target="D-02-01%20Funding%20Files/D-02-01-00%202025_PP&amp;R_FinanceResponse.xlsx" TargetMode="External"/><Relationship Id="rId120" Type="http://schemas.openxmlformats.org/officeDocument/2006/relationships/hyperlink" Target="D-02-01%20Funding%20Files/D-02-01-00%202025_PP&amp;R_FinanceResponse.xlsx" TargetMode="External"/><Relationship Id="rId125" Type="http://schemas.openxmlformats.org/officeDocument/2006/relationships/hyperlink" Target="file:///O:\548%20-%20Parks%20Fiscal%20Management%202024\D%20-%20Analysis\D-02%20Obj2%20OM%20Analysis\D-02-01%20Funding%20Files\D-02-01-08a%20PK_Requested%20Budget%20FY%202022-23_complete%20submission.pdf" TargetMode="External"/><Relationship Id="rId141" Type="http://schemas.openxmlformats.org/officeDocument/2006/relationships/hyperlink" Target="file:///O:\548%20-%20Parks%20Fiscal%20Management%202024\B%20-%20Background\B-10%20Best%20Practices\B-10-03%20fin-2.19.pdf" TargetMode="External"/><Relationship Id="rId146" Type="http://schemas.openxmlformats.org/officeDocument/2006/relationships/hyperlink" Target="file:///O:\548%20-%20Parks%20Fiscal%20Management%202024\D%20-%20Analysis\D-02%20Obj2%20OM%20Analysis\D-02-01%20Funding%20Files\D-02-01-07d%20parks-and-recreation%2017-18%20requested.pdf" TargetMode="External"/><Relationship Id="rId7" Type="http://schemas.openxmlformats.org/officeDocument/2006/relationships/settings" Target="settings.xml"/><Relationship Id="rId71" Type="http://schemas.openxmlformats.org/officeDocument/2006/relationships/hyperlink" Target="D-02-01%20Funding%20Files/D-02-01-00%202025_PP&amp;R_FinanceResponse.xlsx" TargetMode="External"/><Relationship Id="rId92" Type="http://schemas.openxmlformats.org/officeDocument/2006/relationships/hyperlink" Target="file:///O:\548%20-%20Parks%20Fiscal%20Management%202024\B%20-%20Background\B-10%20Best%20Practices\B-10-03%20fin-2.19.pdf" TargetMode="External"/><Relationship Id="rId162" Type="http://schemas.microsoft.com/office/2011/relationships/people" Target="people.xml"/><Relationship Id="rId2" Type="http://schemas.openxmlformats.org/officeDocument/2006/relationships/customXml" Target="../customXml/item2.xml"/><Relationship Id="rId29" Type="http://schemas.openxmlformats.org/officeDocument/2006/relationships/hyperlink" Target="D-02-01%20Funding%20Files/D-02-01-00%202025_PP&amp;R_FinanceResponse.xlsx" TargetMode="External"/><Relationship Id="rId24" Type="http://schemas.openxmlformats.org/officeDocument/2006/relationships/hyperlink" Target="file:///O:\548%20-%20Parks%20Fiscal%20Management%202024\B%20-%20Background\B-10%20Best%20Practices\B-10-03%20fin-2.19.pdf" TargetMode="External"/><Relationship Id="rId40" Type="http://schemas.openxmlformats.org/officeDocument/2006/relationships/hyperlink" Target="D-02-01%20Funding%20Files/D-02-01-00%202025_PP&amp;R_FinanceResponse.xlsx" TargetMode="External"/><Relationship Id="rId45" Type="http://schemas.openxmlformats.org/officeDocument/2006/relationships/hyperlink" Target="D-02-01%20Funding%20Files/D-02-01-00%202025_PP&amp;R_FinanceResponse.xlsx" TargetMode="External"/><Relationship Id="rId66" Type="http://schemas.openxmlformats.org/officeDocument/2006/relationships/hyperlink" Target="D-02-01%20Funding%20Files/D-02-01-00%202025_PP&amp;R_FinanceResponse.xlsx" TargetMode="External"/><Relationship Id="rId87" Type="http://schemas.openxmlformats.org/officeDocument/2006/relationships/hyperlink" Target="D-02-01%20Funding%20Files/D-02-01-00%202025_PP&amp;R_FinanceResponse.xlsx" TargetMode="External"/><Relationship Id="rId110" Type="http://schemas.openxmlformats.org/officeDocument/2006/relationships/hyperlink" Target="file:///\\auditors\ASTeam$\548%20-%20Parks%20Fiscal%20Management%202024\D%20-%20Analysis\D-02%20Obj2%20OM%20Analysis\D-02-01%20Funding%20Files\D-02-01-05a%20parks-fy-2021-22-requested-budget.pdf" TargetMode="External"/><Relationship Id="rId115" Type="http://schemas.openxmlformats.org/officeDocument/2006/relationships/hyperlink" Target="D-02-01%20Funding%20Files/D-02-01-06b%2023-02_Mill%20Park_SDC%20Funding%20Request%20Approval%20Form_cjc_TL-DAL-CDR.pdf" TargetMode="External"/><Relationship Id="rId131" Type="http://schemas.openxmlformats.org/officeDocument/2006/relationships/hyperlink" Target="file:///\\auditors\ASTeam$\548%20-%20Parks%20Fiscal%20Management%202024\B%20-%20Background\B-11%20Criteria\B-11-02%20FIN-2.03%20-%20Financial%20Planning.pdf" TargetMode="External"/><Relationship Id="rId136" Type="http://schemas.openxmlformats.org/officeDocument/2006/relationships/hyperlink" Target="file:///O:\548%20-%20Parks%20Fiscal%20Management%202024\D%20-%20Analysis\D-02%20Obj2%20OM%20Analysis\D-02-01%20Funding%20Files\D-02-01-07d%20parks-and-recreation%2017-18%20requested.pdf" TargetMode="External"/><Relationship Id="rId157" Type="http://schemas.openxmlformats.org/officeDocument/2006/relationships/hyperlink" Target="file:///O:\548%20-%20Parks%20Fiscal%20Management%202024\B%20-%20Background\B-10%20Best%20Practices\B-10-03a%20Fin%202.19.png" TargetMode="External"/><Relationship Id="rId61" Type="http://schemas.openxmlformats.org/officeDocument/2006/relationships/hyperlink" Target="file:///O:\548%20-%20Parks%20Fiscal%20Management%202024\D%20-%20Analysis\D-02%20Obj2%20OM%20Analysis\D-02-01%20Funding%20Files\D-02-01-03a%20Vibrant-Communities-Budget%20FY25-26.pdf" TargetMode="External"/><Relationship Id="rId82" Type="http://schemas.openxmlformats.org/officeDocument/2006/relationships/hyperlink" Target="file:///O:\548%20-%20Parks%20Fiscal%20Management%202024\D%20-%20Analysis\D-01%20Obj1%20LOS%20Analysis\D-01-01%202024-8-27%20A&amp;D%20Work%20Plan%20Status%20Report%20Summer%202024%20FINAL.pdf" TargetMode="External"/><Relationship Id="rId152" Type="http://schemas.openxmlformats.org/officeDocument/2006/relationships/hyperlink" Target="file:///O:\548%20-%20Parks%20Fiscal%20Management%202024\C%20-%20Communications\C-2%20Emails\C-02-44%20Ramirez-Cornejo%20obj2%2005282025.pdf" TargetMode="External"/><Relationship Id="rId19" Type="http://schemas.microsoft.com/office/2016/09/relationships/commentsIds" Target="commentsIds.xml"/><Relationship Id="rId14" Type="http://schemas.openxmlformats.org/officeDocument/2006/relationships/header" Target="header2.xml"/><Relationship Id="rId30" Type="http://schemas.openxmlformats.org/officeDocument/2006/relationships/hyperlink" Target="D-02-01%20Funding%20Files/D-02-01-00%202025_PP&amp;R_FinanceResponse.xlsx" TargetMode="External"/><Relationship Id="rId35" Type="http://schemas.openxmlformats.org/officeDocument/2006/relationships/hyperlink" Target="D-02-01%20Funding%20Files/D-02-01-00%202025_PP&amp;R_FinanceResponse.xlsx" TargetMode="External"/><Relationship Id="rId56" Type="http://schemas.openxmlformats.org/officeDocument/2006/relationships/hyperlink" Target="D-02-01%20Funding%20Files/D-02-01-02c%20Broadway-Corridor_Dir_Briefing%20Memo%202019022.docx" TargetMode="External"/><Relationship Id="rId77" Type="http://schemas.openxmlformats.org/officeDocument/2006/relationships/hyperlink" Target="file:///\\auditors\ASTeam$\548%20-%20Parks%20Fiscal%20Management%202024\B%20-%20Background\B-11%20Criteria\B-11-02%20FIN-2.03%20-%20Financial%20Planning.pdf" TargetMode="External"/><Relationship Id="rId100" Type="http://schemas.openxmlformats.org/officeDocument/2006/relationships/hyperlink" Target="D-02-01%20Funding%20Files/D-02-01-00%202025_PP&amp;R_FinanceResponse.xlsx" TargetMode="External"/><Relationship Id="rId105" Type="http://schemas.openxmlformats.org/officeDocument/2006/relationships/hyperlink" Target="file:///O:\548%20-%20Parks%20Fiscal%20Management%202024\D%20-%20Analysis\D-02%20Obj2%20OM%20Analysis\D-02-01%20Funding%20Files\D-02-01-06d%20budget-document-2020-21-_-final_w-updates_low-rez.pdf" TargetMode="External"/><Relationship Id="rId126" Type="http://schemas.openxmlformats.org/officeDocument/2006/relationships/hyperlink" Target="file:///\\auditors\ASTeam$\548%20-%20Parks%20Fiscal%20Management%202024\B%20-%20Background\B-11%20Criteria\B-11-02%20FIN-2.03%20-%20Financial%20Planning.pdf" TargetMode="External"/><Relationship Id="rId147" Type="http://schemas.openxmlformats.org/officeDocument/2006/relationships/hyperlink" Target="D-02-01%20Funding%20Files/D-02-01-07a%201.%20FINAL%20CO%20SIGNED%20Growth%20Capital%20Projects%20FY22_23%20Annual%20Process.pdf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D-02-01%20Funding%20Files/D-02-01-00%202025_PP&amp;R_FinanceResponse.xlsx" TargetMode="External"/><Relationship Id="rId72" Type="http://schemas.openxmlformats.org/officeDocument/2006/relationships/hyperlink" Target="D-02-01%20Funding%20Files/D-02-01-00%202025_PP&amp;R_FinanceResponse.xlsx" TargetMode="External"/><Relationship Id="rId93" Type="http://schemas.openxmlformats.org/officeDocument/2006/relationships/hyperlink" Target="D-02-01%20Funding%20Files/D-02-01-00%202025_PP&amp;R_FinanceResponse.xlsx" TargetMode="External"/><Relationship Id="rId98" Type="http://schemas.openxmlformats.org/officeDocument/2006/relationships/hyperlink" Target="D-02-01%20Funding%20Files/D-02-01-00%202025_PP&amp;R_FinanceResponse.xlsx" TargetMode="External"/><Relationship Id="rId121" Type="http://schemas.openxmlformats.org/officeDocument/2006/relationships/hyperlink" Target="D-02-01%20Funding%20Files/D-02-01-00%202025_PP&amp;R_FinanceResponse.xlsx" TargetMode="External"/><Relationship Id="rId142" Type="http://schemas.openxmlformats.org/officeDocument/2006/relationships/hyperlink" Target="D-02-01%20Funding%20Files/D-02-01-00%202025_PP&amp;R_FinanceResponse.xlsx" TargetMode="External"/><Relationship Id="rId163" Type="http://schemas.openxmlformats.org/officeDocument/2006/relationships/theme" Target="theme/theme1.xml"/><Relationship Id="rId3" Type="http://schemas.openxmlformats.org/officeDocument/2006/relationships/customXml" Target="../customXml/item3.xml"/><Relationship Id="rId25" Type="http://schemas.openxmlformats.org/officeDocument/2006/relationships/hyperlink" Target="file:///\\auditors\ASTeam$\548%20-%20Parks%20Fiscal%20Management%202024\B%20-%20Background\B-11%20Criteria\B-11-02%20FIN-2.03%20-%20Financial%20Planning.pdf" TargetMode="External"/><Relationship Id="rId46" Type="http://schemas.openxmlformats.org/officeDocument/2006/relationships/hyperlink" Target="D-02-01%20Funding%20Files/D-02-01-00%202025_PP&amp;R_FinanceResponse.xlsx" TargetMode="External"/><Relationship Id="rId67" Type="http://schemas.openxmlformats.org/officeDocument/2006/relationships/hyperlink" Target="file:///O:\548%20-%20Parks%20Fiscal%20Management%202024\D%20-%20Analysis\D-01%20Obj1%20LOS%20Analysis\D-01-01%202024-8-27%20A&amp;D%20Work%20Plan%20Status%20Report%20Summer%202024%20FINAL.pdf" TargetMode="External"/><Relationship Id="rId116" Type="http://schemas.openxmlformats.org/officeDocument/2006/relationships/hyperlink" Target="D-02-01%20Funding%20Files/D-02-01-06c%20Commissioner-Director_Funding_Approvals_1.16.2020.pdf" TargetMode="External"/><Relationship Id="rId137" Type="http://schemas.openxmlformats.org/officeDocument/2006/relationships/hyperlink" Target="D-02-01%20Funding%20Files/D-02-01-00%202025_PP&amp;R_FinanceResponse.xlsx" TargetMode="External"/><Relationship Id="rId158" Type="http://schemas.openxmlformats.org/officeDocument/2006/relationships/hyperlink" Target="D-02-00-00%20Shared%20Files.docx" TargetMode="External"/><Relationship Id="rId20" Type="http://schemas.microsoft.com/office/2018/08/relationships/commentsExtensible" Target="commentsExtensible.xml"/><Relationship Id="rId41" Type="http://schemas.openxmlformats.org/officeDocument/2006/relationships/hyperlink" Target="file:///\\auditors\ASTeam$\548%20-%20Parks%20Fiscal%20Management%202024\D%20-%20Analysis\D-02%20Obj2%20OM%20Analysis\D-02-01%20Funding%20Files\D-02-01-02a%202023%20North%20Park%20Blocks%20Extension%20O&amp;M%20Template%20-%20Copy.xlsx" TargetMode="External"/><Relationship Id="rId62" Type="http://schemas.openxmlformats.org/officeDocument/2006/relationships/hyperlink" Target="D-02-01%20Funding%20Files/D-02-01-00%202025_PP&amp;R_FinanceResponse.xlsx" TargetMode="External"/><Relationship Id="rId83" Type="http://schemas.openxmlformats.org/officeDocument/2006/relationships/hyperlink" Target="D-02-01%20Funding%20Files/D-02-01-04a%201.%20FY%2021-22%20Growth%20Capital%20Projects%20Proposed%20for%20Director%20Review%202021-01-14%20FINAL%20CCR%202021.01.29.pdf" TargetMode="External"/><Relationship Id="rId88" Type="http://schemas.openxmlformats.org/officeDocument/2006/relationships/hyperlink" Target="D-02-01%20Funding%20Files/D-02-01-00%202025_PP&amp;R_FinanceResponse.xlsx" TargetMode="External"/><Relationship Id="rId111" Type="http://schemas.openxmlformats.org/officeDocument/2006/relationships/hyperlink" Target="file:///\\auditors\ASTeam$\548%20-%20Parks%20Fiscal%20Management%202024\D%20-%20Analysis\D-02%20Obj2%20OM%20Analysis\D-02-01%20Funding%20Files\D-02-01-05a%20parks-fy-2021-22-requested-budget.pdf" TargetMode="External"/><Relationship Id="rId132" Type="http://schemas.openxmlformats.org/officeDocument/2006/relationships/hyperlink" Target="D-02-01%20Funding%20Files/D-02-01-00%202025_PP&amp;R_FinanceResponse.xlsx" TargetMode="External"/><Relationship Id="rId153" Type="http://schemas.openxmlformats.org/officeDocument/2006/relationships/hyperlink" Target="file:///O:\548%20-%20Parks%20Fiscal%20Management%202024\C%20-%20Communications\C-2%20Emails\C-02-45%20Campuzano%20obj2%2005282025.pdf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ASD%20Manual%20July%202024\F3%20Analysis.dotx" TargetMode="External"/></Relationships>
</file>

<file path=word/theme/theme1.xml><?xml version="1.0" encoding="utf-8"?>
<a:theme xmlns:a="http://schemas.openxmlformats.org/drawingml/2006/main" name="Auditor's Office Theme">
  <a:themeElements>
    <a:clrScheme name="Auditor's Colors">
      <a:dk1>
        <a:sysClr val="windowText" lastClr="000000"/>
      </a:dk1>
      <a:lt1>
        <a:sysClr val="window" lastClr="FFFFFF"/>
      </a:lt1>
      <a:dk2>
        <a:srgbClr val="4573F7"/>
      </a:dk2>
      <a:lt2>
        <a:srgbClr val="ABDEAB"/>
      </a:lt2>
      <a:accent1>
        <a:srgbClr val="FF0000"/>
      </a:accent1>
      <a:accent2>
        <a:srgbClr val="FFB83A"/>
      </a:accent2>
      <a:accent3>
        <a:srgbClr val="B86BE8"/>
      </a:accent3>
      <a:accent4>
        <a:srgbClr val="7F5C9B"/>
      </a:accent4>
      <a:accent5>
        <a:srgbClr val="C95E85"/>
      </a:accent5>
      <a:accent6>
        <a:srgbClr val="A12B37"/>
      </a:accent6>
      <a:hlink>
        <a:srgbClr val="009145"/>
      </a:hlink>
      <a:folHlink>
        <a:srgbClr val="FF584F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d1317d3-66cc-469a-8eb6-9d3aae6f9da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9D1232E88FA44DB052EBAEF9827B75" ma:contentTypeVersion="12" ma:contentTypeDescription="Create a new document." ma:contentTypeScope="" ma:versionID="da62c5816fe7492a9409b55d400d6229">
  <xsd:schema xmlns:xsd="http://www.w3.org/2001/XMLSchema" xmlns:xs="http://www.w3.org/2001/XMLSchema" xmlns:p="http://schemas.microsoft.com/office/2006/metadata/properties" xmlns:ns3="ad1317d3-66cc-469a-8eb6-9d3aae6f9da1" xmlns:ns4="11fee3d6-a63c-4fef-ae52-f44d120c2ce8" targetNamespace="http://schemas.microsoft.com/office/2006/metadata/properties" ma:root="true" ma:fieldsID="650f68a49f7852d60207c6ec119a073c" ns3:_="" ns4:_="">
    <xsd:import namespace="ad1317d3-66cc-469a-8eb6-9d3aae6f9da1"/>
    <xsd:import namespace="11fee3d6-a63c-4fef-ae52-f44d120c2c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317d3-66cc-469a-8eb6-9d3aae6f9d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fee3d6-a63c-4fef-ae52-f44d120c2ce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92CACE-F2D6-4902-8A0D-8BA2052F1A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E4C634-81A2-48A9-A647-13E407E34E43}">
  <ds:schemaRefs>
    <ds:schemaRef ds:uri="http://schemas.microsoft.com/office/2006/metadata/properties"/>
    <ds:schemaRef ds:uri="http://schemas.microsoft.com/office/infopath/2007/PartnerControls"/>
    <ds:schemaRef ds:uri="ad1317d3-66cc-469a-8eb6-9d3aae6f9da1"/>
  </ds:schemaRefs>
</ds:datastoreItem>
</file>

<file path=customXml/itemProps3.xml><?xml version="1.0" encoding="utf-8"?>
<ds:datastoreItem xmlns:ds="http://schemas.openxmlformats.org/officeDocument/2006/customXml" ds:itemID="{6667295A-AAB0-4C86-9241-EBE22F49A6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37F7C5-2C0B-49D8-8D09-A2A728FEDB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1317d3-66cc-469a-8eb6-9d3aae6f9da1"/>
    <ds:schemaRef ds:uri="11fee3d6-a63c-4fef-ae52-f44d120c2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F3 Analysis.dotx</Template>
  <TotalTime>668</TotalTime>
  <Pages>30</Pages>
  <Words>8429</Words>
  <Characters>48050</Characters>
  <Application>Microsoft Office Word</Application>
  <DocSecurity>0</DocSecurity>
  <Lines>400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Analysis</vt:lpstr>
    </vt:vector>
  </TitlesOfParts>
  <Company/>
  <LinksUpToDate>false</LinksUpToDate>
  <CharactersWithSpaces>56367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Analysis</dc:title>
  <dc:subject/>
  <dc:creator>Prinz, Martha</dc:creator>
  <cp:keywords/>
  <dc:description/>
  <cp:lastModifiedBy>Jones, KC</cp:lastModifiedBy>
  <cp:revision>54</cp:revision>
  <cp:lastPrinted>2024-02-09T03:59:00Z</cp:lastPrinted>
  <dcterms:created xsi:type="dcterms:W3CDTF">2025-03-31T19:59:00Z</dcterms:created>
  <dcterms:modified xsi:type="dcterms:W3CDTF">2026-10-28T17:54:00Z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0x0101004F9D1232E88FA44DB052EBAEF9827B75</vt:lpwstr>
  </property>
  <property fmtid="{D5CDD505-2E9C-101B-9397-08002B2CF9AE}" pid="3" name="GrammarlyDocumentId">
    <vt:lpwstr>7cd06cfc1e201fa9af6a48863eb027b67ee00ef62fbfdc7cbb4e85acccbf359e</vt:lpwstr>
  </property>
</Properties>
</file>